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BCCEC" w14:textId="14444A40" w:rsidR="0037145D" w:rsidRDefault="006A04F7" w:rsidP="0037145D">
      <w:pPr>
        <w:rPr>
          <w:iCs/>
          <w:noProof/>
        </w:rPr>
      </w:pPr>
      <w:r w:rsidRPr="006A04F7">
        <w:rPr>
          <w:iCs/>
          <w:noProof/>
        </w:rPr>
        <w:drawing>
          <wp:anchor distT="0" distB="0" distL="114300" distR="114300" simplePos="0" relativeHeight="251889017" behindDoc="0" locked="0" layoutInCell="1" allowOverlap="1" wp14:anchorId="0A7F730D" wp14:editId="15ABB7C5">
            <wp:simplePos x="0" y="0"/>
            <wp:positionH relativeFrom="margin">
              <wp:align>center</wp:align>
            </wp:positionH>
            <wp:positionV relativeFrom="paragraph">
              <wp:posOffset>-462550</wp:posOffset>
            </wp:positionV>
            <wp:extent cx="7413108" cy="1751853"/>
            <wp:effectExtent l="0" t="0" r="0" b="1270"/>
            <wp:wrapNone/>
            <wp:docPr id="1647348670" name="Picture 4" descr="A school break banner with orange and yellow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48670" name="Picture 4" descr="A school break banner with orange and yellow lea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08" cy="175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6DF37" w14:textId="77777777" w:rsidR="006C2393" w:rsidRPr="0037145D" w:rsidRDefault="006C2393" w:rsidP="0037145D">
      <w:pPr>
        <w:rPr>
          <w:iCs/>
          <w:noProof/>
        </w:rPr>
      </w:pPr>
    </w:p>
    <w:p w14:paraId="566D61CF" w14:textId="43C26909" w:rsidR="006A04F7" w:rsidRPr="006A04F7" w:rsidRDefault="006A04F7" w:rsidP="006A04F7">
      <w:pPr>
        <w:rPr>
          <w:iCs/>
          <w:noProof/>
        </w:rPr>
      </w:pPr>
    </w:p>
    <w:p w14:paraId="79C998CD" w14:textId="7AD94C42" w:rsidR="00E25889" w:rsidRPr="00E25889" w:rsidRDefault="00E25889" w:rsidP="00E25889">
      <w:pPr>
        <w:rPr>
          <w:iCs/>
          <w:noProof/>
        </w:rPr>
      </w:pPr>
    </w:p>
    <w:p w14:paraId="34546890" w14:textId="7A0AB975" w:rsidR="00131334" w:rsidRDefault="00131334" w:rsidP="00A8223B">
      <w:pPr>
        <w:rPr>
          <w:iCs/>
          <w:noProof/>
        </w:rPr>
      </w:pPr>
    </w:p>
    <w:p w14:paraId="12BB80E1" w14:textId="7606F79E" w:rsidR="00374616" w:rsidRDefault="00374616" w:rsidP="00A8223B">
      <w:pPr>
        <w:rPr>
          <w:iCs/>
          <w:noProof/>
        </w:rPr>
      </w:pPr>
    </w:p>
    <w:p w14:paraId="67BF5589" w14:textId="5FE1F0A8" w:rsidR="00137101" w:rsidRDefault="00137101" w:rsidP="00131334">
      <w:pPr>
        <w:rPr>
          <w:rFonts w:ascii="Times New Roman" w:hAnsi="Times New Roman" w:cs="Times New Roman"/>
          <w:color w:val="006600"/>
          <w:sz w:val="14"/>
          <w:szCs w:val="14"/>
        </w:rPr>
      </w:pPr>
    </w:p>
    <w:p w14:paraId="2CA5FFA5" w14:textId="4058BAB2" w:rsidR="00493A75" w:rsidRDefault="00493A75" w:rsidP="00131334">
      <w:pPr>
        <w:rPr>
          <w:rFonts w:ascii="Times New Roman" w:hAnsi="Times New Roman" w:cs="Times New Roman"/>
          <w:color w:val="006600"/>
          <w:sz w:val="14"/>
          <w:szCs w:val="14"/>
        </w:rPr>
      </w:pPr>
    </w:p>
    <w:p w14:paraId="2D8527D2" w14:textId="3C8D3042" w:rsidR="00374616" w:rsidRDefault="00374616" w:rsidP="00131334">
      <w:pPr>
        <w:rPr>
          <w:rFonts w:ascii="Times New Roman" w:hAnsi="Times New Roman" w:cs="Times New Roman"/>
          <w:color w:val="006600"/>
          <w:sz w:val="14"/>
          <w:szCs w:val="14"/>
        </w:rPr>
      </w:pPr>
    </w:p>
    <w:tbl>
      <w:tblPr>
        <w:tblStyle w:val="TableGridLight"/>
        <w:tblpPr w:leftFromText="180" w:rightFromText="180" w:vertAnchor="page" w:horzAnchor="margin" w:tblpXSpec="center" w:tblpY="3034"/>
        <w:tblW w:w="5205" w:type="pct"/>
        <w:tblLook w:val="0420" w:firstRow="1" w:lastRow="0" w:firstColumn="0" w:lastColumn="0" w:noHBand="0" w:noVBand="1"/>
        <w:tblCaption w:val="Layout table"/>
      </w:tblPr>
      <w:tblGrid>
        <w:gridCol w:w="2247"/>
        <w:gridCol w:w="2247"/>
        <w:gridCol w:w="2246"/>
        <w:gridCol w:w="2246"/>
        <w:gridCol w:w="2246"/>
      </w:tblGrid>
      <w:tr w:rsidR="000F2828" w:rsidRPr="00C01987" w14:paraId="76D17B83" w14:textId="77777777" w:rsidTr="000F2828">
        <w:trPr>
          <w:trHeight w:val="260"/>
        </w:trPr>
        <w:tc>
          <w:tcPr>
            <w:tcW w:w="1000" w:type="pct"/>
            <w:tcBorders>
              <w:top w:val="single" w:sz="4" w:space="0" w:color="EB6110"/>
              <w:left w:val="single" w:sz="4" w:space="0" w:color="EB6110"/>
              <w:bottom w:val="single" w:sz="4" w:space="0" w:color="EB6110"/>
              <w:right w:val="single" w:sz="4" w:space="0" w:color="EB6110"/>
            </w:tcBorders>
            <w:shd w:val="clear" w:color="auto" w:fill="EB6110"/>
          </w:tcPr>
          <w:p w14:paraId="03C88795" w14:textId="77777777" w:rsidR="000F2828" w:rsidRPr="00493A75" w:rsidRDefault="000F2828" w:rsidP="000F2828">
            <w:pPr>
              <w:pStyle w:val="NoSpacing"/>
              <w:jc w:val="center"/>
              <w:rPr>
                <w:b/>
                <w:bCs/>
                <w:color w:val="FFFFFF" w:themeColor="background1"/>
                <w:sz w:val="23"/>
                <w:szCs w:val="23"/>
              </w:rPr>
            </w:pPr>
            <w:r w:rsidRPr="00493A75">
              <w:rPr>
                <w:b/>
                <w:bCs/>
                <w:color w:val="FFFFFF" w:themeColor="background1"/>
                <w:sz w:val="23"/>
                <w:szCs w:val="23"/>
              </w:rPr>
              <w:t>Monday</w:t>
            </w:r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EB6110"/>
              <w:bottom w:val="single" w:sz="4" w:space="0" w:color="EB6110"/>
              <w:right w:val="single" w:sz="4" w:space="0" w:color="EB6110"/>
            </w:tcBorders>
            <w:shd w:val="clear" w:color="auto" w:fill="EB6110"/>
          </w:tcPr>
          <w:p w14:paraId="3F0621E4" w14:textId="386D13B5" w:rsidR="000F2828" w:rsidRPr="00493A75" w:rsidRDefault="000F2828" w:rsidP="000F2828">
            <w:pPr>
              <w:pStyle w:val="Days"/>
              <w:rPr>
                <w:bCs/>
                <w:sz w:val="23"/>
                <w:szCs w:val="23"/>
              </w:rPr>
            </w:pPr>
            <w:r w:rsidRPr="00857F11">
              <w:rPr>
                <w:noProof/>
                <w:color w:val="0099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1065" behindDoc="1" locked="0" layoutInCell="1" allowOverlap="1" wp14:anchorId="57FF2553" wp14:editId="06FD2D0F">
                      <wp:simplePos x="0" y="0"/>
                      <wp:positionH relativeFrom="margin">
                        <wp:posOffset>-1769110</wp:posOffset>
                      </wp:positionH>
                      <wp:positionV relativeFrom="paragraph">
                        <wp:posOffset>-217021</wp:posOffset>
                      </wp:positionV>
                      <wp:extent cx="7680911" cy="349857"/>
                      <wp:effectExtent l="0" t="0" r="0" b="0"/>
                      <wp:wrapNone/>
                      <wp:docPr id="1537443372" name="Text on top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11" cy="3498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FE0311" w14:textId="77777777" w:rsidR="000F2828" w:rsidRPr="006A04F7" w:rsidRDefault="000F2828" w:rsidP="000F282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color w:val="C00000"/>
                                      <w:sz w:val="15"/>
                                      <w:szCs w:val="15"/>
                                    </w:rPr>
                                  </w:pPr>
                                  <w:r w:rsidRPr="006A04F7">
                                    <w:rPr>
                                      <w:rFonts w:ascii="Times New Roman" w:hAnsi="Times New Roman" w:cs="Times New Roman"/>
                                      <w:iCs/>
                                      <w:color w:val="C00000"/>
                                      <w:sz w:val="15"/>
                                      <w:szCs w:val="15"/>
                                    </w:rPr>
                                    <w:t>Menu is subject to change, and a variety of low fat OR skim milk is offered daily, condiments offered daily, fruit &amp; vegetable juices are 100% juice, grains are whole grain. All Items are pork free.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FF25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on top" o:spid="_x0000_s1026" type="#_x0000_t202" style="position:absolute;left:0;text-align:left;margin-left:-139.3pt;margin-top:-17.1pt;width:604.8pt;height:27.55pt;z-index:-2514254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" fillcolor="white [3201]" stroked="f" strokeweight=".5pt">
                      <v:textbox>
                        <w:txbxContent>
                          <w:p w14:paraId="38FE0311" w14:textId="77777777" w:rsidR="000F2828" w:rsidRPr="006A04F7" w:rsidRDefault="000F2828" w:rsidP="000F28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C00000"/>
                                <w:sz w:val="15"/>
                                <w:szCs w:val="15"/>
                              </w:rPr>
                            </w:pPr>
                            <w:r w:rsidRPr="006A04F7">
                              <w:rPr>
                                <w:rFonts w:ascii="Times New Roman" w:hAnsi="Times New Roman" w:cs="Times New Roman"/>
                                <w:iCs/>
                                <w:color w:val="C00000"/>
                                <w:sz w:val="15"/>
                                <w:szCs w:val="15"/>
                              </w:rPr>
                              <w:t>Menu is subject to change, and a variety of low fat OR skim milk is offered daily, condiments offered daily, fruit &amp; vegetable juices are 100% juice, grains are whole grain. All Items are pork free.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sdt>
              <w:sdtPr>
                <w:rPr>
                  <w:bCs/>
                  <w:sz w:val="23"/>
                  <w:szCs w:val="23"/>
                </w:rPr>
                <w:id w:val="1049036045"/>
                <w:placeholder>
                  <w:docPart w:val="5F0B692D11784B22AB8567B0F94FC531"/>
                </w:placeholder>
                <w:temporary/>
                <w:showingPlcHdr/>
                <w15:appearance w15:val="hidden"/>
              </w:sdtPr>
              <w:sdtEndPr/>
              <w:sdtContent>
                <w:r w:rsidRPr="00493A75">
                  <w:rPr>
                    <w:bCs/>
                    <w:sz w:val="23"/>
                    <w:szCs w:val="23"/>
                  </w:rPr>
                  <w:t>Tuesday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EB6110"/>
              <w:bottom w:val="single" w:sz="4" w:space="0" w:color="EB6110"/>
              <w:right w:val="single" w:sz="4" w:space="0" w:color="EB6110"/>
            </w:tcBorders>
            <w:shd w:val="clear" w:color="auto" w:fill="EB6110"/>
          </w:tcPr>
          <w:p w14:paraId="694EFB99" w14:textId="77777777" w:rsidR="000F2828" w:rsidRPr="00493A75" w:rsidRDefault="009E20A8" w:rsidP="000F2828">
            <w:pPr>
              <w:pStyle w:val="Days"/>
              <w:rPr>
                <w:bCs/>
                <w:sz w:val="23"/>
                <w:szCs w:val="23"/>
              </w:rPr>
            </w:pPr>
            <w:sdt>
              <w:sdtPr>
                <w:rPr>
                  <w:bCs/>
                  <w:sz w:val="23"/>
                  <w:szCs w:val="23"/>
                </w:rPr>
                <w:id w:val="513506771"/>
                <w:placeholder>
                  <w:docPart w:val="E538062DD7AC4821A27CD794E6298B08"/>
                </w:placeholder>
                <w:temporary/>
                <w:showingPlcHdr/>
                <w15:appearance w15:val="hidden"/>
              </w:sdtPr>
              <w:sdtEndPr/>
              <w:sdtContent>
                <w:r w:rsidR="000F2828" w:rsidRPr="00493A75">
                  <w:rPr>
                    <w:bCs/>
                    <w:sz w:val="23"/>
                    <w:szCs w:val="23"/>
                  </w:rPr>
                  <w:t>Wednesday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EB6110"/>
              <w:bottom w:val="single" w:sz="4" w:space="0" w:color="EB6110"/>
              <w:right w:val="single" w:sz="4" w:space="0" w:color="EB6110"/>
            </w:tcBorders>
            <w:shd w:val="clear" w:color="auto" w:fill="EB6110"/>
          </w:tcPr>
          <w:p w14:paraId="1616F945" w14:textId="77777777" w:rsidR="000F2828" w:rsidRPr="00493A75" w:rsidRDefault="009E20A8" w:rsidP="000F2828">
            <w:pPr>
              <w:pStyle w:val="Days"/>
              <w:rPr>
                <w:bCs/>
                <w:sz w:val="23"/>
                <w:szCs w:val="23"/>
              </w:rPr>
            </w:pPr>
            <w:sdt>
              <w:sdtPr>
                <w:rPr>
                  <w:bCs/>
                  <w:sz w:val="23"/>
                  <w:szCs w:val="23"/>
                </w:rPr>
                <w:id w:val="1506241252"/>
                <w:placeholder>
                  <w:docPart w:val="3D102DF7AD9447F880505BF141266AF2"/>
                </w:placeholder>
                <w:temporary/>
                <w:showingPlcHdr/>
                <w15:appearance w15:val="hidden"/>
              </w:sdtPr>
              <w:sdtEndPr/>
              <w:sdtContent>
                <w:r w:rsidR="000F2828" w:rsidRPr="00493A75">
                  <w:rPr>
                    <w:bCs/>
                    <w:sz w:val="23"/>
                    <w:szCs w:val="23"/>
                    <w:shd w:val="clear" w:color="auto" w:fill="EB6110"/>
                  </w:rPr>
                  <w:t>Thursday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EB6110"/>
              <w:bottom w:val="single" w:sz="4" w:space="0" w:color="EB6110"/>
              <w:right w:val="single" w:sz="4" w:space="0" w:color="EB6110"/>
            </w:tcBorders>
            <w:shd w:val="clear" w:color="auto" w:fill="EB6110"/>
          </w:tcPr>
          <w:p w14:paraId="0A6599FF" w14:textId="663FCB74" w:rsidR="000F2828" w:rsidRPr="00493A75" w:rsidRDefault="009E20A8" w:rsidP="000F2828">
            <w:pPr>
              <w:pStyle w:val="Days"/>
              <w:rPr>
                <w:bCs/>
                <w:sz w:val="23"/>
                <w:szCs w:val="23"/>
              </w:rPr>
            </w:pPr>
            <w:sdt>
              <w:sdtPr>
                <w:rPr>
                  <w:bCs/>
                  <w:sz w:val="23"/>
                  <w:szCs w:val="23"/>
                </w:rPr>
                <w:id w:val="366961532"/>
                <w:placeholder>
                  <w:docPart w:val="C4505907BCBD496BAACF2DC519CDB28F"/>
                </w:placeholder>
                <w:temporary/>
                <w:showingPlcHdr/>
                <w15:appearance w15:val="hidden"/>
              </w:sdtPr>
              <w:sdtEndPr/>
              <w:sdtContent>
                <w:r w:rsidR="000F2828" w:rsidRPr="00493A75">
                  <w:rPr>
                    <w:bCs/>
                    <w:sz w:val="23"/>
                    <w:szCs w:val="23"/>
                  </w:rPr>
                  <w:t>Friday</w:t>
                </w:r>
              </w:sdtContent>
            </w:sdt>
          </w:p>
        </w:tc>
      </w:tr>
      <w:tr w:rsidR="000F2828" w:rsidRPr="00452730" w14:paraId="14FC063E" w14:textId="77777777" w:rsidTr="000F2828">
        <w:trPr>
          <w:trHeight w:val="2442"/>
        </w:trPr>
        <w:tc>
          <w:tcPr>
            <w:tcW w:w="1000" w:type="pct"/>
            <w:tcBorders>
              <w:top w:val="single" w:sz="4" w:space="0" w:color="EB611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935B38"/>
            </w:tcBorders>
          </w:tcPr>
          <w:p w14:paraId="5D7C536A" w14:textId="77777777" w:rsidR="000F2828" w:rsidRPr="0059623D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9623D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3</w:t>
            </w:r>
          </w:p>
          <w:p w14:paraId="0598E90C" w14:textId="77777777" w:rsidR="000F2828" w:rsidRPr="00D95EA1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D95EA1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370 </w:t>
            </w:r>
            <w:r w:rsidRPr="00D95EA1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Cinnamon Toast </w:t>
            </w:r>
          </w:p>
          <w:p w14:paraId="5631152D" w14:textId="77777777" w:rsidR="000F2828" w:rsidRPr="00D95EA1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D95EA1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      Mini French Toast  </w:t>
            </w:r>
          </w:p>
          <w:p w14:paraId="6CCA03BF" w14:textId="228EC8F7" w:rsidR="000F2828" w:rsidRPr="00D5232B" w:rsidRDefault="000F2828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</w:p>
          <w:p w14:paraId="1CFEA967" w14:textId="7548C54B" w:rsidR="000F2828" w:rsidRPr="00D95EA1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     </w:t>
            </w:r>
          </w:p>
          <w:p w14:paraId="70B5A75C" w14:textId="77777777" w:rsidR="000F2828" w:rsidRPr="00B5385D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03E2778D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752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Fruit Punch Juice </w:t>
            </w:r>
          </w:p>
          <w:p w14:paraId="22110AE8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658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>Cherry Craisins</w:t>
            </w:r>
          </w:p>
          <w:p w14:paraId="02DC1FFB" w14:textId="48A32717" w:rsidR="000F2828" w:rsidRPr="00757232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563B551F" w14:textId="5E0C2F33" w:rsidR="000F2828" w:rsidRPr="00D5232B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color w:val="CC00CC"/>
                <w:sz w:val="16"/>
                <w:szCs w:val="16"/>
              </w:rPr>
              <w:t xml:space="preserve">            </w:t>
            </w:r>
            <w:r w:rsidRPr="00757232">
              <w:rPr>
                <w:rFonts w:ascii="Times New Roman" w:hAnsi="Times New Roman" w:cs="Times New Roman"/>
                <w:color w:val="0066FF"/>
                <w:sz w:val="16"/>
                <w:szCs w:val="16"/>
              </w:rPr>
              <w:t xml:space="preserve"> </w:t>
            </w:r>
          </w:p>
          <w:p w14:paraId="3D3D6439" w14:textId="51561EA9" w:rsidR="000F2828" w:rsidRPr="005347A2" w:rsidRDefault="000F2828" w:rsidP="000F2828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color w:val="0066FF"/>
                <w:sz w:val="16"/>
                <w:szCs w:val="16"/>
              </w:rPr>
              <w:t xml:space="preserve">       </w:t>
            </w:r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935B38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773AB000" w14:textId="77777777" w:rsidR="000F2828" w:rsidRPr="0059623D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9623D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4</w:t>
            </w:r>
          </w:p>
          <w:p w14:paraId="1B6564EF" w14:textId="6C489054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325 </w:t>
            </w:r>
            <w:r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Cinnamon Chex </w:t>
            </w:r>
          </w:p>
          <w:p w14:paraId="1BDDD348" w14:textId="071E51C3" w:rsidR="000F2828" w:rsidRPr="00D95EA1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      Cup</w:t>
            </w:r>
            <w:r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 </w:t>
            </w:r>
            <w:r w:rsidRPr="00D95EA1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 </w:t>
            </w:r>
          </w:p>
          <w:p w14:paraId="27FF3C50" w14:textId="75A42AFF" w:rsidR="000F2828" w:rsidRPr="00B5385D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05B983A9" w14:textId="36FEB2D9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749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Apple Cherry </w:t>
            </w:r>
          </w:p>
          <w:p w14:paraId="38FC9F85" w14:textId="64200D2A" w:rsidR="000F2828" w:rsidRPr="00757232" w:rsidRDefault="00820F3A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4C23D5">
              <w:rPr>
                <w:rFonts w:ascii="Times New Roman" w:hAnsi="Times New Roman" w:cs="Times New Roman"/>
                <w:noProof/>
                <w:color w:val="006600"/>
              </w:rPr>
              <w:drawing>
                <wp:anchor distT="0" distB="0" distL="114300" distR="114300" simplePos="0" relativeHeight="251898233" behindDoc="0" locked="0" layoutInCell="1" allowOverlap="1" wp14:anchorId="49022439" wp14:editId="31960CD7">
                  <wp:simplePos x="0" y="0"/>
                  <wp:positionH relativeFrom="margin">
                    <wp:posOffset>716280</wp:posOffset>
                  </wp:positionH>
                  <wp:positionV relativeFrom="paragraph">
                    <wp:posOffset>60325</wp:posOffset>
                  </wp:positionV>
                  <wp:extent cx="561340" cy="509905"/>
                  <wp:effectExtent l="0" t="0" r="0" b="4445"/>
                  <wp:wrapNone/>
                  <wp:docPr id="244160027" name="Picture 7" descr="A collection of logos and lab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30475" name="Picture 7" descr="A collection of logos and lab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80" t="37921" r="2090" b="37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828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     </w:t>
            </w:r>
            <w:r w:rsidR="000F2828"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Juice </w:t>
            </w:r>
          </w:p>
          <w:p w14:paraId="4E8082D6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670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Fresh Fruit </w:t>
            </w:r>
          </w:p>
          <w:p w14:paraId="4885A065" w14:textId="20561A69" w:rsidR="000F2828" w:rsidRPr="00D5232B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4967266C" w14:textId="77777777" w:rsidR="000F2828" w:rsidRPr="0059623D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9623D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5</w:t>
            </w:r>
          </w:p>
          <w:p w14:paraId="1539CE03" w14:textId="77777777" w:rsidR="000F2828" w:rsidRPr="00D95EA1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>368</w:t>
            </w:r>
            <w:r w:rsidRPr="00D95EA1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>Wheat Bagel</w:t>
            </w:r>
          </w:p>
          <w:p w14:paraId="09EC5E71" w14:textId="0F6CB024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 </w:t>
            </w:r>
            <w:r w:rsidRPr="00D95EA1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 </w:t>
            </w:r>
          </w:p>
          <w:p w14:paraId="4BEFBEA3" w14:textId="77777777" w:rsidR="000F2828" w:rsidRPr="00B5385D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477145C9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</w:p>
          <w:p w14:paraId="5F8F104D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748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Grape Juice </w:t>
            </w:r>
          </w:p>
          <w:p w14:paraId="0E71437A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684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Strawberry Banana </w:t>
            </w:r>
          </w:p>
          <w:p w14:paraId="2A364935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       Applesauce</w:t>
            </w:r>
          </w:p>
          <w:p w14:paraId="7FA33E55" w14:textId="5115AB1A" w:rsidR="000F2828" w:rsidRPr="00757232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349B390B" w14:textId="40B3F95E" w:rsidR="000F2828" w:rsidRPr="00757232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6FF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color w:val="0066FF"/>
                <w:sz w:val="16"/>
                <w:szCs w:val="16"/>
              </w:rPr>
              <w:t xml:space="preserve"> </w:t>
            </w:r>
          </w:p>
          <w:p w14:paraId="41E81FB5" w14:textId="15EAB5FC" w:rsidR="000F2828" w:rsidRPr="00D47F83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57232">
              <w:rPr>
                <w:rFonts w:ascii="Times New Roman" w:hAnsi="Times New Roman" w:cs="Times New Roman"/>
                <w:color w:val="0066FF"/>
                <w:sz w:val="16"/>
                <w:szCs w:val="16"/>
              </w:rPr>
              <w:t xml:space="preserve">  </w:t>
            </w:r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01152BE3" w14:textId="77777777" w:rsidR="000F2828" w:rsidRPr="0059623D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9623D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                             6</w:t>
            </w:r>
          </w:p>
          <w:p w14:paraId="24BC58DB" w14:textId="1D3EAE1E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329 </w:t>
            </w:r>
            <w:r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Honey Cheerios Cup </w:t>
            </w:r>
            <w:r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 </w:t>
            </w:r>
            <w:r w:rsidRPr="00D95EA1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 </w:t>
            </w:r>
          </w:p>
          <w:p w14:paraId="68A98FC4" w14:textId="77777777" w:rsidR="000F2828" w:rsidRPr="00B5385D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4BFD339C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</w:p>
          <w:p w14:paraId="4BB1C69B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</w:p>
          <w:p w14:paraId="7E1D0777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3AB4544C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750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Apple Juice  </w:t>
            </w:r>
          </w:p>
          <w:p w14:paraId="6E827ECF" w14:textId="4B1237D9" w:rsidR="000F2828" w:rsidRPr="00D5232B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EB611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935B38"/>
            </w:tcBorders>
          </w:tcPr>
          <w:p w14:paraId="1F47B8D2" w14:textId="7811EEFA" w:rsidR="000F2828" w:rsidRPr="0059623D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9623D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7</w:t>
            </w:r>
          </w:p>
          <w:p w14:paraId="6CA37B7A" w14:textId="04A9E189" w:rsidR="000F2828" w:rsidRPr="00D5232B" w:rsidRDefault="000F2828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321 </w:t>
            </w:r>
            <w:r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Banana Muffin  </w:t>
            </w:r>
            <w:r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 </w:t>
            </w:r>
            <w:r w:rsidRPr="00D95EA1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 </w:t>
            </w:r>
          </w:p>
          <w:p w14:paraId="56C4EDEE" w14:textId="503A578E" w:rsidR="000F2828" w:rsidRPr="00B5385D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5BE8B1FB" w14:textId="6DFFF1B3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</w:p>
          <w:p w14:paraId="0900C0F4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752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Fruit Punch Juice </w:t>
            </w:r>
          </w:p>
          <w:p w14:paraId="7CF71127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659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>Watermelon Craisins</w:t>
            </w:r>
          </w:p>
          <w:p w14:paraId="4CD04378" w14:textId="54B186B6" w:rsidR="000F2828" w:rsidRPr="00D5232B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6CB91F8B" w14:textId="7C043B30" w:rsidR="000F2828" w:rsidRPr="002915A4" w:rsidRDefault="000F2828" w:rsidP="000F2828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4"/>
                <w:szCs w:val="14"/>
              </w:rPr>
            </w:pPr>
            <w:r w:rsidRPr="00757232">
              <w:rPr>
                <w:rFonts w:ascii="Times New Roman" w:hAnsi="Times New Roman" w:cs="Times New Roman"/>
                <w:color w:val="0066FF"/>
                <w:sz w:val="16"/>
                <w:szCs w:val="16"/>
              </w:rPr>
              <w:t xml:space="preserve">       </w:t>
            </w:r>
          </w:p>
        </w:tc>
      </w:tr>
      <w:tr w:rsidR="000F2828" w:rsidRPr="00452730" w14:paraId="1EA24A04" w14:textId="77777777" w:rsidTr="000F2828">
        <w:trPr>
          <w:trHeight w:val="2442"/>
        </w:trPr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23883DFC" w14:textId="77777777" w:rsidR="000F2828" w:rsidRPr="006F6F87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6F6F8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10</w:t>
            </w:r>
          </w:p>
          <w:p w14:paraId="22FE2342" w14:textId="388031B7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31B3C" w:themeColor="accent1" w:themeShade="80"/>
                <w:sz w:val="20"/>
                <w:szCs w:val="20"/>
              </w:rPr>
            </w:pPr>
            <w:r w:rsidRPr="00EC6BFF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312 </w:t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>Fruit Loops Pouch</w:t>
            </w:r>
          </w:p>
          <w:p w14:paraId="0A9B6A8E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07537952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2861E6F4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4EE5DFE7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63CB82C6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748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Grape Juice  </w:t>
            </w:r>
          </w:p>
          <w:p w14:paraId="1164C850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670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Fresh Fruit </w:t>
            </w:r>
          </w:p>
          <w:p w14:paraId="26519991" w14:textId="1DA73752" w:rsidR="000F2828" w:rsidRPr="00820F3A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3ADCB4CD" w14:textId="1C4C7D3E" w:rsidR="000F2828" w:rsidRPr="00820F3A" w:rsidRDefault="000F2828" w:rsidP="00820F3A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5295A" w:themeColor="accent1" w:themeShade="BF"/>
                <w:sz w:val="20"/>
                <w:szCs w:val="20"/>
              </w:rPr>
            </w:pPr>
            <w:r w:rsidRPr="006F6F8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11</w:t>
            </w:r>
          </w:p>
          <w:p w14:paraId="4010EC46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4C23D5">
              <w:rPr>
                <w:rFonts w:ascii="Times New Roman" w:hAnsi="Times New Roman" w:cs="Times New Roman"/>
                <w:noProof/>
                <w:color w:val="006600"/>
              </w:rPr>
              <w:drawing>
                <wp:anchor distT="0" distB="0" distL="114300" distR="114300" simplePos="0" relativeHeight="251894137" behindDoc="1" locked="0" layoutInCell="1" allowOverlap="1" wp14:anchorId="6406CD40" wp14:editId="73FD0343">
                  <wp:simplePos x="0" y="0"/>
                  <wp:positionH relativeFrom="margin">
                    <wp:posOffset>889704</wp:posOffset>
                  </wp:positionH>
                  <wp:positionV relativeFrom="paragraph">
                    <wp:posOffset>22598</wp:posOffset>
                  </wp:positionV>
                  <wp:extent cx="424542" cy="607331"/>
                  <wp:effectExtent l="3810" t="0" r="0" b="0"/>
                  <wp:wrapNone/>
                  <wp:docPr id="1783971302" name="Picture 7" descr="A collection of logos and lab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30475" name="Picture 7" descr="A collection of logos and lab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" t="68584" r="6989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5721" cy="60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6BFF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328 </w:t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Chocolate Chip </w:t>
            </w:r>
          </w:p>
          <w:p w14:paraId="6444FE10" w14:textId="3D6D6CD8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      </w:t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>Muffin</w:t>
            </w:r>
          </w:p>
          <w:p w14:paraId="29F580F9" w14:textId="4A619684" w:rsidR="00820F3A" w:rsidRDefault="00820F3A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</w:p>
          <w:p w14:paraId="1CD8196D" w14:textId="29542B6A" w:rsidR="00820F3A" w:rsidRDefault="00820F3A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</w:p>
          <w:p w14:paraId="1D12398E" w14:textId="77777777" w:rsidR="00820F3A" w:rsidRPr="008C15CD" w:rsidRDefault="00820F3A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</w:p>
          <w:p w14:paraId="3B16DA91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749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Apple Cherry Juice</w:t>
            </w:r>
          </w:p>
          <w:p w14:paraId="76CBB79A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697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Sliced Apples </w:t>
            </w:r>
          </w:p>
          <w:p w14:paraId="004F815D" w14:textId="5CC10619" w:rsidR="000F2828" w:rsidRPr="00757232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color w:val="CC00CC"/>
                <w:sz w:val="16"/>
                <w:szCs w:val="16"/>
              </w:rPr>
              <w:t xml:space="preserve"> </w:t>
            </w:r>
          </w:p>
          <w:p w14:paraId="534F8A4C" w14:textId="65A11132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color w:val="CC00CC"/>
                <w:sz w:val="16"/>
                <w:szCs w:val="16"/>
              </w:rPr>
              <w:t xml:space="preserve">           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2D795838" w14:textId="77777777" w:rsidR="000F2828" w:rsidRPr="003F6D15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F6F8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12</w:t>
            </w:r>
          </w:p>
          <w:p w14:paraId="54C5EA39" w14:textId="13012238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EC6BFF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307 </w:t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Cherry </w:t>
            </w:r>
            <w:proofErr w:type="spellStart"/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>Frudel</w:t>
            </w:r>
            <w:proofErr w:type="spellEnd"/>
          </w:p>
          <w:p w14:paraId="47B77994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64BFF9AE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33DA7D06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5FFB2FD6" w14:textId="77777777" w:rsidR="000F2828" w:rsidRPr="00B5385D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42670AB8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750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Apple Juice  </w:t>
            </w:r>
          </w:p>
          <w:p w14:paraId="061316DB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688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Orange Mango </w:t>
            </w:r>
          </w:p>
          <w:p w14:paraId="25607327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       Applesauce  </w:t>
            </w:r>
          </w:p>
          <w:p w14:paraId="4637295C" w14:textId="77777777" w:rsidR="000F2828" w:rsidRDefault="000F2828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5B2B1142" w14:textId="77777777" w:rsidR="00820F3A" w:rsidRDefault="00820F3A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6438AA4F" w14:textId="77777777" w:rsidR="00820F3A" w:rsidRDefault="00820F3A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39459C30" w14:textId="1E41FAA1" w:rsidR="00820F3A" w:rsidRPr="00D5232B" w:rsidRDefault="00820F3A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3E85A764" w14:textId="77777777" w:rsidR="000F2828" w:rsidRPr="003F6D15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F6F8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13</w:t>
            </w:r>
          </w:p>
          <w:p w14:paraId="28738BE2" w14:textId="77777777" w:rsidR="000F2828" w:rsidRPr="00EC6BFF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EC6BFF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317 </w:t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Confetti Mini </w:t>
            </w:r>
          </w:p>
          <w:p w14:paraId="73CA2DCC" w14:textId="77777777" w:rsidR="000F2828" w:rsidRPr="008C15CD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7"/>
                <w:szCs w:val="17"/>
              </w:rPr>
            </w:pP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      Pancakes</w:t>
            </w:r>
            <w:r w:rsidRPr="008C15CD">
              <w:rPr>
                <w:rFonts w:ascii="Times New Roman" w:hAnsi="Times New Roman" w:cs="Times New Roman"/>
                <w:color w:val="003D76"/>
                <w:sz w:val="17"/>
                <w:szCs w:val="17"/>
              </w:rPr>
              <w:t xml:space="preserve"> </w:t>
            </w:r>
          </w:p>
          <w:p w14:paraId="2E4BDD00" w14:textId="779F492E" w:rsidR="000F2828" w:rsidRPr="002B014B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</w:p>
          <w:p w14:paraId="2F6A2670" w14:textId="7F7C45A3" w:rsidR="000F2828" w:rsidRPr="00EC6BFF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</w:t>
            </w:r>
          </w:p>
          <w:p w14:paraId="3687A2F0" w14:textId="1132407D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</w:pPr>
            <w:r w:rsidRPr="00EC6BFF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 </w:t>
            </w:r>
            <w:r w:rsidRPr="004C23D5">
              <w:rPr>
                <w:rFonts w:ascii="Times New Roman" w:hAnsi="Times New Roman" w:cs="Times New Roman"/>
                <w:noProof/>
                <w:color w:val="006600"/>
              </w:rPr>
              <w:drawing>
                <wp:anchor distT="0" distB="0" distL="114300" distR="114300" simplePos="0" relativeHeight="251895161" behindDoc="0" locked="0" layoutInCell="1" allowOverlap="1" wp14:anchorId="4C731A93" wp14:editId="7B57613A">
                  <wp:simplePos x="0" y="0"/>
                  <wp:positionH relativeFrom="margin">
                    <wp:posOffset>773354</wp:posOffset>
                  </wp:positionH>
                  <wp:positionV relativeFrom="paragraph">
                    <wp:posOffset>14224</wp:posOffset>
                  </wp:positionV>
                  <wp:extent cx="531903" cy="565948"/>
                  <wp:effectExtent l="0" t="0" r="1905" b="5715"/>
                  <wp:wrapNone/>
                  <wp:docPr id="1696056688" name="Picture 7" descr="A collection of logos and lab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30475" name="Picture 7" descr="A collection of logos and lab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64" t="68509" r="5734" b="7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03" cy="56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753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Orange Juice </w:t>
            </w:r>
          </w:p>
          <w:p w14:paraId="0C82A58F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659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Watermelon </w:t>
            </w:r>
          </w:p>
          <w:p w14:paraId="0B1626A9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      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>Craisins</w:t>
            </w:r>
          </w:p>
          <w:p w14:paraId="48893A2F" w14:textId="6C0785A7" w:rsidR="000F2828" w:rsidRPr="00D5232B" w:rsidRDefault="000F2828" w:rsidP="00D5232B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538A0A8B" w14:textId="77777777" w:rsidR="000F2828" w:rsidRPr="003F6D15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F6F87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14</w:t>
            </w:r>
          </w:p>
          <w:p w14:paraId="1BBDF35F" w14:textId="6F2BA63C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31B3C" w:themeColor="accent1" w:themeShade="80"/>
                <w:sz w:val="20"/>
                <w:szCs w:val="20"/>
              </w:rPr>
            </w:pPr>
            <w:r w:rsidRPr="00EC6BFF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364 </w:t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Mini </w:t>
            </w:r>
            <w:proofErr w:type="spellStart"/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>Cinni</w:t>
            </w:r>
            <w:proofErr w:type="spellEnd"/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Pull-A-</w:t>
            </w:r>
          </w:p>
          <w:p w14:paraId="612E545C" w14:textId="77777777" w:rsidR="000F2828" w:rsidRPr="00EC6BFF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4C23D5">
              <w:rPr>
                <w:rFonts w:ascii="Times New Roman" w:hAnsi="Times New Roman" w:cs="Times New Roman"/>
                <w:noProof/>
                <w:color w:val="006600"/>
              </w:rPr>
              <w:drawing>
                <wp:anchor distT="0" distB="0" distL="114300" distR="114300" simplePos="0" relativeHeight="251897209" behindDoc="0" locked="0" layoutInCell="1" allowOverlap="1" wp14:anchorId="0A23C9ED" wp14:editId="7FD09DA2">
                  <wp:simplePos x="0" y="0"/>
                  <wp:positionH relativeFrom="margin">
                    <wp:posOffset>938125</wp:posOffset>
                  </wp:positionH>
                  <wp:positionV relativeFrom="paragraph">
                    <wp:posOffset>56515</wp:posOffset>
                  </wp:positionV>
                  <wp:extent cx="272873" cy="418289"/>
                  <wp:effectExtent l="0" t="0" r="0" b="1270"/>
                  <wp:wrapNone/>
                  <wp:docPr id="1878424276" name="Picture 7" descr="A collection of logos and lab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30475" name="Picture 7" descr="A collection of logos and lab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14" t="1817" r="20266" b="6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73" cy="41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      Part</w:t>
            </w:r>
          </w:p>
          <w:p w14:paraId="496726E3" w14:textId="01E3A07B" w:rsidR="000F2828" w:rsidRDefault="00AB2402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840876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02329" behindDoc="1" locked="0" layoutInCell="1" allowOverlap="1" wp14:anchorId="3F4461FF" wp14:editId="19F82663">
                      <wp:simplePos x="0" y="0"/>
                      <wp:positionH relativeFrom="margin">
                        <wp:posOffset>485720</wp:posOffset>
                      </wp:positionH>
                      <wp:positionV relativeFrom="paragraph">
                        <wp:posOffset>29210</wp:posOffset>
                      </wp:positionV>
                      <wp:extent cx="561109" cy="264277"/>
                      <wp:effectExtent l="0" t="0" r="0" b="2540"/>
                      <wp:wrapNone/>
                      <wp:docPr id="13006403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109" cy="2642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DF1A5" w14:textId="3F529AEC" w:rsidR="00AB2402" w:rsidRPr="00586ED3" w:rsidRDefault="00AB2402" w:rsidP="00AB2402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586ED3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National</w:t>
                                  </w:r>
                                  <w:r w:rsidR="00621D01" w:rsidRPr="00621D01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 xml:space="preserve"> Pickle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461FF" id="Text Box 2" o:spid="_x0000_s1027" type="#_x0000_t202" style="position:absolute;margin-left:38.25pt;margin-top:2.3pt;width:44.2pt;height:20.8pt;z-index:-2514141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" stroked="f">
                      <v:textbox>
                        <w:txbxContent>
                          <w:p w14:paraId="325DF1A5" w14:textId="3F529AEC" w:rsidR="00AB2402" w:rsidRPr="00586ED3" w:rsidRDefault="00AB2402" w:rsidP="00AB2402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586ED3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National</w:t>
                            </w:r>
                            <w:r w:rsidR="00621D01" w:rsidRPr="00621D01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 xml:space="preserve"> Pickle Day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54BA7A9" w14:textId="5E230E2C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126BC607" w14:textId="77777777" w:rsidR="000F2828" w:rsidRPr="00B5385D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4B98C6E5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752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Fruit Punch Juice </w:t>
            </w:r>
          </w:p>
          <w:p w14:paraId="3F131C8D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670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Fresh Fruit </w:t>
            </w:r>
          </w:p>
          <w:p w14:paraId="6A858092" w14:textId="27A5FC8E" w:rsidR="000F2828" w:rsidRPr="00D5232B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</w:tc>
      </w:tr>
      <w:tr w:rsidR="000F2828" w:rsidRPr="00C01987" w14:paraId="3804DB0C" w14:textId="77777777" w:rsidTr="000F2828">
        <w:trPr>
          <w:trHeight w:val="2441"/>
        </w:trPr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52FE4149" w14:textId="77777777" w:rsidR="000F2828" w:rsidRPr="006368C0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6368C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17</w:t>
            </w:r>
          </w:p>
          <w:p w14:paraId="236E3E26" w14:textId="519CA5B1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EC6BFF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334 </w:t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Cinnamon Toast </w:t>
            </w:r>
          </w:p>
          <w:p w14:paraId="57530B33" w14:textId="0551DEF7" w:rsidR="000F2828" w:rsidRPr="00EC6BFF" w:rsidRDefault="00556760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4C23D5">
              <w:rPr>
                <w:rFonts w:ascii="Times New Roman" w:hAnsi="Times New Roman" w:cs="Times New Roman"/>
                <w:noProof/>
                <w:color w:val="006600"/>
              </w:rPr>
              <w:drawing>
                <wp:anchor distT="0" distB="0" distL="114300" distR="114300" simplePos="0" relativeHeight="251896185" behindDoc="0" locked="0" layoutInCell="1" allowOverlap="1" wp14:anchorId="79E1C101" wp14:editId="0491D02B">
                  <wp:simplePos x="0" y="0"/>
                  <wp:positionH relativeFrom="margin">
                    <wp:posOffset>973252</wp:posOffset>
                  </wp:positionH>
                  <wp:positionV relativeFrom="paragraph">
                    <wp:posOffset>48436</wp:posOffset>
                  </wp:positionV>
                  <wp:extent cx="350759" cy="350196"/>
                  <wp:effectExtent l="0" t="0" r="0" b="0"/>
                  <wp:wrapNone/>
                  <wp:docPr id="1473762470" name="Picture 7" descr="A collection of logos and lab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30475" name="Picture 7" descr="A collection of logos and lab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3" t="73243" r="38415" b="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59" cy="35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828"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      Crunch Cup</w:t>
            </w:r>
          </w:p>
          <w:p w14:paraId="27E183BD" w14:textId="06A1B964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9"/>
                <w:szCs w:val="19"/>
              </w:rPr>
            </w:pPr>
          </w:p>
          <w:p w14:paraId="1187A5D5" w14:textId="22B8FAC9" w:rsidR="000F2828" w:rsidRPr="00757232" w:rsidRDefault="0025756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840876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00281" behindDoc="1" locked="0" layoutInCell="1" allowOverlap="1" wp14:anchorId="71B5B95B" wp14:editId="102784A3">
                      <wp:simplePos x="0" y="0"/>
                      <wp:positionH relativeFrom="margin">
                        <wp:posOffset>895295</wp:posOffset>
                      </wp:positionH>
                      <wp:positionV relativeFrom="paragraph">
                        <wp:posOffset>89517</wp:posOffset>
                      </wp:positionV>
                      <wp:extent cx="561109" cy="387077"/>
                      <wp:effectExtent l="0" t="0" r="0" b="0"/>
                      <wp:wrapNone/>
                      <wp:docPr id="10302249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109" cy="3870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AC500" w14:textId="65F049CC" w:rsidR="00C4300D" w:rsidRPr="00586ED3" w:rsidRDefault="00C4300D" w:rsidP="00C4300D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  <w:r w:rsidRPr="00586ED3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 xml:space="preserve">National </w:t>
                                  </w:r>
                                  <w:r w:rsidR="00AB2402" w:rsidRPr="00AB2402">
                                    <w:rPr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</w:rPr>
                                    <w:t>Homemade Bread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5B95B" id="_x0000_s1028" type="#_x0000_t202" style="position:absolute;margin-left:70.5pt;margin-top:7.05pt;width:44.2pt;height:30.5pt;z-index:-25141619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" stroked="f">
                      <v:textbox>
                        <w:txbxContent>
                          <w:p w14:paraId="357AC500" w14:textId="65F049CC" w:rsidR="00C4300D" w:rsidRPr="00586ED3" w:rsidRDefault="00C4300D" w:rsidP="00C4300D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586ED3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 xml:space="preserve">National </w:t>
                            </w:r>
                            <w:r w:rsidR="00AB2402" w:rsidRPr="00AB2402">
                              <w:rPr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  <w:t>Homemade Bread Day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F2828"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752 </w:t>
            </w:r>
            <w:r w:rsidR="000F2828"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Fruit Punch Juice </w:t>
            </w:r>
          </w:p>
          <w:p w14:paraId="1BF18A63" w14:textId="2688A348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1C56BFAC" w14:textId="26B7721A" w:rsidR="000F2828" w:rsidRPr="00757232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4703FCCE" w14:textId="49105A15" w:rsidR="000F2828" w:rsidRPr="00757232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color w:val="CC00CC"/>
                <w:sz w:val="16"/>
                <w:szCs w:val="16"/>
              </w:rPr>
              <w:t xml:space="preserve">       </w:t>
            </w:r>
          </w:p>
          <w:p w14:paraId="7F064412" w14:textId="2BA4DBA0" w:rsidR="000F2828" w:rsidRPr="00477B22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2E6E738E" w14:textId="77777777" w:rsidR="000F2828" w:rsidRPr="003F6D15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368C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18</w:t>
            </w:r>
          </w:p>
          <w:p w14:paraId="25BA13C4" w14:textId="6270DC14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EC6BFF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316 </w:t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Maple Mini </w:t>
            </w:r>
          </w:p>
          <w:p w14:paraId="6E951E51" w14:textId="77777777" w:rsidR="000F2828" w:rsidRPr="00EC6BFF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       </w:t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 xml:space="preserve">Pancakes  </w:t>
            </w:r>
          </w:p>
          <w:p w14:paraId="69B8FAA4" w14:textId="77777777" w:rsidR="000F2828" w:rsidRPr="00DB5516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14:paraId="21581F06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 xml:space="preserve">657 </w:t>
            </w:r>
            <w:r w:rsidRPr="00757232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>Strawberry Craisins</w:t>
            </w:r>
          </w:p>
          <w:p w14:paraId="4CAAF53B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</w:p>
          <w:p w14:paraId="607380EA" w14:textId="23E174AB" w:rsidR="000F2828" w:rsidRPr="00757232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4A258D63" w14:textId="510661DF" w:rsidR="000F2828" w:rsidRPr="00B853F9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  <w:r w:rsidRPr="00DB5516">
              <w:rPr>
                <w:rFonts w:ascii="Times New Roman" w:hAnsi="Times New Roman" w:cs="Times New Roman"/>
                <w:color w:val="003D76"/>
                <w:sz w:val="22"/>
                <w:szCs w:val="22"/>
              </w:rPr>
              <w:t xml:space="preserve">  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1DADFCE3" w14:textId="77777777" w:rsidR="000F2828" w:rsidRPr="003F6D15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368C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19</w:t>
            </w:r>
          </w:p>
          <w:p w14:paraId="36CB55D9" w14:textId="77777777" w:rsidR="000F2828" w:rsidRPr="00EC6BFF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0"/>
                <w:szCs w:val="20"/>
              </w:rPr>
            </w:pPr>
            <w:r w:rsidRPr="00EC6BFF">
              <w:rPr>
                <w:rFonts w:ascii="Times New Roman" w:hAnsi="Times New Roman" w:cs="Times New Roman"/>
                <w:b/>
                <w:bCs/>
                <w:color w:val="003D76"/>
                <w:sz w:val="20"/>
                <w:szCs w:val="20"/>
              </w:rPr>
              <w:t xml:space="preserve">327 </w:t>
            </w:r>
            <w:r w:rsidRPr="00EC6BFF">
              <w:rPr>
                <w:rFonts w:ascii="Times New Roman" w:hAnsi="Times New Roman" w:cs="Times New Roman"/>
                <w:color w:val="003D76"/>
                <w:sz w:val="20"/>
                <w:szCs w:val="20"/>
              </w:rPr>
              <w:t>Maple Mini Waffles</w:t>
            </w:r>
          </w:p>
          <w:p w14:paraId="151BB7C5" w14:textId="6408ECE2" w:rsidR="000F2828" w:rsidRPr="00820F3A" w:rsidRDefault="000F2828" w:rsidP="00820F3A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</w:p>
          <w:p w14:paraId="6365CEA4" w14:textId="77777777" w:rsidR="000F2828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b/>
                <w:color w:val="C00000"/>
                <w:sz w:val="17"/>
                <w:szCs w:val="17"/>
              </w:rPr>
            </w:pPr>
          </w:p>
          <w:p w14:paraId="6D74DFB2" w14:textId="77777777" w:rsidR="000F2828" w:rsidRPr="00757232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Fresh Fruit  </w:t>
            </w:r>
          </w:p>
          <w:p w14:paraId="37B68FCC" w14:textId="77777777" w:rsidR="000F2828" w:rsidRPr="00757232" w:rsidRDefault="000F2828" w:rsidP="000F2828">
            <w:pPr>
              <w:pStyle w:val="Dates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757232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748 </w:t>
            </w:r>
            <w:r w:rsidRPr="00757232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Grape Juice </w:t>
            </w:r>
          </w:p>
          <w:p w14:paraId="23075ED9" w14:textId="33820FF3" w:rsidR="000F2828" w:rsidRPr="00820F3A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6CCE6E31" w14:textId="77777777" w:rsidR="000F2828" w:rsidRPr="003F6D15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368C0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20</w:t>
            </w:r>
          </w:p>
          <w:p w14:paraId="2523BC4C" w14:textId="77777777" w:rsidR="000F2828" w:rsidRDefault="000F2828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</w:p>
          <w:p w14:paraId="07D6255D" w14:textId="77777777" w:rsidR="00D5232B" w:rsidRDefault="00A6255D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8"/>
                <w:szCs w:val="28"/>
              </w:rPr>
            </w:pPr>
            <w:r w:rsidRPr="00A6255D">
              <w:rPr>
                <w:rFonts w:ascii="Times New Roman" w:hAnsi="Times New Roman" w:cs="Times New Roman"/>
                <w:color w:val="003D76"/>
                <w:sz w:val="28"/>
                <w:szCs w:val="28"/>
              </w:rPr>
              <w:t>Assorted Cereal</w:t>
            </w:r>
          </w:p>
          <w:p w14:paraId="31D0160D" w14:textId="77777777" w:rsidR="00A6255D" w:rsidRDefault="00A6255D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3D76"/>
                <w:sz w:val="22"/>
                <w:szCs w:val="22"/>
              </w:rPr>
              <w:t>Assorted Juice</w:t>
            </w:r>
          </w:p>
          <w:p w14:paraId="4D6A7D03" w14:textId="54E4EA24" w:rsidR="00A6255D" w:rsidRPr="00A6255D" w:rsidRDefault="00A6255D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3D76"/>
                <w:sz w:val="22"/>
                <w:szCs w:val="22"/>
              </w:rPr>
              <w:t>Fresh Fruit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094ABF00" w14:textId="3BC5516A" w:rsidR="000F2828" w:rsidRPr="00D5232B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color w:val="05295A" w:themeColor="accent1" w:themeShade="BF"/>
                <w:sz w:val="20"/>
                <w:szCs w:val="20"/>
              </w:rPr>
            </w:pPr>
            <w:r w:rsidRPr="00D5232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</w:t>
            </w:r>
          </w:p>
          <w:p w14:paraId="0515FBB3" w14:textId="77777777" w:rsidR="00D5232B" w:rsidRPr="00D5232B" w:rsidRDefault="00D5232B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4"/>
                <w:szCs w:val="24"/>
              </w:rPr>
            </w:pPr>
          </w:p>
          <w:p w14:paraId="543024B0" w14:textId="77777777" w:rsidR="00D5232B" w:rsidRPr="00D5232B" w:rsidRDefault="00D5232B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24"/>
                <w:szCs w:val="24"/>
              </w:rPr>
            </w:pPr>
          </w:p>
          <w:p w14:paraId="4C2EBC91" w14:textId="2F477960" w:rsidR="000F2828" w:rsidRPr="00D5232B" w:rsidRDefault="00D5232B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  <w:r w:rsidRPr="00D5232B">
              <w:rPr>
                <w:rFonts w:ascii="Times New Roman" w:hAnsi="Times New Roman" w:cs="Times New Roman"/>
                <w:color w:val="003D76"/>
                <w:sz w:val="24"/>
                <w:szCs w:val="24"/>
              </w:rPr>
              <w:t xml:space="preserve">  </w:t>
            </w:r>
            <w:r w:rsidRPr="00D5232B"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  <w:t>NO SCHOOL</w:t>
            </w:r>
          </w:p>
        </w:tc>
      </w:tr>
      <w:tr w:rsidR="000F2828" w:rsidRPr="00C01987" w14:paraId="335827E4" w14:textId="77777777" w:rsidTr="001A149A">
        <w:trPr>
          <w:trHeight w:val="2495"/>
        </w:trPr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3BF7360D" w14:textId="1DF5410C" w:rsidR="000F2828" w:rsidRPr="00820F3A" w:rsidRDefault="000F2828" w:rsidP="00820F3A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AF118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24</w:t>
            </w:r>
          </w:p>
          <w:p w14:paraId="2D817C46" w14:textId="77777777" w:rsidR="00820F3A" w:rsidRDefault="00820F3A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66FF"/>
                <w:sz w:val="16"/>
                <w:szCs w:val="16"/>
              </w:rPr>
            </w:pPr>
          </w:p>
          <w:p w14:paraId="413659CA" w14:textId="77777777" w:rsidR="00820F3A" w:rsidRDefault="00820F3A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66FF"/>
                <w:sz w:val="16"/>
                <w:szCs w:val="16"/>
              </w:rPr>
            </w:pPr>
          </w:p>
          <w:p w14:paraId="15E15E6D" w14:textId="222D6236" w:rsidR="000F2828" w:rsidRPr="00364DAD" w:rsidRDefault="00364DAD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73779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73779" w:themeColor="accent1"/>
                <w:sz w:val="28"/>
                <w:szCs w:val="28"/>
              </w:rPr>
              <w:t>NO SCHOOL BREAKFAST</w:t>
            </w:r>
            <w:bookmarkStart w:id="0" w:name="_GoBack"/>
            <w:bookmarkEnd w:id="0"/>
            <w:r w:rsidR="000F2828" w:rsidRPr="00820F3A">
              <w:rPr>
                <w:rFonts w:ascii="Times New Roman" w:hAnsi="Times New Roman" w:cs="Times New Roman"/>
                <w:color w:val="0066FF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01F03CF0" w14:textId="77777777" w:rsidR="000F2828" w:rsidRPr="00AF1189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31B3C" w:themeColor="accent1" w:themeShade="80"/>
                <w:sz w:val="22"/>
                <w:szCs w:val="22"/>
              </w:rPr>
            </w:pPr>
            <w:r w:rsidRPr="00AF118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25</w:t>
            </w:r>
          </w:p>
          <w:p w14:paraId="2E95F728" w14:textId="3D4D8BD0" w:rsidR="000F2828" w:rsidRDefault="000F2828" w:rsidP="00364DA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</w:p>
          <w:p w14:paraId="62F98BAB" w14:textId="664517C0" w:rsidR="00364DAD" w:rsidRDefault="00364DAD" w:rsidP="00364DA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  <w:t>NO SCHOOL</w:t>
            </w:r>
          </w:p>
          <w:p w14:paraId="03AD1AE3" w14:textId="2A8EDC37" w:rsidR="00364DAD" w:rsidRPr="00364DAD" w:rsidRDefault="00364DAD" w:rsidP="00364DA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  <w:t>BREAKFAST</w:t>
            </w:r>
          </w:p>
          <w:p w14:paraId="4114BE09" w14:textId="3D8985E6" w:rsidR="00A23DA3" w:rsidRPr="00757232" w:rsidRDefault="00A23DA3" w:rsidP="00A23DA3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C00CC"/>
                <w:sz w:val="16"/>
                <w:szCs w:val="16"/>
              </w:rPr>
            </w:pPr>
          </w:p>
          <w:p w14:paraId="50D75786" w14:textId="0576E147" w:rsidR="000F2828" w:rsidRPr="00F27D17" w:rsidRDefault="000F2828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704581CC" w14:textId="77777777" w:rsidR="000F2828" w:rsidRPr="00AF1189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AF118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26</w:t>
            </w:r>
          </w:p>
          <w:p w14:paraId="437203CD" w14:textId="77777777" w:rsidR="00D5232B" w:rsidRDefault="00D5232B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</w:p>
          <w:p w14:paraId="503189C7" w14:textId="77777777" w:rsidR="00D5232B" w:rsidRDefault="00D5232B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</w:p>
          <w:p w14:paraId="7AAA57C1" w14:textId="0808AF16" w:rsidR="000F2828" w:rsidRPr="00D5232B" w:rsidRDefault="00D5232B" w:rsidP="00D5232B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3D76"/>
                <w:sz w:val="28"/>
                <w:szCs w:val="28"/>
              </w:rPr>
              <w:t>NO SCHOOL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633101" w:themeColor="accent5" w:themeShade="80"/>
              <w:bottom w:val="single" w:sz="4" w:space="0" w:color="633101" w:themeColor="accent5" w:themeShade="80"/>
              <w:right w:val="single" w:sz="4" w:space="0" w:color="FFFFFF" w:themeColor="background1"/>
            </w:tcBorders>
          </w:tcPr>
          <w:p w14:paraId="73F56EBC" w14:textId="580618C0" w:rsidR="000F2828" w:rsidRPr="00AF1189" w:rsidRDefault="000F2828" w:rsidP="000F2828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</w:p>
          <w:p w14:paraId="29A62A98" w14:textId="18131541" w:rsidR="000F2828" w:rsidRPr="00623A65" w:rsidRDefault="00F13D25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5"/>
                <w:szCs w:val="15"/>
              </w:rPr>
            </w:pPr>
            <w:r w:rsidRPr="00D764A2">
              <w:rPr>
                <w:rFonts w:ascii="Times New Roman" w:hAnsi="Times New Roman" w:cs="Times New Roman"/>
                <w:iCs/>
                <w:noProof/>
                <w:color w:val="auto"/>
                <w:sz w:val="13"/>
                <w:szCs w:val="13"/>
              </w:rPr>
              <w:drawing>
                <wp:anchor distT="0" distB="0" distL="114300" distR="114300" simplePos="0" relativeHeight="251910521" behindDoc="0" locked="0" layoutInCell="1" allowOverlap="1" wp14:anchorId="58F546EC" wp14:editId="1DDCEA6C">
                  <wp:simplePos x="0" y="0"/>
                  <wp:positionH relativeFrom="column">
                    <wp:posOffset>909415</wp:posOffset>
                  </wp:positionH>
                  <wp:positionV relativeFrom="paragraph">
                    <wp:posOffset>776732</wp:posOffset>
                  </wp:positionV>
                  <wp:extent cx="862263" cy="637395"/>
                  <wp:effectExtent l="0" t="0" r="0" b="0"/>
                  <wp:wrapNone/>
                  <wp:docPr id="549442976" name="Picture 8" descr="A thanksgiving day message with pumpkins turkey and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679572" name="Picture 8" descr="A thanksgiving day message with pumpkins turkey and leav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6" t="72043" r="6713" b="3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63" cy="63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7061" w:rsidRPr="00D764A2">
              <w:rPr>
                <w:rFonts w:ascii="Times New Roman" w:hAnsi="Times New Roman" w:cs="Times New Roman"/>
                <w:iCs/>
                <w:noProof/>
                <w:color w:val="auto"/>
                <w:sz w:val="13"/>
                <w:szCs w:val="13"/>
              </w:rPr>
              <w:drawing>
                <wp:anchor distT="0" distB="0" distL="114300" distR="114300" simplePos="0" relativeHeight="251912569" behindDoc="1" locked="0" layoutInCell="1" allowOverlap="1" wp14:anchorId="6C67A0AD" wp14:editId="06D107F8">
                  <wp:simplePos x="0" y="0"/>
                  <wp:positionH relativeFrom="column">
                    <wp:posOffset>-109874</wp:posOffset>
                  </wp:positionH>
                  <wp:positionV relativeFrom="paragraph">
                    <wp:posOffset>681437</wp:posOffset>
                  </wp:positionV>
                  <wp:extent cx="673292" cy="738914"/>
                  <wp:effectExtent l="0" t="0" r="0" b="4445"/>
                  <wp:wrapNone/>
                  <wp:docPr id="483679572" name="Picture 8" descr="A thanksgiving day message with pumpkins turkey and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679572" name="Picture 8" descr="A thanksgiving day message with pumpkins turkey and leav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0" t="745" r="5082" b="65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92" cy="73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828" w:rsidRPr="007C2C82">
              <w:rPr>
                <w:rFonts w:ascii="Times New Roman" w:hAnsi="Times New Roman" w:cs="Times New Roman"/>
                <w:color w:val="C00000"/>
                <w:sz w:val="15"/>
                <w:szCs w:val="15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633101" w:themeColor="accent5" w:themeShade="80"/>
              <w:left w:val="single" w:sz="4" w:space="0" w:color="FFFFFF" w:themeColor="background1"/>
              <w:bottom w:val="single" w:sz="4" w:space="0" w:color="633101" w:themeColor="accent5" w:themeShade="80"/>
              <w:right w:val="single" w:sz="4" w:space="0" w:color="633101" w:themeColor="accent5" w:themeShade="80"/>
            </w:tcBorders>
          </w:tcPr>
          <w:p w14:paraId="15E5FDA4" w14:textId="45C6DA91" w:rsidR="00AA7061" w:rsidRPr="00AF1189" w:rsidRDefault="00AA7061" w:rsidP="00AA7061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D764A2">
              <w:rPr>
                <w:rFonts w:ascii="Times New Roman" w:hAnsi="Times New Roman" w:cs="Times New Roman"/>
                <w:iCs/>
                <w:noProof/>
                <w:color w:val="auto"/>
                <w:sz w:val="13"/>
                <w:szCs w:val="13"/>
              </w:rPr>
              <w:drawing>
                <wp:anchor distT="0" distB="0" distL="114300" distR="114300" simplePos="0" relativeHeight="251914617" behindDoc="0" locked="0" layoutInCell="1" allowOverlap="1" wp14:anchorId="11F9C92B" wp14:editId="606B37D4">
                  <wp:simplePos x="0" y="0"/>
                  <wp:positionH relativeFrom="column">
                    <wp:posOffset>-893011</wp:posOffset>
                  </wp:positionH>
                  <wp:positionV relativeFrom="paragraph">
                    <wp:posOffset>27060</wp:posOffset>
                  </wp:positionV>
                  <wp:extent cx="1649012" cy="823865"/>
                  <wp:effectExtent l="0" t="0" r="8890" b="0"/>
                  <wp:wrapNone/>
                  <wp:docPr id="1780561249" name="Picture 8" descr="A thanksgiving day message with pumpkins turkey and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679572" name="Picture 8" descr="A thanksgiving day message with pumpkins turkey and leav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" t="34564" r="12408" b="32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12" cy="82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42B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27-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28</w:t>
            </w:r>
          </w:p>
          <w:p w14:paraId="73F5AF6F" w14:textId="5DE0E737" w:rsidR="000F2828" w:rsidRPr="008A4A79" w:rsidRDefault="000942B3" w:rsidP="000F2828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4"/>
                <w:szCs w:val="14"/>
              </w:rPr>
            </w:pPr>
            <w:r w:rsidRPr="00D764A2">
              <w:rPr>
                <w:rFonts w:ascii="Times New Roman" w:hAnsi="Times New Roman" w:cs="Times New Roman"/>
                <w:iCs/>
                <w:noProof/>
                <w:color w:val="auto"/>
                <w:sz w:val="13"/>
                <w:szCs w:val="13"/>
              </w:rPr>
              <w:drawing>
                <wp:anchor distT="0" distB="0" distL="114300" distR="114300" simplePos="0" relativeHeight="251903353" behindDoc="1" locked="0" layoutInCell="1" allowOverlap="1" wp14:anchorId="184D95BA" wp14:editId="07E148B5">
                  <wp:simplePos x="0" y="0"/>
                  <wp:positionH relativeFrom="column">
                    <wp:posOffset>610227</wp:posOffset>
                  </wp:positionH>
                  <wp:positionV relativeFrom="paragraph">
                    <wp:posOffset>885405</wp:posOffset>
                  </wp:positionV>
                  <wp:extent cx="771704" cy="549438"/>
                  <wp:effectExtent l="0" t="0" r="0" b="3175"/>
                  <wp:wrapNone/>
                  <wp:docPr id="862149600" name="Picture 8" descr="A thanksgiving day message with pumpkins turkey and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679572" name="Picture 8" descr="A thanksgiving day message with pumpkins turkey and leav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" t="4414" r="53931" b="72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04" cy="54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CC28E68" w14:textId="13C55BDA" w:rsidR="001339F2" w:rsidRPr="00621D01" w:rsidRDefault="00621D01" w:rsidP="00493A75">
      <w:pPr>
        <w:rPr>
          <w:rFonts w:ascii="Times New Roman" w:hAnsi="Times New Roman" w:cs="Times New Roman"/>
          <w:iCs/>
          <w:color w:val="auto"/>
          <w:sz w:val="12"/>
          <w:szCs w:val="12"/>
        </w:rPr>
      </w:pPr>
      <w:r w:rsidRPr="00621D01">
        <w:rPr>
          <w:iCs/>
          <w:noProof/>
          <w:sz w:val="12"/>
          <w:szCs w:val="12"/>
        </w:rPr>
        <w:drawing>
          <wp:anchor distT="0" distB="0" distL="114300" distR="114300" simplePos="0" relativeHeight="251771257" behindDoc="0" locked="0" layoutInCell="1" allowOverlap="1" wp14:anchorId="73D25873" wp14:editId="72D8E9EE">
            <wp:simplePos x="0" y="0"/>
            <wp:positionH relativeFrom="margin">
              <wp:align>right</wp:align>
            </wp:positionH>
            <wp:positionV relativeFrom="paragraph">
              <wp:posOffset>7474772</wp:posOffset>
            </wp:positionV>
            <wp:extent cx="441476" cy="441476"/>
            <wp:effectExtent l="0" t="0" r="0" b="0"/>
            <wp:wrapNone/>
            <wp:docPr id="42942871" name="Icon" descr="A blue circle with white text and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2871" name="Icon" descr="A blue circle with white text and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6" cy="44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D01">
        <w:rPr>
          <w:noProof/>
          <w:color w:val="0099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AD78938" wp14:editId="212178A1">
                <wp:simplePos x="0" y="0"/>
                <wp:positionH relativeFrom="margin">
                  <wp:posOffset>5117277</wp:posOffset>
                </wp:positionH>
                <wp:positionV relativeFrom="paragraph">
                  <wp:posOffset>7472269</wp:posOffset>
                </wp:positionV>
                <wp:extent cx="1390417" cy="438785"/>
                <wp:effectExtent l="0" t="0" r="635" b="0"/>
                <wp:wrapNone/>
                <wp:docPr id="6" name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417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47C2C" w14:textId="77777777" w:rsidR="00664B65" w:rsidRPr="00C960E2" w:rsidRDefault="00F14439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960E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  <w:t>Nutritional Development Servic</w:t>
                            </w:r>
                            <w:r w:rsidR="00664B65" w:rsidRPr="00C960E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  <w:t>es</w:t>
                            </w:r>
                          </w:p>
                          <w:p w14:paraId="7A2C7F18" w14:textId="77777777" w:rsidR="00A008E8" w:rsidRPr="00C960E2" w:rsidRDefault="00A008E8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960E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  <w:t>Archdiocese of Philadelphia</w:t>
                            </w:r>
                          </w:p>
                          <w:p w14:paraId="1814B721" w14:textId="77777777" w:rsidR="00A008E8" w:rsidRPr="00C960E2" w:rsidRDefault="00F14439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960E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  <w:t xml:space="preserve">222 N </w:t>
                            </w:r>
                            <w:r w:rsidR="00A008E8" w:rsidRPr="00C960E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1"/>
                                <w:szCs w:val="11"/>
                              </w:rPr>
                              <w:t>17th St, Philadelphia, PA 19103</w:t>
                            </w:r>
                          </w:p>
                          <w:p w14:paraId="101BA447" w14:textId="1DDB8DB0" w:rsidR="00F14439" w:rsidRPr="00C960E2" w:rsidRDefault="00A008E8" w:rsidP="007F45FF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1"/>
                                <w:szCs w:val="11"/>
                              </w:rPr>
                            </w:pPr>
                            <w:r w:rsidRPr="00C960E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1"/>
                                <w:szCs w:val="11"/>
                              </w:rPr>
                              <w:t>215-895-3470, option 1</w:t>
                            </w:r>
                          </w:p>
                          <w:p w14:paraId="0F79E6B4" w14:textId="77777777" w:rsidR="00F14439" w:rsidRPr="006904D7" w:rsidRDefault="00F144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8938" id="address" o:spid="_x0000_s1029" type="#_x0000_t202" style="position:absolute;margin-left:402.95pt;margin-top:588.35pt;width:109.5pt;height:34.5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" fillcolor="white [3201]" stroked="f" strokeweight=".5pt">
                <v:textbox>
                  <w:txbxContent>
                    <w:p w14:paraId="2E547C2C" w14:textId="77777777" w:rsidR="00664B65" w:rsidRPr="00C960E2" w:rsidRDefault="00F14439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</w:pPr>
                      <w:r w:rsidRPr="00C960E2"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  <w:t>Nutritional Development Servic</w:t>
                      </w:r>
                      <w:r w:rsidR="00664B65" w:rsidRPr="00C960E2"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  <w:t>es</w:t>
                      </w:r>
                    </w:p>
                    <w:p w14:paraId="7A2C7F18" w14:textId="77777777" w:rsidR="00A008E8" w:rsidRPr="00C960E2" w:rsidRDefault="00A008E8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</w:pPr>
                      <w:r w:rsidRPr="00C960E2"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  <w:t>Archdiocese of Philadelphia</w:t>
                      </w:r>
                    </w:p>
                    <w:p w14:paraId="1814B721" w14:textId="77777777" w:rsidR="00A008E8" w:rsidRPr="00C960E2" w:rsidRDefault="00F14439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11"/>
                          <w:szCs w:val="11"/>
                        </w:rPr>
                      </w:pPr>
                      <w:r w:rsidRPr="00C960E2"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  <w:t xml:space="preserve">222 N </w:t>
                      </w:r>
                      <w:r w:rsidR="00A008E8" w:rsidRPr="00C960E2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11"/>
                          <w:szCs w:val="11"/>
                        </w:rPr>
                        <w:t>17th St, Philadelphia, PA 19103</w:t>
                      </w:r>
                    </w:p>
                    <w:p w14:paraId="101BA447" w14:textId="1DDB8DB0" w:rsidR="00F14439" w:rsidRPr="00C960E2" w:rsidRDefault="00A008E8" w:rsidP="007F45FF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11"/>
                          <w:szCs w:val="11"/>
                        </w:rPr>
                      </w:pPr>
                      <w:r w:rsidRPr="00C960E2">
                        <w:rPr>
                          <w:rFonts w:ascii="Times New Roman" w:hAnsi="Times New Roman" w:cs="Times New Roman"/>
                          <w:b/>
                          <w:color w:val="auto"/>
                          <w:sz w:val="11"/>
                          <w:szCs w:val="11"/>
                        </w:rPr>
                        <w:t>215-895-3470, option 1</w:t>
                      </w:r>
                    </w:p>
                    <w:p w14:paraId="0F79E6B4" w14:textId="77777777" w:rsidR="00F14439" w:rsidRPr="006904D7" w:rsidRDefault="00F1443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703" w:rsidRPr="00621D01">
        <w:rPr>
          <w:rFonts w:ascii="Times New Roman" w:hAnsi="Times New Roman" w:cs="Times New Roman"/>
          <w:iCs/>
          <w:color w:val="FF0000"/>
          <w:sz w:val="12"/>
          <w:szCs w:val="12"/>
          <w:u w:val="single"/>
        </w:rPr>
        <w:t xml:space="preserve">PLEASE READ CAREFULLY </w:t>
      </w:r>
      <w:r w:rsidR="00C724E4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- 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Parents are strongly advised to review the menu completely to ensure that each of the food items is suitable </w:t>
      </w:r>
      <w:r w:rsidR="0069601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>for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their </w:t>
      </w:r>
      <w:r w:rsidR="00B72816" w:rsidRPr="00621D01">
        <w:rPr>
          <w:rFonts w:ascii="Times New Roman" w:hAnsi="Times New Roman" w:cs="Times New Roman"/>
          <w:iCs/>
          <w:color w:val="auto"/>
          <w:sz w:val="12"/>
          <w:szCs w:val="12"/>
        </w:rPr>
        <w:t>children and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will not trigger an allergic reaction </w:t>
      </w:r>
      <w:r w:rsidR="00574351" w:rsidRPr="00621D01">
        <w:rPr>
          <w:rFonts w:ascii="Times New Roman" w:hAnsi="Times New Roman" w:cs="Times New Roman"/>
          <w:iCs/>
          <w:color w:val="auto"/>
          <w:sz w:val="12"/>
          <w:szCs w:val="12"/>
        </w:rPr>
        <w:t>OR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related illness. The Archdiocese of Philadelphia, Nutritional Development Services, Inc. and your children’s school shall not be responsible </w:t>
      </w:r>
      <w:r w:rsidR="0069601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>for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any allergic reaction </w:t>
      </w:r>
      <w:r w:rsidR="00574351" w:rsidRPr="00621D01">
        <w:rPr>
          <w:rFonts w:ascii="Times New Roman" w:hAnsi="Times New Roman" w:cs="Times New Roman"/>
          <w:iCs/>
          <w:color w:val="auto"/>
          <w:sz w:val="12"/>
          <w:szCs w:val="12"/>
        </w:rPr>
        <w:t>OR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related illness caused by any food item. Upon request and without charge, Nutritional Development Services will provide parents with </w:t>
      </w:r>
      <w:r w:rsidR="0069601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>information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on any food </w:t>
      </w:r>
      <w:r w:rsidR="00857F11" w:rsidRPr="00621D01">
        <w:rPr>
          <w:rFonts w:ascii="Times New Roman" w:hAnsi="Times New Roman" w:cs="Times New Roman"/>
          <w:iCs/>
          <w:color w:val="auto"/>
          <w:sz w:val="12"/>
          <w:szCs w:val="12"/>
        </w:rPr>
        <w:t>item which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has been provided by the supplier of the food item. To</w:t>
      </w:r>
      <w:r w:rsidR="00F14439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request product </w:t>
      </w:r>
      <w:r w:rsidR="0069601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>information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please call (215) 895-3470 during </w:t>
      </w:r>
      <w:r w:rsidR="0069601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>normal</w:t>
      </w:r>
      <w:r w:rsidR="00311703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business</w:t>
      </w:r>
      <w:r w:rsidR="0032531F" w:rsidRPr="00621D01">
        <w:rPr>
          <w:rFonts w:ascii="Times New Roman" w:hAnsi="Times New Roman" w:cs="Times New Roman"/>
          <w:iCs/>
          <w:color w:val="auto"/>
          <w:sz w:val="12"/>
          <w:szCs w:val="12"/>
        </w:rPr>
        <w:t xml:space="preserve"> hours</w:t>
      </w:r>
      <w:r w:rsidR="00687E7D" w:rsidRPr="00621D01">
        <w:rPr>
          <w:rFonts w:ascii="Times New Roman" w:hAnsi="Times New Roman" w:cs="Times New Roman"/>
          <w:iCs/>
          <w:color w:val="auto"/>
          <w:sz w:val="12"/>
          <w:szCs w:val="12"/>
        </w:rPr>
        <w:t>.</w:t>
      </w:r>
    </w:p>
    <w:p w14:paraId="1979EEBB" w14:textId="177F6645" w:rsidR="00D764A2" w:rsidRPr="00D764A2" w:rsidRDefault="00D764A2" w:rsidP="00D764A2">
      <w:pPr>
        <w:rPr>
          <w:rFonts w:ascii="Times New Roman" w:hAnsi="Times New Roman" w:cs="Times New Roman"/>
          <w:iCs/>
          <w:color w:val="auto"/>
          <w:sz w:val="13"/>
          <w:szCs w:val="13"/>
        </w:rPr>
      </w:pPr>
    </w:p>
    <w:sectPr w:rsidR="00D764A2" w:rsidRPr="00D764A2" w:rsidSect="00E5698C">
      <w:pgSz w:w="12240" w:h="15840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F2B05" w14:textId="77777777" w:rsidR="009E20A8" w:rsidRDefault="009E20A8">
      <w:pPr>
        <w:spacing w:before="0" w:after="0"/>
      </w:pPr>
      <w:r>
        <w:separator/>
      </w:r>
    </w:p>
  </w:endnote>
  <w:endnote w:type="continuationSeparator" w:id="0">
    <w:p w14:paraId="022FAC94" w14:textId="77777777" w:rsidR="009E20A8" w:rsidRDefault="009E20A8">
      <w:pPr>
        <w:spacing w:before="0" w:after="0"/>
      </w:pPr>
      <w:r>
        <w:continuationSeparator/>
      </w:r>
    </w:p>
  </w:endnote>
  <w:endnote w:type="continuationNotice" w:id="1">
    <w:p w14:paraId="6363903F" w14:textId="77777777" w:rsidR="009E20A8" w:rsidRDefault="009E20A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1E561" w14:textId="77777777" w:rsidR="009E20A8" w:rsidRDefault="009E20A8">
      <w:pPr>
        <w:spacing w:before="0" w:after="0"/>
      </w:pPr>
      <w:r>
        <w:separator/>
      </w:r>
    </w:p>
  </w:footnote>
  <w:footnote w:type="continuationSeparator" w:id="0">
    <w:p w14:paraId="2EAD833D" w14:textId="77777777" w:rsidR="009E20A8" w:rsidRDefault="009E20A8">
      <w:pPr>
        <w:spacing w:before="0" w:after="0"/>
      </w:pPr>
      <w:r>
        <w:continuationSeparator/>
      </w:r>
    </w:p>
  </w:footnote>
  <w:footnote w:type="continuationNotice" w:id="1">
    <w:p w14:paraId="2F809767" w14:textId="77777777" w:rsidR="009E20A8" w:rsidRDefault="009E20A8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A04068"/>
    <w:multiLevelType w:val="multilevel"/>
    <w:tmpl w:val="30B2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5643B4"/>
    <w:multiLevelType w:val="hybridMultilevel"/>
    <w:tmpl w:val="CAEE9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1/30/2023"/>
    <w:docVar w:name="MonthStart" w:val="11/1/2023"/>
  </w:docVars>
  <w:rsids>
    <w:rsidRoot w:val="00E5698C"/>
    <w:rsid w:val="00001BCA"/>
    <w:rsid w:val="00002648"/>
    <w:rsid w:val="000036D3"/>
    <w:rsid w:val="00004A08"/>
    <w:rsid w:val="000051FD"/>
    <w:rsid w:val="00005267"/>
    <w:rsid w:val="000057E0"/>
    <w:rsid w:val="00005FB4"/>
    <w:rsid w:val="000068C6"/>
    <w:rsid w:val="00007443"/>
    <w:rsid w:val="00007D94"/>
    <w:rsid w:val="000102AF"/>
    <w:rsid w:val="00010623"/>
    <w:rsid w:val="00012180"/>
    <w:rsid w:val="00013559"/>
    <w:rsid w:val="00014385"/>
    <w:rsid w:val="00015816"/>
    <w:rsid w:val="00016209"/>
    <w:rsid w:val="0001719A"/>
    <w:rsid w:val="000173C8"/>
    <w:rsid w:val="00017809"/>
    <w:rsid w:val="000204BA"/>
    <w:rsid w:val="000209CD"/>
    <w:rsid w:val="00021650"/>
    <w:rsid w:val="00021871"/>
    <w:rsid w:val="00021A65"/>
    <w:rsid w:val="0002251F"/>
    <w:rsid w:val="00025C45"/>
    <w:rsid w:val="00025F82"/>
    <w:rsid w:val="000270B0"/>
    <w:rsid w:val="00027ACD"/>
    <w:rsid w:val="0003013D"/>
    <w:rsid w:val="00030AF6"/>
    <w:rsid w:val="00031D85"/>
    <w:rsid w:val="00031F9B"/>
    <w:rsid w:val="00032DEB"/>
    <w:rsid w:val="00033E8C"/>
    <w:rsid w:val="0003495A"/>
    <w:rsid w:val="00035DB6"/>
    <w:rsid w:val="00036074"/>
    <w:rsid w:val="00036333"/>
    <w:rsid w:val="00037489"/>
    <w:rsid w:val="00042793"/>
    <w:rsid w:val="00042A15"/>
    <w:rsid w:val="00044121"/>
    <w:rsid w:val="00044592"/>
    <w:rsid w:val="000457B6"/>
    <w:rsid w:val="00046957"/>
    <w:rsid w:val="00046BF9"/>
    <w:rsid w:val="00047680"/>
    <w:rsid w:val="000476F8"/>
    <w:rsid w:val="00047999"/>
    <w:rsid w:val="00050367"/>
    <w:rsid w:val="00050441"/>
    <w:rsid w:val="00050512"/>
    <w:rsid w:val="00051063"/>
    <w:rsid w:val="00051353"/>
    <w:rsid w:val="00052E45"/>
    <w:rsid w:val="00052E66"/>
    <w:rsid w:val="00053D95"/>
    <w:rsid w:val="00054E8B"/>
    <w:rsid w:val="0005636A"/>
    <w:rsid w:val="000576B9"/>
    <w:rsid w:val="00057C0A"/>
    <w:rsid w:val="00061639"/>
    <w:rsid w:val="00061A4A"/>
    <w:rsid w:val="00063054"/>
    <w:rsid w:val="0006417F"/>
    <w:rsid w:val="00064891"/>
    <w:rsid w:val="00064C31"/>
    <w:rsid w:val="00065DF1"/>
    <w:rsid w:val="00066B17"/>
    <w:rsid w:val="00070B56"/>
    <w:rsid w:val="000716CF"/>
    <w:rsid w:val="000717DE"/>
    <w:rsid w:val="00072174"/>
    <w:rsid w:val="000728F8"/>
    <w:rsid w:val="00072A9F"/>
    <w:rsid w:val="00072CFA"/>
    <w:rsid w:val="00072FCC"/>
    <w:rsid w:val="00074688"/>
    <w:rsid w:val="000746F6"/>
    <w:rsid w:val="00074D6A"/>
    <w:rsid w:val="00075244"/>
    <w:rsid w:val="00075C2D"/>
    <w:rsid w:val="000763B5"/>
    <w:rsid w:val="00076407"/>
    <w:rsid w:val="00076EF5"/>
    <w:rsid w:val="00077FBD"/>
    <w:rsid w:val="00080DA5"/>
    <w:rsid w:val="00081388"/>
    <w:rsid w:val="00082AA5"/>
    <w:rsid w:val="00083650"/>
    <w:rsid w:val="00083C19"/>
    <w:rsid w:val="0008458C"/>
    <w:rsid w:val="000847BE"/>
    <w:rsid w:val="00084C78"/>
    <w:rsid w:val="000851ED"/>
    <w:rsid w:val="0009020B"/>
    <w:rsid w:val="000913FB"/>
    <w:rsid w:val="00091A38"/>
    <w:rsid w:val="00091CEB"/>
    <w:rsid w:val="00092CCC"/>
    <w:rsid w:val="00093469"/>
    <w:rsid w:val="000942B3"/>
    <w:rsid w:val="00095F4C"/>
    <w:rsid w:val="00097BFF"/>
    <w:rsid w:val="000A08F9"/>
    <w:rsid w:val="000A125D"/>
    <w:rsid w:val="000A1CDE"/>
    <w:rsid w:val="000A257C"/>
    <w:rsid w:val="000A4EDB"/>
    <w:rsid w:val="000A50B6"/>
    <w:rsid w:val="000A514D"/>
    <w:rsid w:val="000A5815"/>
    <w:rsid w:val="000A5D74"/>
    <w:rsid w:val="000A5E4A"/>
    <w:rsid w:val="000A6245"/>
    <w:rsid w:val="000A6AF8"/>
    <w:rsid w:val="000A73C5"/>
    <w:rsid w:val="000A7424"/>
    <w:rsid w:val="000A75F0"/>
    <w:rsid w:val="000B0C9B"/>
    <w:rsid w:val="000B0E53"/>
    <w:rsid w:val="000B1045"/>
    <w:rsid w:val="000B2BD0"/>
    <w:rsid w:val="000B301F"/>
    <w:rsid w:val="000B325A"/>
    <w:rsid w:val="000B5082"/>
    <w:rsid w:val="000B53C4"/>
    <w:rsid w:val="000B6386"/>
    <w:rsid w:val="000B6782"/>
    <w:rsid w:val="000C04FA"/>
    <w:rsid w:val="000C106B"/>
    <w:rsid w:val="000C16C7"/>
    <w:rsid w:val="000C2A36"/>
    <w:rsid w:val="000C2E2F"/>
    <w:rsid w:val="000C3B3E"/>
    <w:rsid w:val="000C5B18"/>
    <w:rsid w:val="000C5BF5"/>
    <w:rsid w:val="000C5F2D"/>
    <w:rsid w:val="000C654E"/>
    <w:rsid w:val="000C6994"/>
    <w:rsid w:val="000C6CCB"/>
    <w:rsid w:val="000C7575"/>
    <w:rsid w:val="000C7D29"/>
    <w:rsid w:val="000C7F8D"/>
    <w:rsid w:val="000D1120"/>
    <w:rsid w:val="000D1F5B"/>
    <w:rsid w:val="000D25CA"/>
    <w:rsid w:val="000D30DE"/>
    <w:rsid w:val="000D3A96"/>
    <w:rsid w:val="000D4136"/>
    <w:rsid w:val="000D4482"/>
    <w:rsid w:val="000D51D8"/>
    <w:rsid w:val="000D5462"/>
    <w:rsid w:val="000D6123"/>
    <w:rsid w:val="000D6BF7"/>
    <w:rsid w:val="000D715C"/>
    <w:rsid w:val="000D7952"/>
    <w:rsid w:val="000E0221"/>
    <w:rsid w:val="000E02E4"/>
    <w:rsid w:val="000E119E"/>
    <w:rsid w:val="000E1483"/>
    <w:rsid w:val="000E15CB"/>
    <w:rsid w:val="000E1CB5"/>
    <w:rsid w:val="000E2382"/>
    <w:rsid w:val="000E243C"/>
    <w:rsid w:val="000E2E34"/>
    <w:rsid w:val="000E31E7"/>
    <w:rsid w:val="000E3A0E"/>
    <w:rsid w:val="000E426D"/>
    <w:rsid w:val="000E44C9"/>
    <w:rsid w:val="000E465E"/>
    <w:rsid w:val="000E4F3B"/>
    <w:rsid w:val="000E5E05"/>
    <w:rsid w:val="000E6067"/>
    <w:rsid w:val="000E68BF"/>
    <w:rsid w:val="000E6A2F"/>
    <w:rsid w:val="000F07AD"/>
    <w:rsid w:val="000F0D07"/>
    <w:rsid w:val="000F2788"/>
    <w:rsid w:val="000F2828"/>
    <w:rsid w:val="000F2954"/>
    <w:rsid w:val="000F3978"/>
    <w:rsid w:val="000F4369"/>
    <w:rsid w:val="000F4A36"/>
    <w:rsid w:val="000F4D1F"/>
    <w:rsid w:val="000F505C"/>
    <w:rsid w:val="000F53D8"/>
    <w:rsid w:val="000F5F6D"/>
    <w:rsid w:val="000F63B5"/>
    <w:rsid w:val="000F68B1"/>
    <w:rsid w:val="000F714C"/>
    <w:rsid w:val="000F78F3"/>
    <w:rsid w:val="00100D3F"/>
    <w:rsid w:val="00100D5E"/>
    <w:rsid w:val="00101264"/>
    <w:rsid w:val="0010228E"/>
    <w:rsid w:val="00103B08"/>
    <w:rsid w:val="001047F2"/>
    <w:rsid w:val="00104EF1"/>
    <w:rsid w:val="0010502F"/>
    <w:rsid w:val="00105B58"/>
    <w:rsid w:val="001062AD"/>
    <w:rsid w:val="001062B2"/>
    <w:rsid w:val="00107972"/>
    <w:rsid w:val="00110BC8"/>
    <w:rsid w:val="00112A66"/>
    <w:rsid w:val="00112C55"/>
    <w:rsid w:val="00113012"/>
    <w:rsid w:val="00113021"/>
    <w:rsid w:val="00113406"/>
    <w:rsid w:val="001145D5"/>
    <w:rsid w:val="00114819"/>
    <w:rsid w:val="001152A9"/>
    <w:rsid w:val="00115811"/>
    <w:rsid w:val="00116A67"/>
    <w:rsid w:val="00116CB9"/>
    <w:rsid w:val="00116E72"/>
    <w:rsid w:val="00116EE0"/>
    <w:rsid w:val="0011777E"/>
    <w:rsid w:val="00117CAF"/>
    <w:rsid w:val="001218FD"/>
    <w:rsid w:val="0012364F"/>
    <w:rsid w:val="00123766"/>
    <w:rsid w:val="001237A8"/>
    <w:rsid w:val="001241DC"/>
    <w:rsid w:val="001254C1"/>
    <w:rsid w:val="0012577D"/>
    <w:rsid w:val="001264C7"/>
    <w:rsid w:val="00127420"/>
    <w:rsid w:val="00130031"/>
    <w:rsid w:val="00131167"/>
    <w:rsid w:val="00131334"/>
    <w:rsid w:val="00132A6E"/>
    <w:rsid w:val="00132FCA"/>
    <w:rsid w:val="00133285"/>
    <w:rsid w:val="001332E8"/>
    <w:rsid w:val="001339F2"/>
    <w:rsid w:val="001346F8"/>
    <w:rsid w:val="00134AFD"/>
    <w:rsid w:val="00135FBB"/>
    <w:rsid w:val="00136659"/>
    <w:rsid w:val="00136DF5"/>
    <w:rsid w:val="0013705D"/>
    <w:rsid w:val="00137101"/>
    <w:rsid w:val="00137228"/>
    <w:rsid w:val="001373E6"/>
    <w:rsid w:val="001374F6"/>
    <w:rsid w:val="00137F0F"/>
    <w:rsid w:val="00140553"/>
    <w:rsid w:val="00141D19"/>
    <w:rsid w:val="00143484"/>
    <w:rsid w:val="00143707"/>
    <w:rsid w:val="00143A00"/>
    <w:rsid w:val="00143BBE"/>
    <w:rsid w:val="00144991"/>
    <w:rsid w:val="00144F2D"/>
    <w:rsid w:val="0014561A"/>
    <w:rsid w:val="0014676F"/>
    <w:rsid w:val="001477E2"/>
    <w:rsid w:val="0015025C"/>
    <w:rsid w:val="00150B52"/>
    <w:rsid w:val="001541F7"/>
    <w:rsid w:val="001545D0"/>
    <w:rsid w:val="00154FA9"/>
    <w:rsid w:val="00155139"/>
    <w:rsid w:val="0015593C"/>
    <w:rsid w:val="0015606E"/>
    <w:rsid w:val="00156129"/>
    <w:rsid w:val="00156302"/>
    <w:rsid w:val="0015661A"/>
    <w:rsid w:val="00156914"/>
    <w:rsid w:val="0015758A"/>
    <w:rsid w:val="00157798"/>
    <w:rsid w:val="00160550"/>
    <w:rsid w:val="00162251"/>
    <w:rsid w:val="001625AC"/>
    <w:rsid w:val="00165634"/>
    <w:rsid w:val="001662CB"/>
    <w:rsid w:val="001704F1"/>
    <w:rsid w:val="00171366"/>
    <w:rsid w:val="00172381"/>
    <w:rsid w:val="00174630"/>
    <w:rsid w:val="001756C1"/>
    <w:rsid w:val="001757B1"/>
    <w:rsid w:val="00175F85"/>
    <w:rsid w:val="0017634D"/>
    <w:rsid w:val="00177508"/>
    <w:rsid w:val="0018014A"/>
    <w:rsid w:val="001809C1"/>
    <w:rsid w:val="00180C16"/>
    <w:rsid w:val="0018174E"/>
    <w:rsid w:val="00183CD3"/>
    <w:rsid w:val="00184677"/>
    <w:rsid w:val="001848CD"/>
    <w:rsid w:val="001870B2"/>
    <w:rsid w:val="00187AD3"/>
    <w:rsid w:val="00187DD2"/>
    <w:rsid w:val="001901BA"/>
    <w:rsid w:val="00191069"/>
    <w:rsid w:val="001916E6"/>
    <w:rsid w:val="001934E6"/>
    <w:rsid w:val="00193BD1"/>
    <w:rsid w:val="0019473F"/>
    <w:rsid w:val="00194ABF"/>
    <w:rsid w:val="00195042"/>
    <w:rsid w:val="001956C8"/>
    <w:rsid w:val="00195C74"/>
    <w:rsid w:val="0019682B"/>
    <w:rsid w:val="00196A2D"/>
    <w:rsid w:val="001975A5"/>
    <w:rsid w:val="001A001C"/>
    <w:rsid w:val="001A149A"/>
    <w:rsid w:val="001A41DB"/>
    <w:rsid w:val="001A4BC4"/>
    <w:rsid w:val="001A4F73"/>
    <w:rsid w:val="001A71FC"/>
    <w:rsid w:val="001B08E4"/>
    <w:rsid w:val="001B0CB2"/>
    <w:rsid w:val="001B213C"/>
    <w:rsid w:val="001B2168"/>
    <w:rsid w:val="001B277F"/>
    <w:rsid w:val="001B27EB"/>
    <w:rsid w:val="001B54D1"/>
    <w:rsid w:val="001B6DDD"/>
    <w:rsid w:val="001B6E92"/>
    <w:rsid w:val="001C10E5"/>
    <w:rsid w:val="001C147B"/>
    <w:rsid w:val="001C1EB5"/>
    <w:rsid w:val="001C2780"/>
    <w:rsid w:val="001C2A13"/>
    <w:rsid w:val="001C41A0"/>
    <w:rsid w:val="001C41CE"/>
    <w:rsid w:val="001C4860"/>
    <w:rsid w:val="001C4983"/>
    <w:rsid w:val="001C7415"/>
    <w:rsid w:val="001D01FE"/>
    <w:rsid w:val="001D0D14"/>
    <w:rsid w:val="001D1DA3"/>
    <w:rsid w:val="001D216F"/>
    <w:rsid w:val="001D3D65"/>
    <w:rsid w:val="001D3EB9"/>
    <w:rsid w:val="001D4692"/>
    <w:rsid w:val="001D5094"/>
    <w:rsid w:val="001D542F"/>
    <w:rsid w:val="001D556E"/>
    <w:rsid w:val="001D5E67"/>
    <w:rsid w:val="001D60E9"/>
    <w:rsid w:val="001D6178"/>
    <w:rsid w:val="001D7144"/>
    <w:rsid w:val="001E0030"/>
    <w:rsid w:val="001E10C9"/>
    <w:rsid w:val="001E10E7"/>
    <w:rsid w:val="001E1859"/>
    <w:rsid w:val="001E3887"/>
    <w:rsid w:val="001E5C6A"/>
    <w:rsid w:val="001E653D"/>
    <w:rsid w:val="001E7060"/>
    <w:rsid w:val="001E72AC"/>
    <w:rsid w:val="001F14E2"/>
    <w:rsid w:val="001F240E"/>
    <w:rsid w:val="001F341D"/>
    <w:rsid w:val="001F3F7B"/>
    <w:rsid w:val="001F4D39"/>
    <w:rsid w:val="001F62C5"/>
    <w:rsid w:val="001F67D3"/>
    <w:rsid w:val="001F6A28"/>
    <w:rsid w:val="001F6D30"/>
    <w:rsid w:val="001F7D14"/>
    <w:rsid w:val="002002CF"/>
    <w:rsid w:val="00200487"/>
    <w:rsid w:val="0020151F"/>
    <w:rsid w:val="0020283E"/>
    <w:rsid w:val="00203045"/>
    <w:rsid w:val="00203C67"/>
    <w:rsid w:val="00203E85"/>
    <w:rsid w:val="00204DA9"/>
    <w:rsid w:val="002050FA"/>
    <w:rsid w:val="002059EE"/>
    <w:rsid w:val="00205BC3"/>
    <w:rsid w:val="002060BF"/>
    <w:rsid w:val="0020676A"/>
    <w:rsid w:val="00207264"/>
    <w:rsid w:val="00210FFE"/>
    <w:rsid w:val="002128A0"/>
    <w:rsid w:val="0021318D"/>
    <w:rsid w:val="00213337"/>
    <w:rsid w:val="002138CF"/>
    <w:rsid w:val="00213A25"/>
    <w:rsid w:val="00214841"/>
    <w:rsid w:val="00214B74"/>
    <w:rsid w:val="00215E74"/>
    <w:rsid w:val="00215EE7"/>
    <w:rsid w:val="0021711A"/>
    <w:rsid w:val="00221822"/>
    <w:rsid w:val="00221836"/>
    <w:rsid w:val="002224D3"/>
    <w:rsid w:val="00222C0B"/>
    <w:rsid w:val="0022357A"/>
    <w:rsid w:val="00223A45"/>
    <w:rsid w:val="00223BDE"/>
    <w:rsid w:val="002245C9"/>
    <w:rsid w:val="0022654A"/>
    <w:rsid w:val="00226CB4"/>
    <w:rsid w:val="0022721C"/>
    <w:rsid w:val="0022723E"/>
    <w:rsid w:val="0023039C"/>
    <w:rsid w:val="002305EC"/>
    <w:rsid w:val="0023088A"/>
    <w:rsid w:val="00230C0A"/>
    <w:rsid w:val="00230EA1"/>
    <w:rsid w:val="002322FA"/>
    <w:rsid w:val="00232933"/>
    <w:rsid w:val="00232DCC"/>
    <w:rsid w:val="00233180"/>
    <w:rsid w:val="00234131"/>
    <w:rsid w:val="00234D8F"/>
    <w:rsid w:val="00235DBF"/>
    <w:rsid w:val="00236135"/>
    <w:rsid w:val="002364A3"/>
    <w:rsid w:val="00237CA2"/>
    <w:rsid w:val="00240489"/>
    <w:rsid w:val="00240AA8"/>
    <w:rsid w:val="0024308D"/>
    <w:rsid w:val="00243272"/>
    <w:rsid w:val="00243496"/>
    <w:rsid w:val="0024454A"/>
    <w:rsid w:val="00244C87"/>
    <w:rsid w:val="0024543D"/>
    <w:rsid w:val="0024740D"/>
    <w:rsid w:val="0024755E"/>
    <w:rsid w:val="00250CA0"/>
    <w:rsid w:val="00250D6A"/>
    <w:rsid w:val="00251D37"/>
    <w:rsid w:val="00252DAF"/>
    <w:rsid w:val="00252E59"/>
    <w:rsid w:val="00253030"/>
    <w:rsid w:val="00253208"/>
    <w:rsid w:val="002543C1"/>
    <w:rsid w:val="00254A13"/>
    <w:rsid w:val="002550A0"/>
    <w:rsid w:val="00257568"/>
    <w:rsid w:val="00260C17"/>
    <w:rsid w:val="00264F7F"/>
    <w:rsid w:val="00265A3D"/>
    <w:rsid w:val="00265C0C"/>
    <w:rsid w:val="00265E92"/>
    <w:rsid w:val="00265F32"/>
    <w:rsid w:val="00266B77"/>
    <w:rsid w:val="00267588"/>
    <w:rsid w:val="00267A59"/>
    <w:rsid w:val="00270812"/>
    <w:rsid w:val="00271786"/>
    <w:rsid w:val="0027227A"/>
    <w:rsid w:val="00273A39"/>
    <w:rsid w:val="002742EC"/>
    <w:rsid w:val="00274E10"/>
    <w:rsid w:val="00274FD9"/>
    <w:rsid w:val="0027660D"/>
    <w:rsid w:val="00282DD9"/>
    <w:rsid w:val="00285A89"/>
    <w:rsid w:val="0028666D"/>
    <w:rsid w:val="00286E27"/>
    <w:rsid w:val="00286F6B"/>
    <w:rsid w:val="002873B4"/>
    <w:rsid w:val="002915A4"/>
    <w:rsid w:val="002916DB"/>
    <w:rsid w:val="0029219F"/>
    <w:rsid w:val="00292545"/>
    <w:rsid w:val="0029283D"/>
    <w:rsid w:val="00292DB3"/>
    <w:rsid w:val="002935F6"/>
    <w:rsid w:val="00293BF4"/>
    <w:rsid w:val="002A02C3"/>
    <w:rsid w:val="002A0806"/>
    <w:rsid w:val="002A0CDE"/>
    <w:rsid w:val="002A1E15"/>
    <w:rsid w:val="002A31F0"/>
    <w:rsid w:val="002A4362"/>
    <w:rsid w:val="002A4B9A"/>
    <w:rsid w:val="002A4D03"/>
    <w:rsid w:val="002A574D"/>
    <w:rsid w:val="002A60EE"/>
    <w:rsid w:val="002A6376"/>
    <w:rsid w:val="002A7445"/>
    <w:rsid w:val="002A7A07"/>
    <w:rsid w:val="002A7D92"/>
    <w:rsid w:val="002B0AD7"/>
    <w:rsid w:val="002B1BBC"/>
    <w:rsid w:val="002B1D41"/>
    <w:rsid w:val="002B2D26"/>
    <w:rsid w:val="002B2F4F"/>
    <w:rsid w:val="002B60FE"/>
    <w:rsid w:val="002B7BE1"/>
    <w:rsid w:val="002C098A"/>
    <w:rsid w:val="002C1001"/>
    <w:rsid w:val="002C14A9"/>
    <w:rsid w:val="002C1AE2"/>
    <w:rsid w:val="002C5BE2"/>
    <w:rsid w:val="002C6559"/>
    <w:rsid w:val="002D006B"/>
    <w:rsid w:val="002D0B96"/>
    <w:rsid w:val="002D14D2"/>
    <w:rsid w:val="002D164C"/>
    <w:rsid w:val="002D1CBA"/>
    <w:rsid w:val="002D241F"/>
    <w:rsid w:val="002D2725"/>
    <w:rsid w:val="002D5E95"/>
    <w:rsid w:val="002D619E"/>
    <w:rsid w:val="002D69AF"/>
    <w:rsid w:val="002D6AD9"/>
    <w:rsid w:val="002D7332"/>
    <w:rsid w:val="002E0C0F"/>
    <w:rsid w:val="002E346D"/>
    <w:rsid w:val="002E3719"/>
    <w:rsid w:val="002E3E06"/>
    <w:rsid w:val="002E6D3B"/>
    <w:rsid w:val="002F014E"/>
    <w:rsid w:val="002F061A"/>
    <w:rsid w:val="002F0C05"/>
    <w:rsid w:val="002F131D"/>
    <w:rsid w:val="002F1522"/>
    <w:rsid w:val="002F16AA"/>
    <w:rsid w:val="002F191E"/>
    <w:rsid w:val="002F34A0"/>
    <w:rsid w:val="002F4490"/>
    <w:rsid w:val="002F46C3"/>
    <w:rsid w:val="002F4E95"/>
    <w:rsid w:val="002F54FF"/>
    <w:rsid w:val="002F5DDB"/>
    <w:rsid w:val="002F602E"/>
    <w:rsid w:val="002F74F9"/>
    <w:rsid w:val="00300E53"/>
    <w:rsid w:val="00301FBE"/>
    <w:rsid w:val="00302400"/>
    <w:rsid w:val="00303CCA"/>
    <w:rsid w:val="00304FB0"/>
    <w:rsid w:val="00306571"/>
    <w:rsid w:val="0030708F"/>
    <w:rsid w:val="00307935"/>
    <w:rsid w:val="00310DC7"/>
    <w:rsid w:val="00311703"/>
    <w:rsid w:val="0031202E"/>
    <w:rsid w:val="00312551"/>
    <w:rsid w:val="00312FD4"/>
    <w:rsid w:val="00313337"/>
    <w:rsid w:val="00313465"/>
    <w:rsid w:val="00313E64"/>
    <w:rsid w:val="00314A4E"/>
    <w:rsid w:val="00314D5A"/>
    <w:rsid w:val="0031591A"/>
    <w:rsid w:val="003159B8"/>
    <w:rsid w:val="00316A7E"/>
    <w:rsid w:val="00316D3C"/>
    <w:rsid w:val="0032098C"/>
    <w:rsid w:val="0032381D"/>
    <w:rsid w:val="00323A34"/>
    <w:rsid w:val="00323A8D"/>
    <w:rsid w:val="0032531F"/>
    <w:rsid w:val="003253A6"/>
    <w:rsid w:val="00327247"/>
    <w:rsid w:val="00327706"/>
    <w:rsid w:val="0032794D"/>
    <w:rsid w:val="00327E13"/>
    <w:rsid w:val="00330CCB"/>
    <w:rsid w:val="003312A3"/>
    <w:rsid w:val="00331A19"/>
    <w:rsid w:val="00332F2A"/>
    <w:rsid w:val="00333430"/>
    <w:rsid w:val="00333B77"/>
    <w:rsid w:val="00336D83"/>
    <w:rsid w:val="00337AE6"/>
    <w:rsid w:val="00337E13"/>
    <w:rsid w:val="0034072E"/>
    <w:rsid w:val="0034168B"/>
    <w:rsid w:val="00342DEA"/>
    <w:rsid w:val="00343A2B"/>
    <w:rsid w:val="00343B59"/>
    <w:rsid w:val="00343F40"/>
    <w:rsid w:val="003448BB"/>
    <w:rsid w:val="00344A24"/>
    <w:rsid w:val="00344CB5"/>
    <w:rsid w:val="0034591F"/>
    <w:rsid w:val="00345DC9"/>
    <w:rsid w:val="0034698F"/>
    <w:rsid w:val="00346A51"/>
    <w:rsid w:val="00351D42"/>
    <w:rsid w:val="00351DEE"/>
    <w:rsid w:val="00352062"/>
    <w:rsid w:val="00352234"/>
    <w:rsid w:val="00352FDC"/>
    <w:rsid w:val="00354D94"/>
    <w:rsid w:val="003557FC"/>
    <w:rsid w:val="00356BAB"/>
    <w:rsid w:val="003570BE"/>
    <w:rsid w:val="003575DF"/>
    <w:rsid w:val="00357F2F"/>
    <w:rsid w:val="003602DD"/>
    <w:rsid w:val="00360318"/>
    <w:rsid w:val="003608C9"/>
    <w:rsid w:val="00360EFC"/>
    <w:rsid w:val="003614CB"/>
    <w:rsid w:val="00361DB5"/>
    <w:rsid w:val="003641BA"/>
    <w:rsid w:val="00364371"/>
    <w:rsid w:val="003643BA"/>
    <w:rsid w:val="00364DAD"/>
    <w:rsid w:val="0036569E"/>
    <w:rsid w:val="00365836"/>
    <w:rsid w:val="0036729B"/>
    <w:rsid w:val="00367BCB"/>
    <w:rsid w:val="0037145D"/>
    <w:rsid w:val="00371840"/>
    <w:rsid w:val="00372351"/>
    <w:rsid w:val="00372D86"/>
    <w:rsid w:val="00373466"/>
    <w:rsid w:val="00374616"/>
    <w:rsid w:val="00374898"/>
    <w:rsid w:val="00374A2A"/>
    <w:rsid w:val="003751C6"/>
    <w:rsid w:val="00376F6F"/>
    <w:rsid w:val="00380B6D"/>
    <w:rsid w:val="00380DFB"/>
    <w:rsid w:val="00381BAF"/>
    <w:rsid w:val="00382461"/>
    <w:rsid w:val="00384593"/>
    <w:rsid w:val="003847CF"/>
    <w:rsid w:val="00386F3F"/>
    <w:rsid w:val="00390693"/>
    <w:rsid w:val="003917B7"/>
    <w:rsid w:val="00391BA6"/>
    <w:rsid w:val="0039273C"/>
    <w:rsid w:val="00392E00"/>
    <w:rsid w:val="00393374"/>
    <w:rsid w:val="003937CB"/>
    <w:rsid w:val="0039455A"/>
    <w:rsid w:val="00395C1B"/>
    <w:rsid w:val="00397793"/>
    <w:rsid w:val="003978DB"/>
    <w:rsid w:val="003A01C0"/>
    <w:rsid w:val="003A02B1"/>
    <w:rsid w:val="003A162D"/>
    <w:rsid w:val="003A1976"/>
    <w:rsid w:val="003A2096"/>
    <w:rsid w:val="003A30A4"/>
    <w:rsid w:val="003A3348"/>
    <w:rsid w:val="003A363F"/>
    <w:rsid w:val="003A39E2"/>
    <w:rsid w:val="003A45EE"/>
    <w:rsid w:val="003A4971"/>
    <w:rsid w:val="003A61ED"/>
    <w:rsid w:val="003A6AC3"/>
    <w:rsid w:val="003A6E67"/>
    <w:rsid w:val="003A7240"/>
    <w:rsid w:val="003B014B"/>
    <w:rsid w:val="003B016B"/>
    <w:rsid w:val="003B0DE7"/>
    <w:rsid w:val="003B1346"/>
    <w:rsid w:val="003B1690"/>
    <w:rsid w:val="003B1D94"/>
    <w:rsid w:val="003B2613"/>
    <w:rsid w:val="003B2D6C"/>
    <w:rsid w:val="003B2EA3"/>
    <w:rsid w:val="003B3F8C"/>
    <w:rsid w:val="003B405A"/>
    <w:rsid w:val="003B4086"/>
    <w:rsid w:val="003B4B69"/>
    <w:rsid w:val="003B4F1C"/>
    <w:rsid w:val="003B527E"/>
    <w:rsid w:val="003B57D6"/>
    <w:rsid w:val="003B6817"/>
    <w:rsid w:val="003C1535"/>
    <w:rsid w:val="003C1BA0"/>
    <w:rsid w:val="003C24E8"/>
    <w:rsid w:val="003C2FD3"/>
    <w:rsid w:val="003C44FB"/>
    <w:rsid w:val="003C4A0B"/>
    <w:rsid w:val="003C4E31"/>
    <w:rsid w:val="003C4F43"/>
    <w:rsid w:val="003C515E"/>
    <w:rsid w:val="003C5C98"/>
    <w:rsid w:val="003C60D2"/>
    <w:rsid w:val="003C6A5C"/>
    <w:rsid w:val="003D0294"/>
    <w:rsid w:val="003D0C79"/>
    <w:rsid w:val="003D2392"/>
    <w:rsid w:val="003D2C98"/>
    <w:rsid w:val="003D598C"/>
    <w:rsid w:val="003D5DC4"/>
    <w:rsid w:val="003D5E84"/>
    <w:rsid w:val="003D6380"/>
    <w:rsid w:val="003E0896"/>
    <w:rsid w:val="003E2FF5"/>
    <w:rsid w:val="003E322F"/>
    <w:rsid w:val="003E442A"/>
    <w:rsid w:val="003E4BB9"/>
    <w:rsid w:val="003E58A6"/>
    <w:rsid w:val="003E777D"/>
    <w:rsid w:val="003E7B0A"/>
    <w:rsid w:val="003F0717"/>
    <w:rsid w:val="003F12AE"/>
    <w:rsid w:val="003F1F34"/>
    <w:rsid w:val="003F2FAA"/>
    <w:rsid w:val="003F547F"/>
    <w:rsid w:val="003F569D"/>
    <w:rsid w:val="003F593A"/>
    <w:rsid w:val="003F5C4B"/>
    <w:rsid w:val="003F6DC9"/>
    <w:rsid w:val="003F7E9E"/>
    <w:rsid w:val="003F7EF6"/>
    <w:rsid w:val="004016F1"/>
    <w:rsid w:val="004023C6"/>
    <w:rsid w:val="00402E88"/>
    <w:rsid w:val="00403FCF"/>
    <w:rsid w:val="0040429B"/>
    <w:rsid w:val="004045F2"/>
    <w:rsid w:val="0040525C"/>
    <w:rsid w:val="00406324"/>
    <w:rsid w:val="0040760F"/>
    <w:rsid w:val="004078B8"/>
    <w:rsid w:val="004079F1"/>
    <w:rsid w:val="004113A3"/>
    <w:rsid w:val="004128EA"/>
    <w:rsid w:val="00413344"/>
    <w:rsid w:val="004140A9"/>
    <w:rsid w:val="00414E78"/>
    <w:rsid w:val="0041580D"/>
    <w:rsid w:val="00416899"/>
    <w:rsid w:val="0041695F"/>
    <w:rsid w:val="004178C6"/>
    <w:rsid w:val="00417933"/>
    <w:rsid w:val="004202DD"/>
    <w:rsid w:val="0042157A"/>
    <w:rsid w:val="00421C21"/>
    <w:rsid w:val="00421CCF"/>
    <w:rsid w:val="0042275B"/>
    <w:rsid w:val="004231F0"/>
    <w:rsid w:val="00425009"/>
    <w:rsid w:val="004252C4"/>
    <w:rsid w:val="004253C7"/>
    <w:rsid w:val="00425D71"/>
    <w:rsid w:val="00426409"/>
    <w:rsid w:val="0042657E"/>
    <w:rsid w:val="00426DF5"/>
    <w:rsid w:val="00427819"/>
    <w:rsid w:val="00431727"/>
    <w:rsid w:val="00431793"/>
    <w:rsid w:val="0043264E"/>
    <w:rsid w:val="0043281B"/>
    <w:rsid w:val="004329A2"/>
    <w:rsid w:val="00432C06"/>
    <w:rsid w:val="00433201"/>
    <w:rsid w:val="004339F2"/>
    <w:rsid w:val="00433C51"/>
    <w:rsid w:val="00434C55"/>
    <w:rsid w:val="00434E66"/>
    <w:rsid w:val="0043729B"/>
    <w:rsid w:val="00440B62"/>
    <w:rsid w:val="00441880"/>
    <w:rsid w:val="00441CA4"/>
    <w:rsid w:val="00442690"/>
    <w:rsid w:val="004449AA"/>
    <w:rsid w:val="00444B06"/>
    <w:rsid w:val="00445876"/>
    <w:rsid w:val="00446C6F"/>
    <w:rsid w:val="004472C5"/>
    <w:rsid w:val="0044799B"/>
    <w:rsid w:val="004502A4"/>
    <w:rsid w:val="004506FB"/>
    <w:rsid w:val="00450EB5"/>
    <w:rsid w:val="0045141A"/>
    <w:rsid w:val="00452730"/>
    <w:rsid w:val="004533FA"/>
    <w:rsid w:val="00453B5C"/>
    <w:rsid w:val="004548A9"/>
    <w:rsid w:val="00454C41"/>
    <w:rsid w:val="0045536E"/>
    <w:rsid w:val="00455D63"/>
    <w:rsid w:val="004562B1"/>
    <w:rsid w:val="004569C8"/>
    <w:rsid w:val="00457DD5"/>
    <w:rsid w:val="00461292"/>
    <w:rsid w:val="0046185B"/>
    <w:rsid w:val="00462EFF"/>
    <w:rsid w:val="00464812"/>
    <w:rsid w:val="004659EC"/>
    <w:rsid w:val="00465CA5"/>
    <w:rsid w:val="00466E1C"/>
    <w:rsid w:val="0046706E"/>
    <w:rsid w:val="0046709B"/>
    <w:rsid w:val="00471B2D"/>
    <w:rsid w:val="00471CA7"/>
    <w:rsid w:val="004725EC"/>
    <w:rsid w:val="004741BD"/>
    <w:rsid w:val="00474525"/>
    <w:rsid w:val="00474554"/>
    <w:rsid w:val="00475F42"/>
    <w:rsid w:val="00477B22"/>
    <w:rsid w:val="0048092A"/>
    <w:rsid w:val="00481DA3"/>
    <w:rsid w:val="00482B37"/>
    <w:rsid w:val="00483B81"/>
    <w:rsid w:val="004841D6"/>
    <w:rsid w:val="004853FC"/>
    <w:rsid w:val="004862AF"/>
    <w:rsid w:val="004871B7"/>
    <w:rsid w:val="004874AB"/>
    <w:rsid w:val="004901D4"/>
    <w:rsid w:val="00490755"/>
    <w:rsid w:val="0049150B"/>
    <w:rsid w:val="0049191F"/>
    <w:rsid w:val="00491A32"/>
    <w:rsid w:val="00492BF1"/>
    <w:rsid w:val="00493A75"/>
    <w:rsid w:val="00494128"/>
    <w:rsid w:val="00495C48"/>
    <w:rsid w:val="0049656A"/>
    <w:rsid w:val="004965C5"/>
    <w:rsid w:val="00496B7D"/>
    <w:rsid w:val="00496E6C"/>
    <w:rsid w:val="004978B7"/>
    <w:rsid w:val="004A0B44"/>
    <w:rsid w:val="004A1EEE"/>
    <w:rsid w:val="004A2388"/>
    <w:rsid w:val="004A25CE"/>
    <w:rsid w:val="004A2DFF"/>
    <w:rsid w:val="004A34CD"/>
    <w:rsid w:val="004A423B"/>
    <w:rsid w:val="004A42DD"/>
    <w:rsid w:val="004A48F2"/>
    <w:rsid w:val="004A4E70"/>
    <w:rsid w:val="004A5F0E"/>
    <w:rsid w:val="004A6085"/>
    <w:rsid w:val="004A658A"/>
    <w:rsid w:val="004A6EAB"/>
    <w:rsid w:val="004A7D10"/>
    <w:rsid w:val="004B0F2D"/>
    <w:rsid w:val="004B334F"/>
    <w:rsid w:val="004B3447"/>
    <w:rsid w:val="004B4497"/>
    <w:rsid w:val="004B4553"/>
    <w:rsid w:val="004B48C7"/>
    <w:rsid w:val="004B50F0"/>
    <w:rsid w:val="004B530B"/>
    <w:rsid w:val="004B6C46"/>
    <w:rsid w:val="004B7AA6"/>
    <w:rsid w:val="004C036A"/>
    <w:rsid w:val="004C079C"/>
    <w:rsid w:val="004C0A3E"/>
    <w:rsid w:val="004C0AA4"/>
    <w:rsid w:val="004C1373"/>
    <w:rsid w:val="004C14D1"/>
    <w:rsid w:val="004C1A20"/>
    <w:rsid w:val="004C211C"/>
    <w:rsid w:val="004C23D5"/>
    <w:rsid w:val="004C4D04"/>
    <w:rsid w:val="004C512C"/>
    <w:rsid w:val="004C56F0"/>
    <w:rsid w:val="004C61A5"/>
    <w:rsid w:val="004C6F24"/>
    <w:rsid w:val="004C7619"/>
    <w:rsid w:val="004D01FE"/>
    <w:rsid w:val="004D0668"/>
    <w:rsid w:val="004D1454"/>
    <w:rsid w:val="004D1495"/>
    <w:rsid w:val="004D1E6D"/>
    <w:rsid w:val="004D1F56"/>
    <w:rsid w:val="004D2C63"/>
    <w:rsid w:val="004D2DEE"/>
    <w:rsid w:val="004D2FFC"/>
    <w:rsid w:val="004D4970"/>
    <w:rsid w:val="004D4B22"/>
    <w:rsid w:val="004D5077"/>
    <w:rsid w:val="004D589B"/>
    <w:rsid w:val="004D754E"/>
    <w:rsid w:val="004D7B37"/>
    <w:rsid w:val="004E0674"/>
    <w:rsid w:val="004E1243"/>
    <w:rsid w:val="004E1311"/>
    <w:rsid w:val="004E1CBC"/>
    <w:rsid w:val="004E1F54"/>
    <w:rsid w:val="004E369C"/>
    <w:rsid w:val="004E36BB"/>
    <w:rsid w:val="004E3703"/>
    <w:rsid w:val="004E4C46"/>
    <w:rsid w:val="004E5738"/>
    <w:rsid w:val="004E579C"/>
    <w:rsid w:val="004E6DE8"/>
    <w:rsid w:val="004F1DC6"/>
    <w:rsid w:val="004F2811"/>
    <w:rsid w:val="004F311B"/>
    <w:rsid w:val="004F382A"/>
    <w:rsid w:val="004F44A2"/>
    <w:rsid w:val="004F5DC7"/>
    <w:rsid w:val="004F6AC1"/>
    <w:rsid w:val="004F6BAE"/>
    <w:rsid w:val="004F77CD"/>
    <w:rsid w:val="005016A2"/>
    <w:rsid w:val="0050291F"/>
    <w:rsid w:val="00503082"/>
    <w:rsid w:val="00505AFE"/>
    <w:rsid w:val="00506C91"/>
    <w:rsid w:val="0050737A"/>
    <w:rsid w:val="0050756B"/>
    <w:rsid w:val="00507A0D"/>
    <w:rsid w:val="0051076C"/>
    <w:rsid w:val="00510F78"/>
    <w:rsid w:val="00511751"/>
    <w:rsid w:val="00511EEC"/>
    <w:rsid w:val="00512228"/>
    <w:rsid w:val="00512C34"/>
    <w:rsid w:val="00512E27"/>
    <w:rsid w:val="00513BCB"/>
    <w:rsid w:val="00513F52"/>
    <w:rsid w:val="00516F81"/>
    <w:rsid w:val="005178D0"/>
    <w:rsid w:val="0052184B"/>
    <w:rsid w:val="005228AF"/>
    <w:rsid w:val="00523285"/>
    <w:rsid w:val="00524469"/>
    <w:rsid w:val="00525B88"/>
    <w:rsid w:val="00525F19"/>
    <w:rsid w:val="00526958"/>
    <w:rsid w:val="005304E3"/>
    <w:rsid w:val="00530585"/>
    <w:rsid w:val="00533435"/>
    <w:rsid w:val="00533711"/>
    <w:rsid w:val="005347A2"/>
    <w:rsid w:val="00534BA8"/>
    <w:rsid w:val="00536F2C"/>
    <w:rsid w:val="00537290"/>
    <w:rsid w:val="005377FE"/>
    <w:rsid w:val="0054030F"/>
    <w:rsid w:val="005409A7"/>
    <w:rsid w:val="00540F9B"/>
    <w:rsid w:val="00542A5D"/>
    <w:rsid w:val="00542D6C"/>
    <w:rsid w:val="00542E3A"/>
    <w:rsid w:val="00545108"/>
    <w:rsid w:val="0054577E"/>
    <w:rsid w:val="005469FE"/>
    <w:rsid w:val="005474D0"/>
    <w:rsid w:val="00547B15"/>
    <w:rsid w:val="00547DE1"/>
    <w:rsid w:val="00550567"/>
    <w:rsid w:val="00550DD9"/>
    <w:rsid w:val="005516D5"/>
    <w:rsid w:val="00551EEE"/>
    <w:rsid w:val="00551FE8"/>
    <w:rsid w:val="00552417"/>
    <w:rsid w:val="00552A2F"/>
    <w:rsid w:val="00552B85"/>
    <w:rsid w:val="005544F1"/>
    <w:rsid w:val="00554AFD"/>
    <w:rsid w:val="00554B85"/>
    <w:rsid w:val="00554E4B"/>
    <w:rsid w:val="00555724"/>
    <w:rsid w:val="00556031"/>
    <w:rsid w:val="00556760"/>
    <w:rsid w:val="005575B5"/>
    <w:rsid w:val="005605F1"/>
    <w:rsid w:val="00560860"/>
    <w:rsid w:val="0056161E"/>
    <w:rsid w:val="005620B9"/>
    <w:rsid w:val="00562FD3"/>
    <w:rsid w:val="00563075"/>
    <w:rsid w:val="005641CC"/>
    <w:rsid w:val="005643BE"/>
    <w:rsid w:val="00566964"/>
    <w:rsid w:val="0056719B"/>
    <w:rsid w:val="005671E5"/>
    <w:rsid w:val="00567277"/>
    <w:rsid w:val="005676A9"/>
    <w:rsid w:val="0057086A"/>
    <w:rsid w:val="00571249"/>
    <w:rsid w:val="005715ED"/>
    <w:rsid w:val="00572B0B"/>
    <w:rsid w:val="005735A5"/>
    <w:rsid w:val="00573745"/>
    <w:rsid w:val="00574351"/>
    <w:rsid w:val="005748FF"/>
    <w:rsid w:val="0057584B"/>
    <w:rsid w:val="00575D33"/>
    <w:rsid w:val="00576E99"/>
    <w:rsid w:val="005802B2"/>
    <w:rsid w:val="00580CA8"/>
    <w:rsid w:val="00580FAC"/>
    <w:rsid w:val="005823FC"/>
    <w:rsid w:val="005833D4"/>
    <w:rsid w:val="00584CC0"/>
    <w:rsid w:val="00586425"/>
    <w:rsid w:val="0058722A"/>
    <w:rsid w:val="00587755"/>
    <w:rsid w:val="005901A4"/>
    <w:rsid w:val="005909F1"/>
    <w:rsid w:val="00590A8C"/>
    <w:rsid w:val="00590B9B"/>
    <w:rsid w:val="005929F3"/>
    <w:rsid w:val="00592D95"/>
    <w:rsid w:val="00593690"/>
    <w:rsid w:val="00594562"/>
    <w:rsid w:val="00594E07"/>
    <w:rsid w:val="00594E7E"/>
    <w:rsid w:val="005950FD"/>
    <w:rsid w:val="0059623D"/>
    <w:rsid w:val="00596792"/>
    <w:rsid w:val="00597CF1"/>
    <w:rsid w:val="00597F0E"/>
    <w:rsid w:val="005A17A5"/>
    <w:rsid w:val="005A3342"/>
    <w:rsid w:val="005A4BBD"/>
    <w:rsid w:val="005A5B9F"/>
    <w:rsid w:val="005A7B1C"/>
    <w:rsid w:val="005B0009"/>
    <w:rsid w:val="005B0C2C"/>
    <w:rsid w:val="005B1162"/>
    <w:rsid w:val="005B14D1"/>
    <w:rsid w:val="005B2E52"/>
    <w:rsid w:val="005B2F9E"/>
    <w:rsid w:val="005B3DFA"/>
    <w:rsid w:val="005B3FE9"/>
    <w:rsid w:val="005B47D1"/>
    <w:rsid w:val="005B51DF"/>
    <w:rsid w:val="005B5E1D"/>
    <w:rsid w:val="005B6A40"/>
    <w:rsid w:val="005B6F25"/>
    <w:rsid w:val="005B716C"/>
    <w:rsid w:val="005B72DD"/>
    <w:rsid w:val="005C0FBD"/>
    <w:rsid w:val="005C174B"/>
    <w:rsid w:val="005C18C4"/>
    <w:rsid w:val="005C3C17"/>
    <w:rsid w:val="005C460D"/>
    <w:rsid w:val="005C4BCF"/>
    <w:rsid w:val="005C4DA2"/>
    <w:rsid w:val="005C6120"/>
    <w:rsid w:val="005C6593"/>
    <w:rsid w:val="005C6AA3"/>
    <w:rsid w:val="005C711B"/>
    <w:rsid w:val="005C7326"/>
    <w:rsid w:val="005C7820"/>
    <w:rsid w:val="005D190B"/>
    <w:rsid w:val="005D1A07"/>
    <w:rsid w:val="005D1F6E"/>
    <w:rsid w:val="005D2A99"/>
    <w:rsid w:val="005D2D71"/>
    <w:rsid w:val="005D3697"/>
    <w:rsid w:val="005D39A7"/>
    <w:rsid w:val="005D491D"/>
    <w:rsid w:val="005D5355"/>
    <w:rsid w:val="005D579F"/>
    <w:rsid w:val="005D5E93"/>
    <w:rsid w:val="005D63CE"/>
    <w:rsid w:val="005D6B7B"/>
    <w:rsid w:val="005D6F60"/>
    <w:rsid w:val="005D6F92"/>
    <w:rsid w:val="005E0D3C"/>
    <w:rsid w:val="005E1FC0"/>
    <w:rsid w:val="005E27C1"/>
    <w:rsid w:val="005E2AB2"/>
    <w:rsid w:val="005E469C"/>
    <w:rsid w:val="005E496A"/>
    <w:rsid w:val="005E5222"/>
    <w:rsid w:val="005E5FD0"/>
    <w:rsid w:val="005E78FA"/>
    <w:rsid w:val="005E7D45"/>
    <w:rsid w:val="005F0DF2"/>
    <w:rsid w:val="005F103F"/>
    <w:rsid w:val="005F11A4"/>
    <w:rsid w:val="005F154F"/>
    <w:rsid w:val="005F3CAA"/>
    <w:rsid w:val="005F3FFC"/>
    <w:rsid w:val="005F4D05"/>
    <w:rsid w:val="005F5320"/>
    <w:rsid w:val="005F68BE"/>
    <w:rsid w:val="005F6D3A"/>
    <w:rsid w:val="005F7363"/>
    <w:rsid w:val="005F79DA"/>
    <w:rsid w:val="005F7D62"/>
    <w:rsid w:val="00600316"/>
    <w:rsid w:val="00601087"/>
    <w:rsid w:val="00601C8A"/>
    <w:rsid w:val="00601FE7"/>
    <w:rsid w:val="006025F2"/>
    <w:rsid w:val="0060432C"/>
    <w:rsid w:val="006055FF"/>
    <w:rsid w:val="00605684"/>
    <w:rsid w:val="006061A3"/>
    <w:rsid w:val="0060786B"/>
    <w:rsid w:val="00607C64"/>
    <w:rsid w:val="00610082"/>
    <w:rsid w:val="006100BC"/>
    <w:rsid w:val="006106E9"/>
    <w:rsid w:val="00610AA6"/>
    <w:rsid w:val="00610BC4"/>
    <w:rsid w:val="00610F79"/>
    <w:rsid w:val="006111DA"/>
    <w:rsid w:val="00611A4F"/>
    <w:rsid w:val="00612340"/>
    <w:rsid w:val="00612545"/>
    <w:rsid w:val="00613B6D"/>
    <w:rsid w:val="00615914"/>
    <w:rsid w:val="00615D27"/>
    <w:rsid w:val="00615E21"/>
    <w:rsid w:val="0061628F"/>
    <w:rsid w:val="006165E6"/>
    <w:rsid w:val="0062005C"/>
    <w:rsid w:val="00621260"/>
    <w:rsid w:val="0062177F"/>
    <w:rsid w:val="00621D01"/>
    <w:rsid w:val="00622126"/>
    <w:rsid w:val="00622D5D"/>
    <w:rsid w:val="00623A65"/>
    <w:rsid w:val="00624636"/>
    <w:rsid w:val="00625018"/>
    <w:rsid w:val="0062684D"/>
    <w:rsid w:val="00626A50"/>
    <w:rsid w:val="006270D8"/>
    <w:rsid w:val="00627264"/>
    <w:rsid w:val="00627374"/>
    <w:rsid w:val="00627831"/>
    <w:rsid w:val="00635F80"/>
    <w:rsid w:val="00636451"/>
    <w:rsid w:val="006368C0"/>
    <w:rsid w:val="00636A51"/>
    <w:rsid w:val="00640C33"/>
    <w:rsid w:val="00642BD6"/>
    <w:rsid w:val="006436A5"/>
    <w:rsid w:val="00643780"/>
    <w:rsid w:val="00643831"/>
    <w:rsid w:val="006449A3"/>
    <w:rsid w:val="006450B3"/>
    <w:rsid w:val="006454C6"/>
    <w:rsid w:val="0064630C"/>
    <w:rsid w:val="00646EC3"/>
    <w:rsid w:val="00647284"/>
    <w:rsid w:val="006475F5"/>
    <w:rsid w:val="0065165D"/>
    <w:rsid w:val="00652138"/>
    <w:rsid w:val="00652D7C"/>
    <w:rsid w:val="00652DC5"/>
    <w:rsid w:val="00653093"/>
    <w:rsid w:val="00655826"/>
    <w:rsid w:val="0065651E"/>
    <w:rsid w:val="00656EE6"/>
    <w:rsid w:val="00657009"/>
    <w:rsid w:val="00660699"/>
    <w:rsid w:val="00660DB6"/>
    <w:rsid w:val="006617CF"/>
    <w:rsid w:val="00661904"/>
    <w:rsid w:val="006640F3"/>
    <w:rsid w:val="006645AB"/>
    <w:rsid w:val="00664B65"/>
    <w:rsid w:val="00665DE8"/>
    <w:rsid w:val="006669CE"/>
    <w:rsid w:val="00666BC6"/>
    <w:rsid w:val="00670CAF"/>
    <w:rsid w:val="00671018"/>
    <w:rsid w:val="00672656"/>
    <w:rsid w:val="0067279E"/>
    <w:rsid w:val="0067313B"/>
    <w:rsid w:val="006737E1"/>
    <w:rsid w:val="00674B4B"/>
    <w:rsid w:val="006759B6"/>
    <w:rsid w:val="00676069"/>
    <w:rsid w:val="006761C1"/>
    <w:rsid w:val="0067626E"/>
    <w:rsid w:val="00676632"/>
    <w:rsid w:val="00676E70"/>
    <w:rsid w:val="00676F28"/>
    <w:rsid w:val="00680C17"/>
    <w:rsid w:val="00681455"/>
    <w:rsid w:val="0068161C"/>
    <w:rsid w:val="00681BD8"/>
    <w:rsid w:val="006821BB"/>
    <w:rsid w:val="006824E4"/>
    <w:rsid w:val="0068377B"/>
    <w:rsid w:val="006839D0"/>
    <w:rsid w:val="006841F6"/>
    <w:rsid w:val="006852F1"/>
    <w:rsid w:val="006868B6"/>
    <w:rsid w:val="00686964"/>
    <w:rsid w:val="0068746E"/>
    <w:rsid w:val="006874FA"/>
    <w:rsid w:val="00687C1D"/>
    <w:rsid w:val="00687E7D"/>
    <w:rsid w:val="0069012D"/>
    <w:rsid w:val="006904D7"/>
    <w:rsid w:val="00690564"/>
    <w:rsid w:val="00690BE8"/>
    <w:rsid w:val="00690FBB"/>
    <w:rsid w:val="006910B3"/>
    <w:rsid w:val="00691158"/>
    <w:rsid w:val="00691E77"/>
    <w:rsid w:val="00692223"/>
    <w:rsid w:val="00692817"/>
    <w:rsid w:val="006928AB"/>
    <w:rsid w:val="006934F2"/>
    <w:rsid w:val="006945CA"/>
    <w:rsid w:val="00694623"/>
    <w:rsid w:val="0069522F"/>
    <w:rsid w:val="00695604"/>
    <w:rsid w:val="00696013"/>
    <w:rsid w:val="00696F0F"/>
    <w:rsid w:val="00697114"/>
    <w:rsid w:val="006A0170"/>
    <w:rsid w:val="006A04F7"/>
    <w:rsid w:val="006A13AF"/>
    <w:rsid w:val="006A15AD"/>
    <w:rsid w:val="006A1B9E"/>
    <w:rsid w:val="006A2DBF"/>
    <w:rsid w:val="006A53EB"/>
    <w:rsid w:val="006A64A6"/>
    <w:rsid w:val="006A6B10"/>
    <w:rsid w:val="006B18EE"/>
    <w:rsid w:val="006B1B86"/>
    <w:rsid w:val="006B1DE3"/>
    <w:rsid w:val="006B2143"/>
    <w:rsid w:val="006B22C4"/>
    <w:rsid w:val="006B28B9"/>
    <w:rsid w:val="006B33CA"/>
    <w:rsid w:val="006B3F6F"/>
    <w:rsid w:val="006B4006"/>
    <w:rsid w:val="006B425F"/>
    <w:rsid w:val="006B4F33"/>
    <w:rsid w:val="006B4F6C"/>
    <w:rsid w:val="006B6216"/>
    <w:rsid w:val="006B67E9"/>
    <w:rsid w:val="006B77E7"/>
    <w:rsid w:val="006B7B8D"/>
    <w:rsid w:val="006B7BE3"/>
    <w:rsid w:val="006C04EF"/>
    <w:rsid w:val="006C2393"/>
    <w:rsid w:val="006C3568"/>
    <w:rsid w:val="006C382A"/>
    <w:rsid w:val="006C3A97"/>
    <w:rsid w:val="006C3CB5"/>
    <w:rsid w:val="006C4314"/>
    <w:rsid w:val="006C4648"/>
    <w:rsid w:val="006C4C69"/>
    <w:rsid w:val="006C51E5"/>
    <w:rsid w:val="006C6035"/>
    <w:rsid w:val="006C6B62"/>
    <w:rsid w:val="006C725D"/>
    <w:rsid w:val="006C7923"/>
    <w:rsid w:val="006C7AA2"/>
    <w:rsid w:val="006D0518"/>
    <w:rsid w:val="006D1AAF"/>
    <w:rsid w:val="006D1D28"/>
    <w:rsid w:val="006D2187"/>
    <w:rsid w:val="006D2BC0"/>
    <w:rsid w:val="006D3997"/>
    <w:rsid w:val="006D4CAF"/>
    <w:rsid w:val="006D6FAE"/>
    <w:rsid w:val="006D72C9"/>
    <w:rsid w:val="006D7336"/>
    <w:rsid w:val="006D780E"/>
    <w:rsid w:val="006E0F03"/>
    <w:rsid w:val="006E19D2"/>
    <w:rsid w:val="006E28FA"/>
    <w:rsid w:val="006E2D1F"/>
    <w:rsid w:val="006E31E8"/>
    <w:rsid w:val="006E3D33"/>
    <w:rsid w:val="006E5B1F"/>
    <w:rsid w:val="006E69EF"/>
    <w:rsid w:val="006E6A85"/>
    <w:rsid w:val="006F17F9"/>
    <w:rsid w:val="006F201C"/>
    <w:rsid w:val="006F234C"/>
    <w:rsid w:val="006F29B7"/>
    <w:rsid w:val="006F3092"/>
    <w:rsid w:val="006F351C"/>
    <w:rsid w:val="006F40EE"/>
    <w:rsid w:val="006F41B2"/>
    <w:rsid w:val="006F567B"/>
    <w:rsid w:val="006F5A42"/>
    <w:rsid w:val="006F5A6C"/>
    <w:rsid w:val="006F600F"/>
    <w:rsid w:val="006F6F87"/>
    <w:rsid w:val="006F71EF"/>
    <w:rsid w:val="00700767"/>
    <w:rsid w:val="00700FD6"/>
    <w:rsid w:val="0070144C"/>
    <w:rsid w:val="0070230A"/>
    <w:rsid w:val="007023C9"/>
    <w:rsid w:val="007033EE"/>
    <w:rsid w:val="007050EF"/>
    <w:rsid w:val="00705F46"/>
    <w:rsid w:val="0070710A"/>
    <w:rsid w:val="007115E8"/>
    <w:rsid w:val="00712EB1"/>
    <w:rsid w:val="00713B7C"/>
    <w:rsid w:val="007146A5"/>
    <w:rsid w:val="00714743"/>
    <w:rsid w:val="0072112D"/>
    <w:rsid w:val="007224FD"/>
    <w:rsid w:val="00722BA1"/>
    <w:rsid w:val="00723041"/>
    <w:rsid w:val="007230CF"/>
    <w:rsid w:val="00723438"/>
    <w:rsid w:val="0072456B"/>
    <w:rsid w:val="00725D67"/>
    <w:rsid w:val="00727007"/>
    <w:rsid w:val="00727037"/>
    <w:rsid w:val="00727444"/>
    <w:rsid w:val="0073053A"/>
    <w:rsid w:val="00730A92"/>
    <w:rsid w:val="00731F94"/>
    <w:rsid w:val="00733B84"/>
    <w:rsid w:val="00733D06"/>
    <w:rsid w:val="00735A2F"/>
    <w:rsid w:val="00736E11"/>
    <w:rsid w:val="0073723F"/>
    <w:rsid w:val="00737B83"/>
    <w:rsid w:val="00741F75"/>
    <w:rsid w:val="00742C0B"/>
    <w:rsid w:val="00742C78"/>
    <w:rsid w:val="00742D88"/>
    <w:rsid w:val="00744E39"/>
    <w:rsid w:val="00745898"/>
    <w:rsid w:val="007460EC"/>
    <w:rsid w:val="007473EC"/>
    <w:rsid w:val="00747736"/>
    <w:rsid w:val="00747BCF"/>
    <w:rsid w:val="00750072"/>
    <w:rsid w:val="007503CF"/>
    <w:rsid w:val="00750FCB"/>
    <w:rsid w:val="00751FD1"/>
    <w:rsid w:val="007522BB"/>
    <w:rsid w:val="007523F6"/>
    <w:rsid w:val="00753031"/>
    <w:rsid w:val="007532D7"/>
    <w:rsid w:val="00753409"/>
    <w:rsid w:val="00754140"/>
    <w:rsid w:val="00754490"/>
    <w:rsid w:val="00754BE1"/>
    <w:rsid w:val="00754C09"/>
    <w:rsid w:val="0075554B"/>
    <w:rsid w:val="00755E06"/>
    <w:rsid w:val="00757087"/>
    <w:rsid w:val="00757232"/>
    <w:rsid w:val="00757711"/>
    <w:rsid w:val="00760B7C"/>
    <w:rsid w:val="00760BA0"/>
    <w:rsid w:val="00761F1A"/>
    <w:rsid w:val="007634FE"/>
    <w:rsid w:val="007636E9"/>
    <w:rsid w:val="007641E1"/>
    <w:rsid w:val="007643BF"/>
    <w:rsid w:val="00764A7C"/>
    <w:rsid w:val="00764B21"/>
    <w:rsid w:val="00764DFD"/>
    <w:rsid w:val="007655A5"/>
    <w:rsid w:val="00765B6C"/>
    <w:rsid w:val="007662C9"/>
    <w:rsid w:val="00766AC3"/>
    <w:rsid w:val="007671AD"/>
    <w:rsid w:val="007700F4"/>
    <w:rsid w:val="0077015B"/>
    <w:rsid w:val="00771649"/>
    <w:rsid w:val="007719C0"/>
    <w:rsid w:val="00771BEB"/>
    <w:rsid w:val="00772E09"/>
    <w:rsid w:val="00772E4C"/>
    <w:rsid w:val="00773580"/>
    <w:rsid w:val="00774FAF"/>
    <w:rsid w:val="0077510E"/>
    <w:rsid w:val="007804FA"/>
    <w:rsid w:val="00780DB0"/>
    <w:rsid w:val="00780DCE"/>
    <w:rsid w:val="00780F85"/>
    <w:rsid w:val="00781095"/>
    <w:rsid w:val="00781C28"/>
    <w:rsid w:val="00781E44"/>
    <w:rsid w:val="00782564"/>
    <w:rsid w:val="00783BCC"/>
    <w:rsid w:val="00783E7F"/>
    <w:rsid w:val="0078416B"/>
    <w:rsid w:val="0078478D"/>
    <w:rsid w:val="0078508F"/>
    <w:rsid w:val="007853C6"/>
    <w:rsid w:val="00785F6F"/>
    <w:rsid w:val="00786C0B"/>
    <w:rsid w:val="00787944"/>
    <w:rsid w:val="00787CF3"/>
    <w:rsid w:val="00790275"/>
    <w:rsid w:val="00790434"/>
    <w:rsid w:val="00791013"/>
    <w:rsid w:val="00791115"/>
    <w:rsid w:val="0079261A"/>
    <w:rsid w:val="00792A3E"/>
    <w:rsid w:val="00794EDC"/>
    <w:rsid w:val="007955EE"/>
    <w:rsid w:val="0079566C"/>
    <w:rsid w:val="00795939"/>
    <w:rsid w:val="00795EB2"/>
    <w:rsid w:val="0079649F"/>
    <w:rsid w:val="007A0A71"/>
    <w:rsid w:val="007A1408"/>
    <w:rsid w:val="007A153F"/>
    <w:rsid w:val="007A300A"/>
    <w:rsid w:val="007A3E1B"/>
    <w:rsid w:val="007A44D2"/>
    <w:rsid w:val="007A7947"/>
    <w:rsid w:val="007A7994"/>
    <w:rsid w:val="007B0925"/>
    <w:rsid w:val="007B1596"/>
    <w:rsid w:val="007B1672"/>
    <w:rsid w:val="007B251F"/>
    <w:rsid w:val="007B2A33"/>
    <w:rsid w:val="007B2EC8"/>
    <w:rsid w:val="007B333F"/>
    <w:rsid w:val="007B3AA9"/>
    <w:rsid w:val="007B4BE3"/>
    <w:rsid w:val="007B55BA"/>
    <w:rsid w:val="007B580E"/>
    <w:rsid w:val="007B6127"/>
    <w:rsid w:val="007B6A5F"/>
    <w:rsid w:val="007B6F34"/>
    <w:rsid w:val="007B7145"/>
    <w:rsid w:val="007B7CF5"/>
    <w:rsid w:val="007B7FDC"/>
    <w:rsid w:val="007C0A55"/>
    <w:rsid w:val="007C0B18"/>
    <w:rsid w:val="007C1508"/>
    <w:rsid w:val="007C1617"/>
    <w:rsid w:val="007C2C82"/>
    <w:rsid w:val="007C2F70"/>
    <w:rsid w:val="007C3D53"/>
    <w:rsid w:val="007C3FC9"/>
    <w:rsid w:val="007C4427"/>
    <w:rsid w:val="007C4724"/>
    <w:rsid w:val="007C492E"/>
    <w:rsid w:val="007C4AA5"/>
    <w:rsid w:val="007C6701"/>
    <w:rsid w:val="007C6C92"/>
    <w:rsid w:val="007D082E"/>
    <w:rsid w:val="007D0EF4"/>
    <w:rsid w:val="007D1566"/>
    <w:rsid w:val="007D22C1"/>
    <w:rsid w:val="007D3223"/>
    <w:rsid w:val="007D49AB"/>
    <w:rsid w:val="007D568D"/>
    <w:rsid w:val="007D5799"/>
    <w:rsid w:val="007D6198"/>
    <w:rsid w:val="007D64C7"/>
    <w:rsid w:val="007D6D4B"/>
    <w:rsid w:val="007D7712"/>
    <w:rsid w:val="007D7D18"/>
    <w:rsid w:val="007E0023"/>
    <w:rsid w:val="007E0486"/>
    <w:rsid w:val="007E09D7"/>
    <w:rsid w:val="007E0F81"/>
    <w:rsid w:val="007E16C3"/>
    <w:rsid w:val="007E2B4F"/>
    <w:rsid w:val="007E2BBB"/>
    <w:rsid w:val="007E3FDE"/>
    <w:rsid w:val="007E5192"/>
    <w:rsid w:val="007E6CF8"/>
    <w:rsid w:val="007E785B"/>
    <w:rsid w:val="007E7DF0"/>
    <w:rsid w:val="007F0748"/>
    <w:rsid w:val="007F123C"/>
    <w:rsid w:val="007F16E9"/>
    <w:rsid w:val="007F187C"/>
    <w:rsid w:val="007F1C27"/>
    <w:rsid w:val="007F2293"/>
    <w:rsid w:val="007F45FF"/>
    <w:rsid w:val="007F5655"/>
    <w:rsid w:val="007F5708"/>
    <w:rsid w:val="00800A2D"/>
    <w:rsid w:val="00802585"/>
    <w:rsid w:val="00802939"/>
    <w:rsid w:val="00802E92"/>
    <w:rsid w:val="00803536"/>
    <w:rsid w:val="00803DBA"/>
    <w:rsid w:val="008043E1"/>
    <w:rsid w:val="0080443F"/>
    <w:rsid w:val="00804637"/>
    <w:rsid w:val="00805C44"/>
    <w:rsid w:val="00806BE8"/>
    <w:rsid w:val="00806FD0"/>
    <w:rsid w:val="00807661"/>
    <w:rsid w:val="0081254A"/>
    <w:rsid w:val="008159A0"/>
    <w:rsid w:val="00815D9D"/>
    <w:rsid w:val="008161E5"/>
    <w:rsid w:val="008178A4"/>
    <w:rsid w:val="00817AE2"/>
    <w:rsid w:val="00820375"/>
    <w:rsid w:val="00820F3A"/>
    <w:rsid w:val="00822977"/>
    <w:rsid w:val="008233E7"/>
    <w:rsid w:val="008238D8"/>
    <w:rsid w:val="00823B39"/>
    <w:rsid w:val="008247C3"/>
    <w:rsid w:val="008252D0"/>
    <w:rsid w:val="0082575B"/>
    <w:rsid w:val="00825790"/>
    <w:rsid w:val="0082640E"/>
    <w:rsid w:val="0082712E"/>
    <w:rsid w:val="008274D5"/>
    <w:rsid w:val="00827CD7"/>
    <w:rsid w:val="008301F7"/>
    <w:rsid w:val="008306F9"/>
    <w:rsid w:val="00831198"/>
    <w:rsid w:val="008313DA"/>
    <w:rsid w:val="008319AB"/>
    <w:rsid w:val="008319E6"/>
    <w:rsid w:val="008319F7"/>
    <w:rsid w:val="00831AA5"/>
    <w:rsid w:val="00833853"/>
    <w:rsid w:val="00833F18"/>
    <w:rsid w:val="008344B0"/>
    <w:rsid w:val="00834789"/>
    <w:rsid w:val="008348D5"/>
    <w:rsid w:val="008354FB"/>
    <w:rsid w:val="00835B58"/>
    <w:rsid w:val="00836400"/>
    <w:rsid w:val="008369FE"/>
    <w:rsid w:val="00836D40"/>
    <w:rsid w:val="00837BA2"/>
    <w:rsid w:val="008403BC"/>
    <w:rsid w:val="00840876"/>
    <w:rsid w:val="00841859"/>
    <w:rsid w:val="00841A63"/>
    <w:rsid w:val="00841BC5"/>
    <w:rsid w:val="00841F42"/>
    <w:rsid w:val="008426CF"/>
    <w:rsid w:val="00842774"/>
    <w:rsid w:val="00843F9C"/>
    <w:rsid w:val="0084531A"/>
    <w:rsid w:val="00846D83"/>
    <w:rsid w:val="0084757D"/>
    <w:rsid w:val="00850C96"/>
    <w:rsid w:val="0085182F"/>
    <w:rsid w:val="00851B05"/>
    <w:rsid w:val="008539DE"/>
    <w:rsid w:val="00853AAC"/>
    <w:rsid w:val="00853FC4"/>
    <w:rsid w:val="0085524C"/>
    <w:rsid w:val="00855293"/>
    <w:rsid w:val="008555D6"/>
    <w:rsid w:val="00855A0E"/>
    <w:rsid w:val="00855E89"/>
    <w:rsid w:val="008567DF"/>
    <w:rsid w:val="0085715C"/>
    <w:rsid w:val="00857200"/>
    <w:rsid w:val="00857991"/>
    <w:rsid w:val="00857DDE"/>
    <w:rsid w:val="00857F11"/>
    <w:rsid w:val="00860837"/>
    <w:rsid w:val="00860871"/>
    <w:rsid w:val="00861CAF"/>
    <w:rsid w:val="00861F4E"/>
    <w:rsid w:val="00862308"/>
    <w:rsid w:val="00864BB6"/>
    <w:rsid w:val="00865459"/>
    <w:rsid w:val="008654DB"/>
    <w:rsid w:val="00865F13"/>
    <w:rsid w:val="00866729"/>
    <w:rsid w:val="00866A99"/>
    <w:rsid w:val="00866C4B"/>
    <w:rsid w:val="00867D39"/>
    <w:rsid w:val="00870900"/>
    <w:rsid w:val="00871A12"/>
    <w:rsid w:val="00872082"/>
    <w:rsid w:val="008720D6"/>
    <w:rsid w:val="00872354"/>
    <w:rsid w:val="00872398"/>
    <w:rsid w:val="0087318D"/>
    <w:rsid w:val="00873648"/>
    <w:rsid w:val="008736EB"/>
    <w:rsid w:val="00873F52"/>
    <w:rsid w:val="008746E5"/>
    <w:rsid w:val="00874712"/>
    <w:rsid w:val="0087490B"/>
    <w:rsid w:val="008749C4"/>
    <w:rsid w:val="0087557B"/>
    <w:rsid w:val="00875978"/>
    <w:rsid w:val="00875FB4"/>
    <w:rsid w:val="0087666F"/>
    <w:rsid w:val="0087717B"/>
    <w:rsid w:val="008775B7"/>
    <w:rsid w:val="00880A4B"/>
    <w:rsid w:val="00881756"/>
    <w:rsid w:val="0088278D"/>
    <w:rsid w:val="00882BB0"/>
    <w:rsid w:val="00883723"/>
    <w:rsid w:val="0088374F"/>
    <w:rsid w:val="00883F55"/>
    <w:rsid w:val="00884370"/>
    <w:rsid w:val="00884B03"/>
    <w:rsid w:val="00884D21"/>
    <w:rsid w:val="008856CF"/>
    <w:rsid w:val="00885A73"/>
    <w:rsid w:val="0088623F"/>
    <w:rsid w:val="008863F1"/>
    <w:rsid w:val="00886DE1"/>
    <w:rsid w:val="0088725B"/>
    <w:rsid w:val="00887BB2"/>
    <w:rsid w:val="008902ED"/>
    <w:rsid w:val="008903A5"/>
    <w:rsid w:val="0089183E"/>
    <w:rsid w:val="00891CD6"/>
    <w:rsid w:val="0089203B"/>
    <w:rsid w:val="008926B3"/>
    <w:rsid w:val="008930DD"/>
    <w:rsid w:val="00893173"/>
    <w:rsid w:val="00893F26"/>
    <w:rsid w:val="0089625C"/>
    <w:rsid w:val="00896460"/>
    <w:rsid w:val="00896AE4"/>
    <w:rsid w:val="00896BDD"/>
    <w:rsid w:val="00896E22"/>
    <w:rsid w:val="008973F1"/>
    <w:rsid w:val="008A237F"/>
    <w:rsid w:val="008A2AC2"/>
    <w:rsid w:val="008A367B"/>
    <w:rsid w:val="008A396F"/>
    <w:rsid w:val="008A3DC5"/>
    <w:rsid w:val="008A4713"/>
    <w:rsid w:val="008A4A79"/>
    <w:rsid w:val="008A4FA8"/>
    <w:rsid w:val="008A56F6"/>
    <w:rsid w:val="008A66B9"/>
    <w:rsid w:val="008A6815"/>
    <w:rsid w:val="008A6B12"/>
    <w:rsid w:val="008B0808"/>
    <w:rsid w:val="008B0F7A"/>
    <w:rsid w:val="008B212B"/>
    <w:rsid w:val="008B255B"/>
    <w:rsid w:val="008B26B6"/>
    <w:rsid w:val="008B2D6D"/>
    <w:rsid w:val="008B4118"/>
    <w:rsid w:val="008B413C"/>
    <w:rsid w:val="008B5949"/>
    <w:rsid w:val="008B5F08"/>
    <w:rsid w:val="008B643B"/>
    <w:rsid w:val="008B69C4"/>
    <w:rsid w:val="008B7342"/>
    <w:rsid w:val="008C000B"/>
    <w:rsid w:val="008C0101"/>
    <w:rsid w:val="008C0396"/>
    <w:rsid w:val="008C03B4"/>
    <w:rsid w:val="008C17DC"/>
    <w:rsid w:val="008C1BAC"/>
    <w:rsid w:val="008C3159"/>
    <w:rsid w:val="008C4B63"/>
    <w:rsid w:val="008C5332"/>
    <w:rsid w:val="008C554F"/>
    <w:rsid w:val="008C6F1E"/>
    <w:rsid w:val="008C73D7"/>
    <w:rsid w:val="008C7FF7"/>
    <w:rsid w:val="008D0116"/>
    <w:rsid w:val="008D0BB3"/>
    <w:rsid w:val="008D1316"/>
    <w:rsid w:val="008D19A0"/>
    <w:rsid w:val="008D2171"/>
    <w:rsid w:val="008D602F"/>
    <w:rsid w:val="008D680F"/>
    <w:rsid w:val="008D68CB"/>
    <w:rsid w:val="008D7D82"/>
    <w:rsid w:val="008E0FDB"/>
    <w:rsid w:val="008E19CA"/>
    <w:rsid w:val="008E1F38"/>
    <w:rsid w:val="008E2660"/>
    <w:rsid w:val="008E3DCB"/>
    <w:rsid w:val="008E4140"/>
    <w:rsid w:val="008E4640"/>
    <w:rsid w:val="008E4B8F"/>
    <w:rsid w:val="008E4CF5"/>
    <w:rsid w:val="008E4EB5"/>
    <w:rsid w:val="008E51BA"/>
    <w:rsid w:val="008E63B0"/>
    <w:rsid w:val="008F0ED6"/>
    <w:rsid w:val="008F0FC1"/>
    <w:rsid w:val="008F1436"/>
    <w:rsid w:val="008F1F74"/>
    <w:rsid w:val="008F22FF"/>
    <w:rsid w:val="008F30F7"/>
    <w:rsid w:val="008F3B4E"/>
    <w:rsid w:val="008F43C0"/>
    <w:rsid w:val="008F4C0E"/>
    <w:rsid w:val="008F56BD"/>
    <w:rsid w:val="008F57D3"/>
    <w:rsid w:val="008F5ED0"/>
    <w:rsid w:val="008F7405"/>
    <w:rsid w:val="008F7D49"/>
    <w:rsid w:val="00901426"/>
    <w:rsid w:val="00901484"/>
    <w:rsid w:val="00901BA4"/>
    <w:rsid w:val="00902DFF"/>
    <w:rsid w:val="009030C9"/>
    <w:rsid w:val="00903CD2"/>
    <w:rsid w:val="009046A4"/>
    <w:rsid w:val="00905C63"/>
    <w:rsid w:val="00905DEC"/>
    <w:rsid w:val="00905F0A"/>
    <w:rsid w:val="00906018"/>
    <w:rsid w:val="00906448"/>
    <w:rsid w:val="009101D7"/>
    <w:rsid w:val="00910721"/>
    <w:rsid w:val="0091081D"/>
    <w:rsid w:val="00910F10"/>
    <w:rsid w:val="009112DE"/>
    <w:rsid w:val="00911BE4"/>
    <w:rsid w:val="00912C30"/>
    <w:rsid w:val="00912E29"/>
    <w:rsid w:val="0091321A"/>
    <w:rsid w:val="0091536B"/>
    <w:rsid w:val="00917700"/>
    <w:rsid w:val="00917B02"/>
    <w:rsid w:val="00917FB5"/>
    <w:rsid w:val="009202DB"/>
    <w:rsid w:val="009216D0"/>
    <w:rsid w:val="00922E3B"/>
    <w:rsid w:val="00924199"/>
    <w:rsid w:val="00925023"/>
    <w:rsid w:val="009262EA"/>
    <w:rsid w:val="00926489"/>
    <w:rsid w:val="00926497"/>
    <w:rsid w:val="009301BF"/>
    <w:rsid w:val="00930686"/>
    <w:rsid w:val="00931641"/>
    <w:rsid w:val="00932174"/>
    <w:rsid w:val="009334E0"/>
    <w:rsid w:val="0093380E"/>
    <w:rsid w:val="00933D93"/>
    <w:rsid w:val="00935FF8"/>
    <w:rsid w:val="00937421"/>
    <w:rsid w:val="00940293"/>
    <w:rsid w:val="009407FC"/>
    <w:rsid w:val="00940A91"/>
    <w:rsid w:val="00941165"/>
    <w:rsid w:val="00941424"/>
    <w:rsid w:val="009418D8"/>
    <w:rsid w:val="00942B2D"/>
    <w:rsid w:val="00943C47"/>
    <w:rsid w:val="00943D80"/>
    <w:rsid w:val="00944151"/>
    <w:rsid w:val="00944161"/>
    <w:rsid w:val="009445E0"/>
    <w:rsid w:val="00947C4C"/>
    <w:rsid w:val="00950391"/>
    <w:rsid w:val="00951481"/>
    <w:rsid w:val="00951A06"/>
    <w:rsid w:val="00952885"/>
    <w:rsid w:val="00952B3F"/>
    <w:rsid w:val="00952B6F"/>
    <w:rsid w:val="00952F49"/>
    <w:rsid w:val="009533D6"/>
    <w:rsid w:val="00953400"/>
    <w:rsid w:val="0095384C"/>
    <w:rsid w:val="00953D32"/>
    <w:rsid w:val="0095430A"/>
    <w:rsid w:val="009543B3"/>
    <w:rsid w:val="00954411"/>
    <w:rsid w:val="00955648"/>
    <w:rsid w:val="00955D93"/>
    <w:rsid w:val="00956F99"/>
    <w:rsid w:val="0095776D"/>
    <w:rsid w:val="00957886"/>
    <w:rsid w:val="00961121"/>
    <w:rsid w:val="00961282"/>
    <w:rsid w:val="0096158F"/>
    <w:rsid w:val="00961919"/>
    <w:rsid w:val="009619C5"/>
    <w:rsid w:val="00963473"/>
    <w:rsid w:val="00965015"/>
    <w:rsid w:val="00965F42"/>
    <w:rsid w:val="009672C1"/>
    <w:rsid w:val="0097024E"/>
    <w:rsid w:val="00970716"/>
    <w:rsid w:val="00971AF3"/>
    <w:rsid w:val="00972823"/>
    <w:rsid w:val="00972CC8"/>
    <w:rsid w:val="00972F06"/>
    <w:rsid w:val="0097313D"/>
    <w:rsid w:val="00974839"/>
    <w:rsid w:val="00974E9F"/>
    <w:rsid w:val="009753F7"/>
    <w:rsid w:val="0097584E"/>
    <w:rsid w:val="009760C4"/>
    <w:rsid w:val="0097638C"/>
    <w:rsid w:val="0097639F"/>
    <w:rsid w:val="009771A6"/>
    <w:rsid w:val="009772E1"/>
    <w:rsid w:val="00977C89"/>
    <w:rsid w:val="00977F3D"/>
    <w:rsid w:val="0098142B"/>
    <w:rsid w:val="009817F9"/>
    <w:rsid w:val="00981870"/>
    <w:rsid w:val="009837CE"/>
    <w:rsid w:val="00983DE1"/>
    <w:rsid w:val="00983F63"/>
    <w:rsid w:val="00984B11"/>
    <w:rsid w:val="00984FCE"/>
    <w:rsid w:val="009860E0"/>
    <w:rsid w:val="00986580"/>
    <w:rsid w:val="00986800"/>
    <w:rsid w:val="00986980"/>
    <w:rsid w:val="00986CBB"/>
    <w:rsid w:val="00986CC4"/>
    <w:rsid w:val="00987455"/>
    <w:rsid w:val="009902B8"/>
    <w:rsid w:val="009903C2"/>
    <w:rsid w:val="00990C5C"/>
    <w:rsid w:val="009913F0"/>
    <w:rsid w:val="009930AC"/>
    <w:rsid w:val="00993E09"/>
    <w:rsid w:val="00995AAE"/>
    <w:rsid w:val="00995F4E"/>
    <w:rsid w:val="00996881"/>
    <w:rsid w:val="00996F53"/>
    <w:rsid w:val="009973AD"/>
    <w:rsid w:val="00997F14"/>
    <w:rsid w:val="009A00F7"/>
    <w:rsid w:val="009A0119"/>
    <w:rsid w:val="009A0732"/>
    <w:rsid w:val="009A1433"/>
    <w:rsid w:val="009A1996"/>
    <w:rsid w:val="009A21AE"/>
    <w:rsid w:val="009A236E"/>
    <w:rsid w:val="009A2F33"/>
    <w:rsid w:val="009A3501"/>
    <w:rsid w:val="009A4F2E"/>
    <w:rsid w:val="009A62D4"/>
    <w:rsid w:val="009A6548"/>
    <w:rsid w:val="009A71AA"/>
    <w:rsid w:val="009A72A7"/>
    <w:rsid w:val="009A7A59"/>
    <w:rsid w:val="009B03A0"/>
    <w:rsid w:val="009B0E4C"/>
    <w:rsid w:val="009B1010"/>
    <w:rsid w:val="009B105F"/>
    <w:rsid w:val="009B439B"/>
    <w:rsid w:val="009B4E32"/>
    <w:rsid w:val="009B4E5C"/>
    <w:rsid w:val="009B5697"/>
    <w:rsid w:val="009B79FD"/>
    <w:rsid w:val="009C0F36"/>
    <w:rsid w:val="009C1A28"/>
    <w:rsid w:val="009C2815"/>
    <w:rsid w:val="009C37FC"/>
    <w:rsid w:val="009C48C9"/>
    <w:rsid w:val="009C70CD"/>
    <w:rsid w:val="009C79C4"/>
    <w:rsid w:val="009C7A5A"/>
    <w:rsid w:val="009D01CD"/>
    <w:rsid w:val="009D07FC"/>
    <w:rsid w:val="009D111C"/>
    <w:rsid w:val="009D114A"/>
    <w:rsid w:val="009D30D7"/>
    <w:rsid w:val="009D39FF"/>
    <w:rsid w:val="009D5579"/>
    <w:rsid w:val="009D5D42"/>
    <w:rsid w:val="009D7D06"/>
    <w:rsid w:val="009E0BEE"/>
    <w:rsid w:val="009E0E2C"/>
    <w:rsid w:val="009E1405"/>
    <w:rsid w:val="009E16C0"/>
    <w:rsid w:val="009E20A8"/>
    <w:rsid w:val="009E2B0B"/>
    <w:rsid w:val="009E3216"/>
    <w:rsid w:val="009E396E"/>
    <w:rsid w:val="009F03C9"/>
    <w:rsid w:val="009F16B9"/>
    <w:rsid w:val="009F323D"/>
    <w:rsid w:val="009F3B0D"/>
    <w:rsid w:val="009F5CB7"/>
    <w:rsid w:val="009F659F"/>
    <w:rsid w:val="009F6898"/>
    <w:rsid w:val="009F6B4F"/>
    <w:rsid w:val="009F7AB3"/>
    <w:rsid w:val="009F7CAC"/>
    <w:rsid w:val="00A0048C"/>
    <w:rsid w:val="00A008E8"/>
    <w:rsid w:val="00A00A5C"/>
    <w:rsid w:val="00A00D53"/>
    <w:rsid w:val="00A00E07"/>
    <w:rsid w:val="00A0161F"/>
    <w:rsid w:val="00A03534"/>
    <w:rsid w:val="00A03E7A"/>
    <w:rsid w:val="00A05090"/>
    <w:rsid w:val="00A05E30"/>
    <w:rsid w:val="00A06792"/>
    <w:rsid w:val="00A07D92"/>
    <w:rsid w:val="00A1054B"/>
    <w:rsid w:val="00A10AE2"/>
    <w:rsid w:val="00A12535"/>
    <w:rsid w:val="00A12763"/>
    <w:rsid w:val="00A12D2F"/>
    <w:rsid w:val="00A13B5F"/>
    <w:rsid w:val="00A13B8F"/>
    <w:rsid w:val="00A13D91"/>
    <w:rsid w:val="00A1445A"/>
    <w:rsid w:val="00A14581"/>
    <w:rsid w:val="00A170EC"/>
    <w:rsid w:val="00A200F0"/>
    <w:rsid w:val="00A2050F"/>
    <w:rsid w:val="00A22B15"/>
    <w:rsid w:val="00A22D60"/>
    <w:rsid w:val="00A2324D"/>
    <w:rsid w:val="00A23868"/>
    <w:rsid w:val="00A2393D"/>
    <w:rsid w:val="00A23DA3"/>
    <w:rsid w:val="00A24B1E"/>
    <w:rsid w:val="00A25560"/>
    <w:rsid w:val="00A25C7E"/>
    <w:rsid w:val="00A262D6"/>
    <w:rsid w:val="00A26404"/>
    <w:rsid w:val="00A30A84"/>
    <w:rsid w:val="00A311D6"/>
    <w:rsid w:val="00A31AF0"/>
    <w:rsid w:val="00A31CEE"/>
    <w:rsid w:val="00A32293"/>
    <w:rsid w:val="00A322EC"/>
    <w:rsid w:val="00A334FE"/>
    <w:rsid w:val="00A33926"/>
    <w:rsid w:val="00A3513E"/>
    <w:rsid w:val="00A354EC"/>
    <w:rsid w:val="00A35B70"/>
    <w:rsid w:val="00A366EC"/>
    <w:rsid w:val="00A369A2"/>
    <w:rsid w:val="00A36D0D"/>
    <w:rsid w:val="00A36E06"/>
    <w:rsid w:val="00A37513"/>
    <w:rsid w:val="00A401BF"/>
    <w:rsid w:val="00A40224"/>
    <w:rsid w:val="00A40556"/>
    <w:rsid w:val="00A41189"/>
    <w:rsid w:val="00A4124F"/>
    <w:rsid w:val="00A4132C"/>
    <w:rsid w:val="00A41A75"/>
    <w:rsid w:val="00A428D7"/>
    <w:rsid w:val="00A433F2"/>
    <w:rsid w:val="00A434C7"/>
    <w:rsid w:val="00A43ADE"/>
    <w:rsid w:val="00A43EB3"/>
    <w:rsid w:val="00A43F1A"/>
    <w:rsid w:val="00A4428A"/>
    <w:rsid w:val="00A44463"/>
    <w:rsid w:val="00A4498E"/>
    <w:rsid w:val="00A453DC"/>
    <w:rsid w:val="00A45662"/>
    <w:rsid w:val="00A45EB2"/>
    <w:rsid w:val="00A46279"/>
    <w:rsid w:val="00A46CF6"/>
    <w:rsid w:val="00A471C3"/>
    <w:rsid w:val="00A47332"/>
    <w:rsid w:val="00A516AA"/>
    <w:rsid w:val="00A5210C"/>
    <w:rsid w:val="00A52822"/>
    <w:rsid w:val="00A52B0E"/>
    <w:rsid w:val="00A534E3"/>
    <w:rsid w:val="00A53933"/>
    <w:rsid w:val="00A53BC2"/>
    <w:rsid w:val="00A542BE"/>
    <w:rsid w:val="00A54E55"/>
    <w:rsid w:val="00A55C19"/>
    <w:rsid w:val="00A57673"/>
    <w:rsid w:val="00A6152C"/>
    <w:rsid w:val="00A6255D"/>
    <w:rsid w:val="00A625A1"/>
    <w:rsid w:val="00A62D91"/>
    <w:rsid w:val="00A63876"/>
    <w:rsid w:val="00A65ECC"/>
    <w:rsid w:val="00A6676F"/>
    <w:rsid w:val="00A66C2F"/>
    <w:rsid w:val="00A6743D"/>
    <w:rsid w:val="00A67A9E"/>
    <w:rsid w:val="00A70215"/>
    <w:rsid w:val="00A7103A"/>
    <w:rsid w:val="00A7198D"/>
    <w:rsid w:val="00A719B1"/>
    <w:rsid w:val="00A71FFC"/>
    <w:rsid w:val="00A72322"/>
    <w:rsid w:val="00A7254E"/>
    <w:rsid w:val="00A72912"/>
    <w:rsid w:val="00A72DD1"/>
    <w:rsid w:val="00A738DA"/>
    <w:rsid w:val="00A747CA"/>
    <w:rsid w:val="00A750D1"/>
    <w:rsid w:val="00A75350"/>
    <w:rsid w:val="00A75960"/>
    <w:rsid w:val="00A7692F"/>
    <w:rsid w:val="00A77162"/>
    <w:rsid w:val="00A77F39"/>
    <w:rsid w:val="00A80262"/>
    <w:rsid w:val="00A80718"/>
    <w:rsid w:val="00A8079A"/>
    <w:rsid w:val="00A817E6"/>
    <w:rsid w:val="00A81E4D"/>
    <w:rsid w:val="00A8223B"/>
    <w:rsid w:val="00A83CF0"/>
    <w:rsid w:val="00A848F2"/>
    <w:rsid w:val="00A853A1"/>
    <w:rsid w:val="00A8599D"/>
    <w:rsid w:val="00A87180"/>
    <w:rsid w:val="00A87C49"/>
    <w:rsid w:val="00A92720"/>
    <w:rsid w:val="00A94543"/>
    <w:rsid w:val="00A94840"/>
    <w:rsid w:val="00A9515E"/>
    <w:rsid w:val="00A966C3"/>
    <w:rsid w:val="00A97B0C"/>
    <w:rsid w:val="00A97E3D"/>
    <w:rsid w:val="00AA0982"/>
    <w:rsid w:val="00AA14EC"/>
    <w:rsid w:val="00AA29DF"/>
    <w:rsid w:val="00AA3F2C"/>
    <w:rsid w:val="00AA44AF"/>
    <w:rsid w:val="00AA47D3"/>
    <w:rsid w:val="00AA4FD8"/>
    <w:rsid w:val="00AA5530"/>
    <w:rsid w:val="00AA621F"/>
    <w:rsid w:val="00AA62C2"/>
    <w:rsid w:val="00AA664B"/>
    <w:rsid w:val="00AA6990"/>
    <w:rsid w:val="00AA7061"/>
    <w:rsid w:val="00AA7C68"/>
    <w:rsid w:val="00AB047B"/>
    <w:rsid w:val="00AB0C20"/>
    <w:rsid w:val="00AB22B2"/>
    <w:rsid w:val="00AB2402"/>
    <w:rsid w:val="00AB3AF6"/>
    <w:rsid w:val="00AB42DB"/>
    <w:rsid w:val="00AB4338"/>
    <w:rsid w:val="00AB47FD"/>
    <w:rsid w:val="00AB4857"/>
    <w:rsid w:val="00AB4908"/>
    <w:rsid w:val="00AB4A15"/>
    <w:rsid w:val="00AB4A46"/>
    <w:rsid w:val="00AB5070"/>
    <w:rsid w:val="00AB5A16"/>
    <w:rsid w:val="00AB7B9F"/>
    <w:rsid w:val="00AC0487"/>
    <w:rsid w:val="00AC22D7"/>
    <w:rsid w:val="00AC2926"/>
    <w:rsid w:val="00AC481A"/>
    <w:rsid w:val="00AC4DCF"/>
    <w:rsid w:val="00AC4DD5"/>
    <w:rsid w:val="00AC541F"/>
    <w:rsid w:val="00AC5721"/>
    <w:rsid w:val="00AC7C92"/>
    <w:rsid w:val="00AD148D"/>
    <w:rsid w:val="00AD1556"/>
    <w:rsid w:val="00AD1BD2"/>
    <w:rsid w:val="00AD22AD"/>
    <w:rsid w:val="00AD2D9B"/>
    <w:rsid w:val="00AD378C"/>
    <w:rsid w:val="00AD45B3"/>
    <w:rsid w:val="00AD541D"/>
    <w:rsid w:val="00AD5461"/>
    <w:rsid w:val="00AD5BEC"/>
    <w:rsid w:val="00AD5D92"/>
    <w:rsid w:val="00AD76BD"/>
    <w:rsid w:val="00AD7C88"/>
    <w:rsid w:val="00AE02E1"/>
    <w:rsid w:val="00AE0C16"/>
    <w:rsid w:val="00AE166F"/>
    <w:rsid w:val="00AE1A32"/>
    <w:rsid w:val="00AE1D32"/>
    <w:rsid w:val="00AE3640"/>
    <w:rsid w:val="00AE44CA"/>
    <w:rsid w:val="00AE4F9C"/>
    <w:rsid w:val="00AE5958"/>
    <w:rsid w:val="00AE5D26"/>
    <w:rsid w:val="00AE5D8D"/>
    <w:rsid w:val="00AE690E"/>
    <w:rsid w:val="00AE77E7"/>
    <w:rsid w:val="00AE7A73"/>
    <w:rsid w:val="00AF0DFF"/>
    <w:rsid w:val="00AF1189"/>
    <w:rsid w:val="00AF19C7"/>
    <w:rsid w:val="00AF1DDA"/>
    <w:rsid w:val="00AF1F6D"/>
    <w:rsid w:val="00AF23B0"/>
    <w:rsid w:val="00AF2DDC"/>
    <w:rsid w:val="00AF4C68"/>
    <w:rsid w:val="00AF51E7"/>
    <w:rsid w:val="00AF5265"/>
    <w:rsid w:val="00AF578C"/>
    <w:rsid w:val="00AF5ABE"/>
    <w:rsid w:val="00AF5F48"/>
    <w:rsid w:val="00AF698D"/>
    <w:rsid w:val="00AF6EB6"/>
    <w:rsid w:val="00AF708E"/>
    <w:rsid w:val="00AF7B15"/>
    <w:rsid w:val="00B01E09"/>
    <w:rsid w:val="00B01E6A"/>
    <w:rsid w:val="00B0269A"/>
    <w:rsid w:val="00B0297B"/>
    <w:rsid w:val="00B04466"/>
    <w:rsid w:val="00B058DA"/>
    <w:rsid w:val="00B05E12"/>
    <w:rsid w:val="00B060A5"/>
    <w:rsid w:val="00B070DD"/>
    <w:rsid w:val="00B07A03"/>
    <w:rsid w:val="00B10A67"/>
    <w:rsid w:val="00B12B15"/>
    <w:rsid w:val="00B131D1"/>
    <w:rsid w:val="00B13E81"/>
    <w:rsid w:val="00B14B60"/>
    <w:rsid w:val="00B154B2"/>
    <w:rsid w:val="00B15AE3"/>
    <w:rsid w:val="00B17551"/>
    <w:rsid w:val="00B202BC"/>
    <w:rsid w:val="00B227FC"/>
    <w:rsid w:val="00B233C0"/>
    <w:rsid w:val="00B2354B"/>
    <w:rsid w:val="00B240EB"/>
    <w:rsid w:val="00B24821"/>
    <w:rsid w:val="00B25990"/>
    <w:rsid w:val="00B2696C"/>
    <w:rsid w:val="00B27086"/>
    <w:rsid w:val="00B3006A"/>
    <w:rsid w:val="00B32192"/>
    <w:rsid w:val="00B34191"/>
    <w:rsid w:val="00B34405"/>
    <w:rsid w:val="00B3523F"/>
    <w:rsid w:val="00B35BE4"/>
    <w:rsid w:val="00B36757"/>
    <w:rsid w:val="00B36882"/>
    <w:rsid w:val="00B36F5A"/>
    <w:rsid w:val="00B373D5"/>
    <w:rsid w:val="00B41504"/>
    <w:rsid w:val="00B41A55"/>
    <w:rsid w:val="00B420C0"/>
    <w:rsid w:val="00B421A5"/>
    <w:rsid w:val="00B423D6"/>
    <w:rsid w:val="00B42D3F"/>
    <w:rsid w:val="00B43A69"/>
    <w:rsid w:val="00B43BB0"/>
    <w:rsid w:val="00B446F2"/>
    <w:rsid w:val="00B44D59"/>
    <w:rsid w:val="00B463C2"/>
    <w:rsid w:val="00B4651D"/>
    <w:rsid w:val="00B46B7A"/>
    <w:rsid w:val="00B4752F"/>
    <w:rsid w:val="00B47810"/>
    <w:rsid w:val="00B47FD8"/>
    <w:rsid w:val="00B50CDD"/>
    <w:rsid w:val="00B51F83"/>
    <w:rsid w:val="00B53CD9"/>
    <w:rsid w:val="00B54AD9"/>
    <w:rsid w:val="00B54C3C"/>
    <w:rsid w:val="00B55AD1"/>
    <w:rsid w:val="00B55AE3"/>
    <w:rsid w:val="00B55E14"/>
    <w:rsid w:val="00B60CED"/>
    <w:rsid w:val="00B616B1"/>
    <w:rsid w:val="00B620C5"/>
    <w:rsid w:val="00B629C2"/>
    <w:rsid w:val="00B62B18"/>
    <w:rsid w:val="00B62D6B"/>
    <w:rsid w:val="00B63025"/>
    <w:rsid w:val="00B630CC"/>
    <w:rsid w:val="00B633B3"/>
    <w:rsid w:val="00B63AC7"/>
    <w:rsid w:val="00B6421D"/>
    <w:rsid w:val="00B65ABA"/>
    <w:rsid w:val="00B65BA1"/>
    <w:rsid w:val="00B65C50"/>
    <w:rsid w:val="00B66B39"/>
    <w:rsid w:val="00B66E44"/>
    <w:rsid w:val="00B67CE7"/>
    <w:rsid w:val="00B705F3"/>
    <w:rsid w:val="00B70F31"/>
    <w:rsid w:val="00B71325"/>
    <w:rsid w:val="00B72816"/>
    <w:rsid w:val="00B72F31"/>
    <w:rsid w:val="00B73292"/>
    <w:rsid w:val="00B7418E"/>
    <w:rsid w:val="00B74C8E"/>
    <w:rsid w:val="00B7575A"/>
    <w:rsid w:val="00B75984"/>
    <w:rsid w:val="00B75A9A"/>
    <w:rsid w:val="00B763A8"/>
    <w:rsid w:val="00B76F3F"/>
    <w:rsid w:val="00B77664"/>
    <w:rsid w:val="00B77C5C"/>
    <w:rsid w:val="00B81C42"/>
    <w:rsid w:val="00B8274B"/>
    <w:rsid w:val="00B82964"/>
    <w:rsid w:val="00B8303C"/>
    <w:rsid w:val="00B843D6"/>
    <w:rsid w:val="00B84890"/>
    <w:rsid w:val="00B8491B"/>
    <w:rsid w:val="00B84BDB"/>
    <w:rsid w:val="00B853F9"/>
    <w:rsid w:val="00B8631B"/>
    <w:rsid w:val="00B8662F"/>
    <w:rsid w:val="00B86BD7"/>
    <w:rsid w:val="00B87830"/>
    <w:rsid w:val="00B87CD9"/>
    <w:rsid w:val="00B90D65"/>
    <w:rsid w:val="00B9117F"/>
    <w:rsid w:val="00B91534"/>
    <w:rsid w:val="00B92AD4"/>
    <w:rsid w:val="00B94469"/>
    <w:rsid w:val="00B95CC2"/>
    <w:rsid w:val="00B9773D"/>
    <w:rsid w:val="00B97F9C"/>
    <w:rsid w:val="00BA0034"/>
    <w:rsid w:val="00BA01E7"/>
    <w:rsid w:val="00BA07D2"/>
    <w:rsid w:val="00BA31A7"/>
    <w:rsid w:val="00BA3522"/>
    <w:rsid w:val="00BA37EC"/>
    <w:rsid w:val="00BA52EB"/>
    <w:rsid w:val="00BA5E8F"/>
    <w:rsid w:val="00BA601F"/>
    <w:rsid w:val="00BA7092"/>
    <w:rsid w:val="00BA77B9"/>
    <w:rsid w:val="00BB027F"/>
    <w:rsid w:val="00BB0AA2"/>
    <w:rsid w:val="00BB17FB"/>
    <w:rsid w:val="00BB2B62"/>
    <w:rsid w:val="00BB4064"/>
    <w:rsid w:val="00BB522F"/>
    <w:rsid w:val="00BB5230"/>
    <w:rsid w:val="00BB5E7D"/>
    <w:rsid w:val="00BB6839"/>
    <w:rsid w:val="00BB6DCF"/>
    <w:rsid w:val="00BB74BE"/>
    <w:rsid w:val="00BB78DC"/>
    <w:rsid w:val="00BB7C9C"/>
    <w:rsid w:val="00BC02D1"/>
    <w:rsid w:val="00BC04C2"/>
    <w:rsid w:val="00BC0641"/>
    <w:rsid w:val="00BC2648"/>
    <w:rsid w:val="00BC2AA4"/>
    <w:rsid w:val="00BC2D1B"/>
    <w:rsid w:val="00BC3CC8"/>
    <w:rsid w:val="00BC4D6C"/>
    <w:rsid w:val="00BC50A8"/>
    <w:rsid w:val="00BC5273"/>
    <w:rsid w:val="00BC53FB"/>
    <w:rsid w:val="00BC5773"/>
    <w:rsid w:val="00BC59D4"/>
    <w:rsid w:val="00BC669B"/>
    <w:rsid w:val="00BD0733"/>
    <w:rsid w:val="00BD1B5F"/>
    <w:rsid w:val="00BD1FC8"/>
    <w:rsid w:val="00BD47E3"/>
    <w:rsid w:val="00BD4C30"/>
    <w:rsid w:val="00BD521E"/>
    <w:rsid w:val="00BD67F9"/>
    <w:rsid w:val="00BD6825"/>
    <w:rsid w:val="00BD6BA7"/>
    <w:rsid w:val="00BD6EED"/>
    <w:rsid w:val="00BD7224"/>
    <w:rsid w:val="00BD7B19"/>
    <w:rsid w:val="00BD7E0B"/>
    <w:rsid w:val="00BE00EF"/>
    <w:rsid w:val="00BE02AD"/>
    <w:rsid w:val="00BE15DB"/>
    <w:rsid w:val="00BE1A81"/>
    <w:rsid w:val="00BE1EC1"/>
    <w:rsid w:val="00BE2D47"/>
    <w:rsid w:val="00BE30A3"/>
    <w:rsid w:val="00BE41ED"/>
    <w:rsid w:val="00BE510C"/>
    <w:rsid w:val="00BE51E9"/>
    <w:rsid w:val="00BE6A5D"/>
    <w:rsid w:val="00BE7193"/>
    <w:rsid w:val="00BE77B6"/>
    <w:rsid w:val="00BE7C1D"/>
    <w:rsid w:val="00BF0A3C"/>
    <w:rsid w:val="00BF0E7B"/>
    <w:rsid w:val="00BF0FD5"/>
    <w:rsid w:val="00BF1E24"/>
    <w:rsid w:val="00BF24CF"/>
    <w:rsid w:val="00BF37A7"/>
    <w:rsid w:val="00BF3F36"/>
    <w:rsid w:val="00BF3FC6"/>
    <w:rsid w:val="00BF4C7C"/>
    <w:rsid w:val="00BF5267"/>
    <w:rsid w:val="00BF5ADB"/>
    <w:rsid w:val="00BF5F5B"/>
    <w:rsid w:val="00BF6BD8"/>
    <w:rsid w:val="00BF7525"/>
    <w:rsid w:val="00BF798F"/>
    <w:rsid w:val="00C003D6"/>
    <w:rsid w:val="00C00704"/>
    <w:rsid w:val="00C01987"/>
    <w:rsid w:val="00C01D01"/>
    <w:rsid w:val="00C034C3"/>
    <w:rsid w:val="00C03AAF"/>
    <w:rsid w:val="00C04E5D"/>
    <w:rsid w:val="00C05459"/>
    <w:rsid w:val="00C0550F"/>
    <w:rsid w:val="00C05E25"/>
    <w:rsid w:val="00C061BC"/>
    <w:rsid w:val="00C06301"/>
    <w:rsid w:val="00C1002A"/>
    <w:rsid w:val="00C10198"/>
    <w:rsid w:val="00C101A0"/>
    <w:rsid w:val="00C1151C"/>
    <w:rsid w:val="00C123C4"/>
    <w:rsid w:val="00C1308A"/>
    <w:rsid w:val="00C13758"/>
    <w:rsid w:val="00C14640"/>
    <w:rsid w:val="00C149E9"/>
    <w:rsid w:val="00C14A76"/>
    <w:rsid w:val="00C1564A"/>
    <w:rsid w:val="00C15888"/>
    <w:rsid w:val="00C159E3"/>
    <w:rsid w:val="00C17CE9"/>
    <w:rsid w:val="00C20342"/>
    <w:rsid w:val="00C23C00"/>
    <w:rsid w:val="00C2418C"/>
    <w:rsid w:val="00C2613A"/>
    <w:rsid w:val="00C300E9"/>
    <w:rsid w:val="00C30CCF"/>
    <w:rsid w:val="00C3130D"/>
    <w:rsid w:val="00C326D3"/>
    <w:rsid w:val="00C326DC"/>
    <w:rsid w:val="00C33062"/>
    <w:rsid w:val="00C3338B"/>
    <w:rsid w:val="00C33713"/>
    <w:rsid w:val="00C34C94"/>
    <w:rsid w:val="00C364C7"/>
    <w:rsid w:val="00C366CB"/>
    <w:rsid w:val="00C36CC8"/>
    <w:rsid w:val="00C37B56"/>
    <w:rsid w:val="00C4127F"/>
    <w:rsid w:val="00C4300D"/>
    <w:rsid w:val="00C43246"/>
    <w:rsid w:val="00C43615"/>
    <w:rsid w:val="00C43A45"/>
    <w:rsid w:val="00C43D6A"/>
    <w:rsid w:val="00C45D7B"/>
    <w:rsid w:val="00C46583"/>
    <w:rsid w:val="00C46C54"/>
    <w:rsid w:val="00C47321"/>
    <w:rsid w:val="00C5225E"/>
    <w:rsid w:val="00C526DF"/>
    <w:rsid w:val="00C5288A"/>
    <w:rsid w:val="00C5344E"/>
    <w:rsid w:val="00C53842"/>
    <w:rsid w:val="00C53F34"/>
    <w:rsid w:val="00C543D4"/>
    <w:rsid w:val="00C5448B"/>
    <w:rsid w:val="00C54973"/>
    <w:rsid w:val="00C54C1A"/>
    <w:rsid w:val="00C554BB"/>
    <w:rsid w:val="00C56953"/>
    <w:rsid w:val="00C56B24"/>
    <w:rsid w:val="00C60E70"/>
    <w:rsid w:val="00C60FE5"/>
    <w:rsid w:val="00C61878"/>
    <w:rsid w:val="00C62173"/>
    <w:rsid w:val="00C622EE"/>
    <w:rsid w:val="00C62C13"/>
    <w:rsid w:val="00C62C4E"/>
    <w:rsid w:val="00C6385E"/>
    <w:rsid w:val="00C6410D"/>
    <w:rsid w:val="00C6477D"/>
    <w:rsid w:val="00C6525B"/>
    <w:rsid w:val="00C66827"/>
    <w:rsid w:val="00C669A2"/>
    <w:rsid w:val="00C66C9C"/>
    <w:rsid w:val="00C677D7"/>
    <w:rsid w:val="00C702C0"/>
    <w:rsid w:val="00C70783"/>
    <w:rsid w:val="00C71EBB"/>
    <w:rsid w:val="00C72119"/>
    <w:rsid w:val="00C724E4"/>
    <w:rsid w:val="00C7291C"/>
    <w:rsid w:val="00C734B1"/>
    <w:rsid w:val="00C73714"/>
    <w:rsid w:val="00C74876"/>
    <w:rsid w:val="00C74F4E"/>
    <w:rsid w:val="00C752DE"/>
    <w:rsid w:val="00C75CA2"/>
    <w:rsid w:val="00C7679C"/>
    <w:rsid w:val="00C77B6D"/>
    <w:rsid w:val="00C77C69"/>
    <w:rsid w:val="00C820A0"/>
    <w:rsid w:val="00C82D6D"/>
    <w:rsid w:val="00C82F08"/>
    <w:rsid w:val="00C8347E"/>
    <w:rsid w:val="00C837AB"/>
    <w:rsid w:val="00C84482"/>
    <w:rsid w:val="00C84666"/>
    <w:rsid w:val="00C847C3"/>
    <w:rsid w:val="00C84ADF"/>
    <w:rsid w:val="00C84E5A"/>
    <w:rsid w:val="00C85185"/>
    <w:rsid w:val="00C85F25"/>
    <w:rsid w:val="00C86436"/>
    <w:rsid w:val="00C87BC5"/>
    <w:rsid w:val="00C91025"/>
    <w:rsid w:val="00C916E9"/>
    <w:rsid w:val="00C9263D"/>
    <w:rsid w:val="00C92810"/>
    <w:rsid w:val="00C933E7"/>
    <w:rsid w:val="00C942CD"/>
    <w:rsid w:val="00C945CA"/>
    <w:rsid w:val="00C94703"/>
    <w:rsid w:val="00C94D0D"/>
    <w:rsid w:val="00C95401"/>
    <w:rsid w:val="00C959CF"/>
    <w:rsid w:val="00C95E4D"/>
    <w:rsid w:val="00C960E2"/>
    <w:rsid w:val="00C9610A"/>
    <w:rsid w:val="00C961CC"/>
    <w:rsid w:val="00CA0C0D"/>
    <w:rsid w:val="00CA1155"/>
    <w:rsid w:val="00CA1675"/>
    <w:rsid w:val="00CA1A5E"/>
    <w:rsid w:val="00CA2165"/>
    <w:rsid w:val="00CA29E0"/>
    <w:rsid w:val="00CA3DD7"/>
    <w:rsid w:val="00CA45E7"/>
    <w:rsid w:val="00CA4B1B"/>
    <w:rsid w:val="00CA5843"/>
    <w:rsid w:val="00CA6793"/>
    <w:rsid w:val="00CA77A8"/>
    <w:rsid w:val="00CB02C4"/>
    <w:rsid w:val="00CB24B7"/>
    <w:rsid w:val="00CB2784"/>
    <w:rsid w:val="00CB2D36"/>
    <w:rsid w:val="00CB36AC"/>
    <w:rsid w:val="00CB4C37"/>
    <w:rsid w:val="00CB53EC"/>
    <w:rsid w:val="00CB5529"/>
    <w:rsid w:val="00CB5C64"/>
    <w:rsid w:val="00CB774D"/>
    <w:rsid w:val="00CB7F69"/>
    <w:rsid w:val="00CC021A"/>
    <w:rsid w:val="00CC09E6"/>
    <w:rsid w:val="00CC4287"/>
    <w:rsid w:val="00CC548A"/>
    <w:rsid w:val="00CC5DCC"/>
    <w:rsid w:val="00CC6099"/>
    <w:rsid w:val="00CC7435"/>
    <w:rsid w:val="00CC7BB6"/>
    <w:rsid w:val="00CD0AC2"/>
    <w:rsid w:val="00CD149A"/>
    <w:rsid w:val="00CD19AD"/>
    <w:rsid w:val="00CD2300"/>
    <w:rsid w:val="00CD2912"/>
    <w:rsid w:val="00CD2961"/>
    <w:rsid w:val="00CD2F11"/>
    <w:rsid w:val="00CD2F48"/>
    <w:rsid w:val="00CD3325"/>
    <w:rsid w:val="00CD3FB5"/>
    <w:rsid w:val="00CD41FD"/>
    <w:rsid w:val="00CD42F5"/>
    <w:rsid w:val="00CD4556"/>
    <w:rsid w:val="00CD4737"/>
    <w:rsid w:val="00CD62FE"/>
    <w:rsid w:val="00CD63F1"/>
    <w:rsid w:val="00CD6E4C"/>
    <w:rsid w:val="00CE0541"/>
    <w:rsid w:val="00CE0649"/>
    <w:rsid w:val="00CE0A87"/>
    <w:rsid w:val="00CE0DA2"/>
    <w:rsid w:val="00CE0E7D"/>
    <w:rsid w:val="00CE40D9"/>
    <w:rsid w:val="00CE5AD1"/>
    <w:rsid w:val="00CE5C29"/>
    <w:rsid w:val="00CE6B05"/>
    <w:rsid w:val="00CF039D"/>
    <w:rsid w:val="00CF19E2"/>
    <w:rsid w:val="00CF1EC6"/>
    <w:rsid w:val="00CF25FB"/>
    <w:rsid w:val="00CF3B02"/>
    <w:rsid w:val="00CF46B4"/>
    <w:rsid w:val="00CF5807"/>
    <w:rsid w:val="00CF65E7"/>
    <w:rsid w:val="00CF72AC"/>
    <w:rsid w:val="00CF7314"/>
    <w:rsid w:val="00D0195D"/>
    <w:rsid w:val="00D02322"/>
    <w:rsid w:val="00D03E5F"/>
    <w:rsid w:val="00D0458B"/>
    <w:rsid w:val="00D046F8"/>
    <w:rsid w:val="00D04B5E"/>
    <w:rsid w:val="00D052A9"/>
    <w:rsid w:val="00D05F91"/>
    <w:rsid w:val="00D064E0"/>
    <w:rsid w:val="00D06E74"/>
    <w:rsid w:val="00D0762D"/>
    <w:rsid w:val="00D11FBC"/>
    <w:rsid w:val="00D12B69"/>
    <w:rsid w:val="00D12BE3"/>
    <w:rsid w:val="00D13B67"/>
    <w:rsid w:val="00D14072"/>
    <w:rsid w:val="00D14170"/>
    <w:rsid w:val="00D148CE"/>
    <w:rsid w:val="00D14A2D"/>
    <w:rsid w:val="00D15841"/>
    <w:rsid w:val="00D1778F"/>
    <w:rsid w:val="00D17CFB"/>
    <w:rsid w:val="00D17D5D"/>
    <w:rsid w:val="00D200E2"/>
    <w:rsid w:val="00D2107C"/>
    <w:rsid w:val="00D2109C"/>
    <w:rsid w:val="00D21B94"/>
    <w:rsid w:val="00D22984"/>
    <w:rsid w:val="00D23936"/>
    <w:rsid w:val="00D23D49"/>
    <w:rsid w:val="00D24440"/>
    <w:rsid w:val="00D25CEC"/>
    <w:rsid w:val="00D26D39"/>
    <w:rsid w:val="00D2762B"/>
    <w:rsid w:val="00D30969"/>
    <w:rsid w:val="00D310A3"/>
    <w:rsid w:val="00D324BA"/>
    <w:rsid w:val="00D34523"/>
    <w:rsid w:val="00D356BE"/>
    <w:rsid w:val="00D35D69"/>
    <w:rsid w:val="00D36FF3"/>
    <w:rsid w:val="00D375EE"/>
    <w:rsid w:val="00D37C19"/>
    <w:rsid w:val="00D4062E"/>
    <w:rsid w:val="00D4089A"/>
    <w:rsid w:val="00D40B1F"/>
    <w:rsid w:val="00D40DE7"/>
    <w:rsid w:val="00D416BA"/>
    <w:rsid w:val="00D41EC9"/>
    <w:rsid w:val="00D42D83"/>
    <w:rsid w:val="00D43C7C"/>
    <w:rsid w:val="00D43D59"/>
    <w:rsid w:val="00D44C27"/>
    <w:rsid w:val="00D45710"/>
    <w:rsid w:val="00D45B2B"/>
    <w:rsid w:val="00D45CFB"/>
    <w:rsid w:val="00D45DE9"/>
    <w:rsid w:val="00D45EDF"/>
    <w:rsid w:val="00D47F83"/>
    <w:rsid w:val="00D5028B"/>
    <w:rsid w:val="00D502DE"/>
    <w:rsid w:val="00D51465"/>
    <w:rsid w:val="00D51704"/>
    <w:rsid w:val="00D517FB"/>
    <w:rsid w:val="00D5232B"/>
    <w:rsid w:val="00D523A3"/>
    <w:rsid w:val="00D542B6"/>
    <w:rsid w:val="00D54E24"/>
    <w:rsid w:val="00D54E5E"/>
    <w:rsid w:val="00D54F61"/>
    <w:rsid w:val="00D564AA"/>
    <w:rsid w:val="00D567A4"/>
    <w:rsid w:val="00D60ABE"/>
    <w:rsid w:val="00D61114"/>
    <w:rsid w:val="00D61721"/>
    <w:rsid w:val="00D619B5"/>
    <w:rsid w:val="00D61CE3"/>
    <w:rsid w:val="00D61E6F"/>
    <w:rsid w:val="00D61FE2"/>
    <w:rsid w:val="00D644B3"/>
    <w:rsid w:val="00D6474B"/>
    <w:rsid w:val="00D652A5"/>
    <w:rsid w:val="00D660A7"/>
    <w:rsid w:val="00D668AD"/>
    <w:rsid w:val="00D670B3"/>
    <w:rsid w:val="00D7023F"/>
    <w:rsid w:val="00D714B4"/>
    <w:rsid w:val="00D71585"/>
    <w:rsid w:val="00D71D21"/>
    <w:rsid w:val="00D728E9"/>
    <w:rsid w:val="00D72A56"/>
    <w:rsid w:val="00D73043"/>
    <w:rsid w:val="00D7350D"/>
    <w:rsid w:val="00D73859"/>
    <w:rsid w:val="00D73F6F"/>
    <w:rsid w:val="00D74CBB"/>
    <w:rsid w:val="00D74DD9"/>
    <w:rsid w:val="00D75571"/>
    <w:rsid w:val="00D764A2"/>
    <w:rsid w:val="00D765DB"/>
    <w:rsid w:val="00D767E8"/>
    <w:rsid w:val="00D76B96"/>
    <w:rsid w:val="00D76E86"/>
    <w:rsid w:val="00D8032A"/>
    <w:rsid w:val="00D8107E"/>
    <w:rsid w:val="00D8204D"/>
    <w:rsid w:val="00D83567"/>
    <w:rsid w:val="00D83692"/>
    <w:rsid w:val="00D8407F"/>
    <w:rsid w:val="00D842E5"/>
    <w:rsid w:val="00D84476"/>
    <w:rsid w:val="00D84A40"/>
    <w:rsid w:val="00D84E90"/>
    <w:rsid w:val="00D86008"/>
    <w:rsid w:val="00D91E5D"/>
    <w:rsid w:val="00D92493"/>
    <w:rsid w:val="00D92DE7"/>
    <w:rsid w:val="00D92EF1"/>
    <w:rsid w:val="00D93999"/>
    <w:rsid w:val="00D9589A"/>
    <w:rsid w:val="00D96A83"/>
    <w:rsid w:val="00D96D8D"/>
    <w:rsid w:val="00D9744B"/>
    <w:rsid w:val="00D97CB5"/>
    <w:rsid w:val="00DA0DB0"/>
    <w:rsid w:val="00DA28BE"/>
    <w:rsid w:val="00DA2D5A"/>
    <w:rsid w:val="00DA3479"/>
    <w:rsid w:val="00DA3EB5"/>
    <w:rsid w:val="00DA5139"/>
    <w:rsid w:val="00DA53AA"/>
    <w:rsid w:val="00DA613B"/>
    <w:rsid w:val="00DA6941"/>
    <w:rsid w:val="00DA6D6A"/>
    <w:rsid w:val="00DA7347"/>
    <w:rsid w:val="00DB0037"/>
    <w:rsid w:val="00DB1F11"/>
    <w:rsid w:val="00DB29A8"/>
    <w:rsid w:val="00DB4F45"/>
    <w:rsid w:val="00DB5B20"/>
    <w:rsid w:val="00DB6FC1"/>
    <w:rsid w:val="00DB728F"/>
    <w:rsid w:val="00DB72EF"/>
    <w:rsid w:val="00DB7AD8"/>
    <w:rsid w:val="00DC0313"/>
    <w:rsid w:val="00DC0581"/>
    <w:rsid w:val="00DC1755"/>
    <w:rsid w:val="00DC17F1"/>
    <w:rsid w:val="00DC24CF"/>
    <w:rsid w:val="00DC2B53"/>
    <w:rsid w:val="00DC3B8D"/>
    <w:rsid w:val="00DC4B65"/>
    <w:rsid w:val="00DC4EF3"/>
    <w:rsid w:val="00DC4FDE"/>
    <w:rsid w:val="00DC57C0"/>
    <w:rsid w:val="00DC5868"/>
    <w:rsid w:val="00DC632E"/>
    <w:rsid w:val="00DC74F6"/>
    <w:rsid w:val="00DD0769"/>
    <w:rsid w:val="00DD1BEB"/>
    <w:rsid w:val="00DD3076"/>
    <w:rsid w:val="00DD37B9"/>
    <w:rsid w:val="00DD46D1"/>
    <w:rsid w:val="00DD536E"/>
    <w:rsid w:val="00DD5F05"/>
    <w:rsid w:val="00DD5FFC"/>
    <w:rsid w:val="00DD6785"/>
    <w:rsid w:val="00DD7B3C"/>
    <w:rsid w:val="00DE018D"/>
    <w:rsid w:val="00DE04E7"/>
    <w:rsid w:val="00DE1E95"/>
    <w:rsid w:val="00DE2549"/>
    <w:rsid w:val="00DE267E"/>
    <w:rsid w:val="00DE340D"/>
    <w:rsid w:val="00DE4080"/>
    <w:rsid w:val="00DE412F"/>
    <w:rsid w:val="00DE41C6"/>
    <w:rsid w:val="00DE4338"/>
    <w:rsid w:val="00DE6903"/>
    <w:rsid w:val="00DE6953"/>
    <w:rsid w:val="00DE751A"/>
    <w:rsid w:val="00DE7F23"/>
    <w:rsid w:val="00DF08F8"/>
    <w:rsid w:val="00DF0A40"/>
    <w:rsid w:val="00DF0CA1"/>
    <w:rsid w:val="00DF12F5"/>
    <w:rsid w:val="00DF1A54"/>
    <w:rsid w:val="00DF2183"/>
    <w:rsid w:val="00DF2463"/>
    <w:rsid w:val="00DF5066"/>
    <w:rsid w:val="00DF55DA"/>
    <w:rsid w:val="00DF5637"/>
    <w:rsid w:val="00DF6228"/>
    <w:rsid w:val="00DF719D"/>
    <w:rsid w:val="00DF7577"/>
    <w:rsid w:val="00E0006B"/>
    <w:rsid w:val="00E0018C"/>
    <w:rsid w:val="00E0089F"/>
    <w:rsid w:val="00E01AAC"/>
    <w:rsid w:val="00E03831"/>
    <w:rsid w:val="00E03B90"/>
    <w:rsid w:val="00E05018"/>
    <w:rsid w:val="00E05293"/>
    <w:rsid w:val="00E0541B"/>
    <w:rsid w:val="00E05FC1"/>
    <w:rsid w:val="00E06581"/>
    <w:rsid w:val="00E06BF1"/>
    <w:rsid w:val="00E07024"/>
    <w:rsid w:val="00E07840"/>
    <w:rsid w:val="00E07EA8"/>
    <w:rsid w:val="00E101E2"/>
    <w:rsid w:val="00E101E3"/>
    <w:rsid w:val="00E10307"/>
    <w:rsid w:val="00E11CB1"/>
    <w:rsid w:val="00E11DFB"/>
    <w:rsid w:val="00E1206E"/>
    <w:rsid w:val="00E1295D"/>
    <w:rsid w:val="00E12F70"/>
    <w:rsid w:val="00E130B5"/>
    <w:rsid w:val="00E14827"/>
    <w:rsid w:val="00E148FD"/>
    <w:rsid w:val="00E14DCE"/>
    <w:rsid w:val="00E17C58"/>
    <w:rsid w:val="00E2244E"/>
    <w:rsid w:val="00E231F8"/>
    <w:rsid w:val="00E23899"/>
    <w:rsid w:val="00E23966"/>
    <w:rsid w:val="00E24A3C"/>
    <w:rsid w:val="00E24C9E"/>
    <w:rsid w:val="00E250B1"/>
    <w:rsid w:val="00E25192"/>
    <w:rsid w:val="00E25889"/>
    <w:rsid w:val="00E26E25"/>
    <w:rsid w:val="00E27ACA"/>
    <w:rsid w:val="00E322EB"/>
    <w:rsid w:val="00E32FCE"/>
    <w:rsid w:val="00E33054"/>
    <w:rsid w:val="00E336ED"/>
    <w:rsid w:val="00E33D06"/>
    <w:rsid w:val="00E34215"/>
    <w:rsid w:val="00E3421D"/>
    <w:rsid w:val="00E374C9"/>
    <w:rsid w:val="00E402F8"/>
    <w:rsid w:val="00E41945"/>
    <w:rsid w:val="00E42D95"/>
    <w:rsid w:val="00E4340E"/>
    <w:rsid w:val="00E434BB"/>
    <w:rsid w:val="00E46A09"/>
    <w:rsid w:val="00E46ABA"/>
    <w:rsid w:val="00E46DF0"/>
    <w:rsid w:val="00E47D3C"/>
    <w:rsid w:val="00E51C35"/>
    <w:rsid w:val="00E540A1"/>
    <w:rsid w:val="00E54784"/>
    <w:rsid w:val="00E54BFC"/>
    <w:rsid w:val="00E55D1C"/>
    <w:rsid w:val="00E55EAD"/>
    <w:rsid w:val="00E561DC"/>
    <w:rsid w:val="00E56467"/>
    <w:rsid w:val="00E5698C"/>
    <w:rsid w:val="00E6143C"/>
    <w:rsid w:val="00E62FA9"/>
    <w:rsid w:val="00E62FE8"/>
    <w:rsid w:val="00E63496"/>
    <w:rsid w:val="00E63567"/>
    <w:rsid w:val="00E636BA"/>
    <w:rsid w:val="00E644AB"/>
    <w:rsid w:val="00E6487E"/>
    <w:rsid w:val="00E67D5F"/>
    <w:rsid w:val="00E700BF"/>
    <w:rsid w:val="00E704AF"/>
    <w:rsid w:val="00E70CB7"/>
    <w:rsid w:val="00E716A9"/>
    <w:rsid w:val="00E7184D"/>
    <w:rsid w:val="00E71FAA"/>
    <w:rsid w:val="00E73150"/>
    <w:rsid w:val="00E732E1"/>
    <w:rsid w:val="00E73C70"/>
    <w:rsid w:val="00E74158"/>
    <w:rsid w:val="00E7445C"/>
    <w:rsid w:val="00E74C5D"/>
    <w:rsid w:val="00E75819"/>
    <w:rsid w:val="00E76187"/>
    <w:rsid w:val="00E7694C"/>
    <w:rsid w:val="00E76BAC"/>
    <w:rsid w:val="00E77769"/>
    <w:rsid w:val="00E77C96"/>
    <w:rsid w:val="00E81074"/>
    <w:rsid w:val="00E81579"/>
    <w:rsid w:val="00E8167E"/>
    <w:rsid w:val="00E82C95"/>
    <w:rsid w:val="00E83B4F"/>
    <w:rsid w:val="00E83E62"/>
    <w:rsid w:val="00E84CF9"/>
    <w:rsid w:val="00E853A8"/>
    <w:rsid w:val="00E86922"/>
    <w:rsid w:val="00E94338"/>
    <w:rsid w:val="00E947B6"/>
    <w:rsid w:val="00E979B6"/>
    <w:rsid w:val="00EA0314"/>
    <w:rsid w:val="00EA0C66"/>
    <w:rsid w:val="00EA1B5B"/>
    <w:rsid w:val="00EA250C"/>
    <w:rsid w:val="00EA26BB"/>
    <w:rsid w:val="00EA3366"/>
    <w:rsid w:val="00EA35B0"/>
    <w:rsid w:val="00EA375F"/>
    <w:rsid w:val="00EA3E89"/>
    <w:rsid w:val="00EA454B"/>
    <w:rsid w:val="00EA463D"/>
    <w:rsid w:val="00EA5057"/>
    <w:rsid w:val="00EA5C22"/>
    <w:rsid w:val="00EA5EB7"/>
    <w:rsid w:val="00EA65B9"/>
    <w:rsid w:val="00EA66AC"/>
    <w:rsid w:val="00EA72C3"/>
    <w:rsid w:val="00EB1613"/>
    <w:rsid w:val="00EB2402"/>
    <w:rsid w:val="00EB241B"/>
    <w:rsid w:val="00EB24CB"/>
    <w:rsid w:val="00EB29B2"/>
    <w:rsid w:val="00EB3090"/>
    <w:rsid w:val="00EB3852"/>
    <w:rsid w:val="00EB434E"/>
    <w:rsid w:val="00EB7A62"/>
    <w:rsid w:val="00EC17EC"/>
    <w:rsid w:val="00EC2B1C"/>
    <w:rsid w:val="00EC2CEE"/>
    <w:rsid w:val="00EC2D88"/>
    <w:rsid w:val="00EC2E2C"/>
    <w:rsid w:val="00EC3266"/>
    <w:rsid w:val="00EC3555"/>
    <w:rsid w:val="00EC35B7"/>
    <w:rsid w:val="00EC38EB"/>
    <w:rsid w:val="00EC3EA0"/>
    <w:rsid w:val="00EC428B"/>
    <w:rsid w:val="00EC5269"/>
    <w:rsid w:val="00EC54FB"/>
    <w:rsid w:val="00EC5581"/>
    <w:rsid w:val="00EC5AD0"/>
    <w:rsid w:val="00EC6BFF"/>
    <w:rsid w:val="00EC7C63"/>
    <w:rsid w:val="00ED0177"/>
    <w:rsid w:val="00ED044B"/>
    <w:rsid w:val="00ED0691"/>
    <w:rsid w:val="00ED125B"/>
    <w:rsid w:val="00ED2FEE"/>
    <w:rsid w:val="00ED377F"/>
    <w:rsid w:val="00ED3A50"/>
    <w:rsid w:val="00ED3BB5"/>
    <w:rsid w:val="00ED4064"/>
    <w:rsid w:val="00ED4499"/>
    <w:rsid w:val="00ED4AA4"/>
    <w:rsid w:val="00ED4F71"/>
    <w:rsid w:val="00ED5FE4"/>
    <w:rsid w:val="00ED600E"/>
    <w:rsid w:val="00ED67AB"/>
    <w:rsid w:val="00ED7809"/>
    <w:rsid w:val="00EE0390"/>
    <w:rsid w:val="00EE0776"/>
    <w:rsid w:val="00EE0A02"/>
    <w:rsid w:val="00EE11F7"/>
    <w:rsid w:val="00EE18A2"/>
    <w:rsid w:val="00EE191C"/>
    <w:rsid w:val="00EE1C4C"/>
    <w:rsid w:val="00EE304D"/>
    <w:rsid w:val="00EE50D0"/>
    <w:rsid w:val="00EE546E"/>
    <w:rsid w:val="00EF089F"/>
    <w:rsid w:val="00EF08BA"/>
    <w:rsid w:val="00EF09C3"/>
    <w:rsid w:val="00EF09FB"/>
    <w:rsid w:val="00EF0A9D"/>
    <w:rsid w:val="00EF0EBE"/>
    <w:rsid w:val="00EF1BCE"/>
    <w:rsid w:val="00EF31E2"/>
    <w:rsid w:val="00EF3600"/>
    <w:rsid w:val="00EF3D44"/>
    <w:rsid w:val="00EF3F98"/>
    <w:rsid w:val="00EF3FAF"/>
    <w:rsid w:val="00EF5620"/>
    <w:rsid w:val="00EF5B91"/>
    <w:rsid w:val="00EF5EBA"/>
    <w:rsid w:val="00EF6959"/>
    <w:rsid w:val="00F00F82"/>
    <w:rsid w:val="00F032E4"/>
    <w:rsid w:val="00F033DC"/>
    <w:rsid w:val="00F03C1B"/>
    <w:rsid w:val="00F03CB2"/>
    <w:rsid w:val="00F0490D"/>
    <w:rsid w:val="00F04CF4"/>
    <w:rsid w:val="00F05229"/>
    <w:rsid w:val="00F0625C"/>
    <w:rsid w:val="00F077DC"/>
    <w:rsid w:val="00F1020C"/>
    <w:rsid w:val="00F1088B"/>
    <w:rsid w:val="00F10AE5"/>
    <w:rsid w:val="00F10C78"/>
    <w:rsid w:val="00F112D4"/>
    <w:rsid w:val="00F11378"/>
    <w:rsid w:val="00F11EF5"/>
    <w:rsid w:val="00F127A3"/>
    <w:rsid w:val="00F12AC9"/>
    <w:rsid w:val="00F13D25"/>
    <w:rsid w:val="00F1418F"/>
    <w:rsid w:val="00F14439"/>
    <w:rsid w:val="00F157EF"/>
    <w:rsid w:val="00F158DD"/>
    <w:rsid w:val="00F15BCE"/>
    <w:rsid w:val="00F15BDF"/>
    <w:rsid w:val="00F15C0F"/>
    <w:rsid w:val="00F1655C"/>
    <w:rsid w:val="00F168BA"/>
    <w:rsid w:val="00F17135"/>
    <w:rsid w:val="00F177ED"/>
    <w:rsid w:val="00F17E47"/>
    <w:rsid w:val="00F200A2"/>
    <w:rsid w:val="00F2092A"/>
    <w:rsid w:val="00F20A37"/>
    <w:rsid w:val="00F20D9A"/>
    <w:rsid w:val="00F21B9B"/>
    <w:rsid w:val="00F225CE"/>
    <w:rsid w:val="00F23567"/>
    <w:rsid w:val="00F23984"/>
    <w:rsid w:val="00F24C5F"/>
    <w:rsid w:val="00F255D7"/>
    <w:rsid w:val="00F257D4"/>
    <w:rsid w:val="00F260CC"/>
    <w:rsid w:val="00F26DB1"/>
    <w:rsid w:val="00F27D17"/>
    <w:rsid w:val="00F27EF2"/>
    <w:rsid w:val="00F30148"/>
    <w:rsid w:val="00F311AD"/>
    <w:rsid w:val="00F318DF"/>
    <w:rsid w:val="00F31F53"/>
    <w:rsid w:val="00F32974"/>
    <w:rsid w:val="00F333AA"/>
    <w:rsid w:val="00F35499"/>
    <w:rsid w:val="00F356F1"/>
    <w:rsid w:val="00F37079"/>
    <w:rsid w:val="00F370C1"/>
    <w:rsid w:val="00F41BDA"/>
    <w:rsid w:val="00F42DA2"/>
    <w:rsid w:val="00F42EEB"/>
    <w:rsid w:val="00F42F83"/>
    <w:rsid w:val="00F43D64"/>
    <w:rsid w:val="00F44ACE"/>
    <w:rsid w:val="00F44D18"/>
    <w:rsid w:val="00F45206"/>
    <w:rsid w:val="00F45B25"/>
    <w:rsid w:val="00F501DB"/>
    <w:rsid w:val="00F501ED"/>
    <w:rsid w:val="00F512BF"/>
    <w:rsid w:val="00F5171A"/>
    <w:rsid w:val="00F53C55"/>
    <w:rsid w:val="00F53CBF"/>
    <w:rsid w:val="00F542AD"/>
    <w:rsid w:val="00F54A49"/>
    <w:rsid w:val="00F54D4A"/>
    <w:rsid w:val="00F5520F"/>
    <w:rsid w:val="00F55306"/>
    <w:rsid w:val="00F562DF"/>
    <w:rsid w:val="00F5655E"/>
    <w:rsid w:val="00F5737A"/>
    <w:rsid w:val="00F57412"/>
    <w:rsid w:val="00F57ADB"/>
    <w:rsid w:val="00F61671"/>
    <w:rsid w:val="00F62EAF"/>
    <w:rsid w:val="00F63AF6"/>
    <w:rsid w:val="00F63F60"/>
    <w:rsid w:val="00F64B61"/>
    <w:rsid w:val="00F667BF"/>
    <w:rsid w:val="00F70D42"/>
    <w:rsid w:val="00F71086"/>
    <w:rsid w:val="00F713D8"/>
    <w:rsid w:val="00F71754"/>
    <w:rsid w:val="00F73C22"/>
    <w:rsid w:val="00F74C8B"/>
    <w:rsid w:val="00F75838"/>
    <w:rsid w:val="00F77D9A"/>
    <w:rsid w:val="00F81181"/>
    <w:rsid w:val="00F815C5"/>
    <w:rsid w:val="00F81A5D"/>
    <w:rsid w:val="00F81F0D"/>
    <w:rsid w:val="00F82F1A"/>
    <w:rsid w:val="00F835B9"/>
    <w:rsid w:val="00F835ED"/>
    <w:rsid w:val="00F837EF"/>
    <w:rsid w:val="00F83C5B"/>
    <w:rsid w:val="00F84A9F"/>
    <w:rsid w:val="00F85D71"/>
    <w:rsid w:val="00F8642D"/>
    <w:rsid w:val="00F874D3"/>
    <w:rsid w:val="00F87678"/>
    <w:rsid w:val="00F90704"/>
    <w:rsid w:val="00F90BC7"/>
    <w:rsid w:val="00F9111D"/>
    <w:rsid w:val="00F914E4"/>
    <w:rsid w:val="00F9177A"/>
    <w:rsid w:val="00F91B17"/>
    <w:rsid w:val="00F91DA1"/>
    <w:rsid w:val="00F92931"/>
    <w:rsid w:val="00F93EA7"/>
    <w:rsid w:val="00F97E65"/>
    <w:rsid w:val="00FA0734"/>
    <w:rsid w:val="00FA1BC8"/>
    <w:rsid w:val="00FA4034"/>
    <w:rsid w:val="00FA40F7"/>
    <w:rsid w:val="00FA4BD1"/>
    <w:rsid w:val="00FA5140"/>
    <w:rsid w:val="00FA5A04"/>
    <w:rsid w:val="00FA5D9B"/>
    <w:rsid w:val="00FA6F35"/>
    <w:rsid w:val="00FA73AB"/>
    <w:rsid w:val="00FA7942"/>
    <w:rsid w:val="00FA7CD0"/>
    <w:rsid w:val="00FA7D7A"/>
    <w:rsid w:val="00FB24E6"/>
    <w:rsid w:val="00FB2BE0"/>
    <w:rsid w:val="00FB397D"/>
    <w:rsid w:val="00FB3F63"/>
    <w:rsid w:val="00FB5159"/>
    <w:rsid w:val="00FB52FC"/>
    <w:rsid w:val="00FB5569"/>
    <w:rsid w:val="00FB694D"/>
    <w:rsid w:val="00FB7BA0"/>
    <w:rsid w:val="00FC0356"/>
    <w:rsid w:val="00FC058E"/>
    <w:rsid w:val="00FC318B"/>
    <w:rsid w:val="00FC4349"/>
    <w:rsid w:val="00FC4E1C"/>
    <w:rsid w:val="00FC5688"/>
    <w:rsid w:val="00FC5695"/>
    <w:rsid w:val="00FC6398"/>
    <w:rsid w:val="00FC6666"/>
    <w:rsid w:val="00FD031C"/>
    <w:rsid w:val="00FD1F33"/>
    <w:rsid w:val="00FD4D8A"/>
    <w:rsid w:val="00FD4F5B"/>
    <w:rsid w:val="00FD7CFC"/>
    <w:rsid w:val="00FD7D09"/>
    <w:rsid w:val="00FD7FDF"/>
    <w:rsid w:val="00FE023E"/>
    <w:rsid w:val="00FE0896"/>
    <w:rsid w:val="00FE15F1"/>
    <w:rsid w:val="00FE1666"/>
    <w:rsid w:val="00FE1E72"/>
    <w:rsid w:val="00FE288D"/>
    <w:rsid w:val="00FE38E3"/>
    <w:rsid w:val="00FE3AA3"/>
    <w:rsid w:val="00FE46E4"/>
    <w:rsid w:val="00FE4747"/>
    <w:rsid w:val="00FE5054"/>
    <w:rsid w:val="00FE6041"/>
    <w:rsid w:val="00FE6B3E"/>
    <w:rsid w:val="00FF0CB1"/>
    <w:rsid w:val="00FF0CDB"/>
    <w:rsid w:val="00FF13CA"/>
    <w:rsid w:val="00FF147B"/>
    <w:rsid w:val="00FF2231"/>
    <w:rsid w:val="00FF2598"/>
    <w:rsid w:val="00FF2F52"/>
    <w:rsid w:val="00FF34AD"/>
    <w:rsid w:val="00FF45A9"/>
    <w:rsid w:val="00FF5B4E"/>
    <w:rsid w:val="00FF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52D385"/>
  <w15:docId w15:val="{A98863C5-692D-4D49-81E1-1BE47E1D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4439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C95401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401"/>
    <w:rPr>
      <w:color w:val="605E5C"/>
      <w:shd w:val="clear" w:color="auto" w:fill="E1DFDD"/>
    </w:rPr>
  </w:style>
  <w:style w:type="table" w:styleId="ListTable3-Accent2">
    <w:name w:val="List Table 3 Accent 2"/>
    <w:basedOn w:val="TableNormal"/>
    <w:uiPriority w:val="48"/>
    <w:rsid w:val="00F45B25"/>
    <w:pPr>
      <w:spacing w:after="0"/>
    </w:pPr>
    <w:tblPr>
      <w:tblStyleRowBandSize w:val="1"/>
      <w:tblStyleColBandSize w:val="1"/>
      <w:tblBorders>
        <w:top w:val="single" w:sz="4" w:space="0" w:color="8FD9FB" w:themeColor="accent2"/>
        <w:left w:val="single" w:sz="4" w:space="0" w:color="8FD9FB" w:themeColor="accent2"/>
        <w:bottom w:val="single" w:sz="4" w:space="0" w:color="8FD9FB" w:themeColor="accent2"/>
        <w:right w:val="single" w:sz="4" w:space="0" w:color="8FD9F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D9FB" w:themeFill="accent2"/>
      </w:tcPr>
    </w:tblStylePr>
    <w:tblStylePr w:type="lastRow">
      <w:rPr>
        <w:b/>
        <w:bCs/>
      </w:rPr>
      <w:tblPr/>
      <w:tcPr>
        <w:tcBorders>
          <w:top w:val="double" w:sz="4" w:space="0" w:color="8FD9F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D9FB" w:themeColor="accent2"/>
          <w:right w:val="single" w:sz="4" w:space="0" w:color="8FD9FB" w:themeColor="accent2"/>
        </w:tcBorders>
      </w:tcPr>
    </w:tblStylePr>
    <w:tblStylePr w:type="band1Horz">
      <w:tblPr/>
      <w:tcPr>
        <w:tcBorders>
          <w:top w:val="single" w:sz="4" w:space="0" w:color="8FD9FB" w:themeColor="accent2"/>
          <w:bottom w:val="single" w:sz="4" w:space="0" w:color="8FD9F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D9FB" w:themeColor="accent2"/>
          <w:left w:val="nil"/>
        </w:tcBorders>
      </w:tcPr>
    </w:tblStylePr>
    <w:tblStylePr w:type="swCell">
      <w:tblPr/>
      <w:tcPr>
        <w:tcBorders>
          <w:top w:val="double" w:sz="4" w:space="0" w:color="8FD9FB" w:themeColor="accent2"/>
          <w:right w:val="nil"/>
        </w:tcBorders>
      </w:tcPr>
    </w:tblStylePr>
  </w:style>
  <w:style w:type="table" w:styleId="GridTable4-Accent2">
    <w:name w:val="Grid Table 4 Accent 2"/>
    <w:basedOn w:val="TableNormal"/>
    <w:uiPriority w:val="49"/>
    <w:rsid w:val="00265E92"/>
    <w:pPr>
      <w:spacing w:after="0"/>
    </w:pPr>
    <w:tblPr>
      <w:tblStyleRowBandSize w:val="1"/>
      <w:tblStyleColBandSize w:val="1"/>
      <w:tblBorders>
        <w:top w:val="single" w:sz="4" w:space="0" w:color="BBE8FC" w:themeColor="accent2" w:themeTint="99"/>
        <w:left w:val="single" w:sz="4" w:space="0" w:color="BBE8FC" w:themeColor="accent2" w:themeTint="99"/>
        <w:bottom w:val="single" w:sz="4" w:space="0" w:color="BBE8FC" w:themeColor="accent2" w:themeTint="99"/>
        <w:right w:val="single" w:sz="4" w:space="0" w:color="BBE8FC" w:themeColor="accent2" w:themeTint="99"/>
        <w:insideH w:val="single" w:sz="4" w:space="0" w:color="BBE8FC" w:themeColor="accent2" w:themeTint="99"/>
        <w:insideV w:val="single" w:sz="4" w:space="0" w:color="BBE8F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D9FB" w:themeColor="accent2"/>
          <w:left w:val="single" w:sz="4" w:space="0" w:color="8FD9FB" w:themeColor="accent2"/>
          <w:bottom w:val="single" w:sz="4" w:space="0" w:color="8FD9FB" w:themeColor="accent2"/>
          <w:right w:val="single" w:sz="4" w:space="0" w:color="8FD9FB" w:themeColor="accent2"/>
          <w:insideH w:val="nil"/>
          <w:insideV w:val="nil"/>
        </w:tcBorders>
        <w:shd w:val="clear" w:color="auto" w:fill="8FD9FB" w:themeFill="accent2"/>
      </w:tcPr>
    </w:tblStylePr>
    <w:tblStylePr w:type="lastRow">
      <w:rPr>
        <w:b/>
        <w:bCs/>
      </w:rPr>
      <w:tblPr/>
      <w:tcPr>
        <w:tcBorders>
          <w:top w:val="double" w:sz="4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 w:themeFill="accent2" w:themeFillTint="33"/>
      </w:tcPr>
    </w:tblStylePr>
    <w:tblStylePr w:type="band1Horz">
      <w:tblPr/>
      <w:tcPr>
        <w:shd w:val="clear" w:color="auto" w:fill="E8F7FE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B77664"/>
    <w:pPr>
      <w:spacing w:after="0"/>
    </w:pPr>
    <w:tblPr>
      <w:tblStyleRowBandSize w:val="1"/>
      <w:tblStyleColBandSize w:val="1"/>
      <w:tblBorders>
        <w:top w:val="single" w:sz="4" w:space="0" w:color="F3A272" w:themeColor="accent4" w:themeTint="99"/>
        <w:left w:val="single" w:sz="4" w:space="0" w:color="F3A272" w:themeColor="accent4" w:themeTint="99"/>
        <w:bottom w:val="single" w:sz="4" w:space="0" w:color="F3A272" w:themeColor="accent4" w:themeTint="99"/>
        <w:right w:val="single" w:sz="4" w:space="0" w:color="F3A272" w:themeColor="accent4" w:themeTint="99"/>
        <w:insideH w:val="single" w:sz="4" w:space="0" w:color="F3A272" w:themeColor="accent4" w:themeTint="99"/>
        <w:insideV w:val="single" w:sz="4" w:space="0" w:color="F3A27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615" w:themeColor="accent4"/>
          <w:left w:val="single" w:sz="4" w:space="0" w:color="EB6615" w:themeColor="accent4"/>
          <w:bottom w:val="single" w:sz="4" w:space="0" w:color="EB6615" w:themeColor="accent4"/>
          <w:right w:val="single" w:sz="4" w:space="0" w:color="EB6615" w:themeColor="accent4"/>
          <w:insideH w:val="nil"/>
          <w:insideV w:val="nil"/>
        </w:tcBorders>
        <w:shd w:val="clear" w:color="auto" w:fill="EB6615" w:themeFill="accent4"/>
      </w:tcPr>
    </w:tblStylePr>
    <w:tblStylePr w:type="lastRow">
      <w:rPr>
        <w:b/>
        <w:bCs/>
      </w:rPr>
      <w:tblPr/>
      <w:tcPr>
        <w:tcBorders>
          <w:top w:val="double" w:sz="4" w:space="0" w:color="EB661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 w:themeFill="accent4" w:themeFillTint="33"/>
      </w:tcPr>
    </w:tblStylePr>
    <w:tblStylePr w:type="band1Horz">
      <w:tblPr/>
      <w:tcPr>
        <w:shd w:val="clear" w:color="auto" w:fill="FBE0D0" w:themeFill="accent4" w:themeFillTint="33"/>
      </w:tcPr>
    </w:tblStylePr>
  </w:style>
  <w:style w:type="paragraph" w:styleId="NormalWeb">
    <w:name w:val="Normal (Web)"/>
    <w:basedOn w:val="Normal"/>
    <w:uiPriority w:val="99"/>
    <w:unhideWhenUsed/>
    <w:rsid w:val="002D241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GridTable7Colorful-Accent1">
    <w:name w:val="Grid Table 7 Colorful Accent 1"/>
    <w:basedOn w:val="TableNormal"/>
    <w:uiPriority w:val="52"/>
    <w:rsid w:val="00CF72AC"/>
    <w:pPr>
      <w:spacing w:after="0"/>
    </w:pPr>
    <w:rPr>
      <w:color w:val="05295A" w:themeColor="accent1" w:themeShade="BF"/>
    </w:rPr>
    <w:tblPr>
      <w:tblStyleRowBandSize w:val="1"/>
      <w:tblStyleColBandSize w:val="1"/>
      <w:tblBorders>
        <w:top w:val="single" w:sz="4" w:space="0" w:color="267BF2" w:themeColor="accent1" w:themeTint="99"/>
        <w:left w:val="single" w:sz="4" w:space="0" w:color="267BF2" w:themeColor="accent1" w:themeTint="99"/>
        <w:bottom w:val="single" w:sz="4" w:space="0" w:color="267BF2" w:themeColor="accent1" w:themeTint="99"/>
        <w:right w:val="single" w:sz="4" w:space="0" w:color="267BF2" w:themeColor="accent1" w:themeTint="99"/>
        <w:insideH w:val="single" w:sz="4" w:space="0" w:color="267BF2" w:themeColor="accent1" w:themeTint="99"/>
        <w:insideV w:val="single" w:sz="4" w:space="0" w:color="267B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3FA" w:themeFill="accent1" w:themeFillTint="33"/>
      </w:tcPr>
    </w:tblStylePr>
    <w:tblStylePr w:type="band1Horz">
      <w:tblPr/>
      <w:tcPr>
        <w:shd w:val="clear" w:color="auto" w:fill="B6D3FA" w:themeFill="accent1" w:themeFillTint="33"/>
      </w:tcPr>
    </w:tblStylePr>
    <w:tblStylePr w:type="neCell">
      <w:tblPr/>
      <w:tcPr>
        <w:tcBorders>
          <w:bottom w:val="single" w:sz="4" w:space="0" w:color="267BF2" w:themeColor="accent1" w:themeTint="99"/>
        </w:tcBorders>
      </w:tcPr>
    </w:tblStylePr>
    <w:tblStylePr w:type="nwCell">
      <w:tblPr/>
      <w:tcPr>
        <w:tcBorders>
          <w:bottom w:val="single" w:sz="4" w:space="0" w:color="267BF2" w:themeColor="accent1" w:themeTint="99"/>
        </w:tcBorders>
      </w:tcPr>
    </w:tblStylePr>
    <w:tblStylePr w:type="seCell">
      <w:tblPr/>
      <w:tcPr>
        <w:tcBorders>
          <w:top w:val="single" w:sz="4" w:space="0" w:color="267BF2" w:themeColor="accent1" w:themeTint="99"/>
        </w:tcBorders>
      </w:tcPr>
    </w:tblStylePr>
    <w:tblStylePr w:type="swCell">
      <w:tblPr/>
      <w:tcPr>
        <w:tcBorders>
          <w:top w:val="single" w:sz="4" w:space="0" w:color="267BF2" w:themeColor="accent1" w:themeTint="99"/>
        </w:tcBorders>
      </w:tcPr>
    </w:tblStylePr>
  </w:style>
  <w:style w:type="table" w:styleId="TableGridLight">
    <w:name w:val="Grid Table Light"/>
    <w:basedOn w:val="TableNormal"/>
    <w:uiPriority w:val="99"/>
    <w:rsid w:val="00922E3B"/>
    <w:pPr>
      <w:spacing w:after="0"/>
    </w:pPr>
    <w:rPr>
      <w:color w:val="FFCC00" w:themeColor="accent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chesano\AppData\Roaming\Microsoft\Templates\Horizontal%20calendar%20(Mo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F0B692D11784B22AB8567B0F94FC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131CC-C1A9-480E-8317-0B02A43585DF}"/>
      </w:docPartPr>
      <w:docPartBody>
        <w:p w:rsidR="00A13EA3" w:rsidRDefault="00A13EA3" w:rsidP="00A13EA3">
          <w:pPr>
            <w:pStyle w:val="5F0B692D11784B22AB8567B0F94FC531"/>
          </w:pPr>
          <w:r>
            <w:t>Tuesday</w:t>
          </w:r>
        </w:p>
      </w:docPartBody>
    </w:docPart>
    <w:docPart>
      <w:docPartPr>
        <w:name w:val="E538062DD7AC4821A27CD794E6298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18C20-B060-479D-AE12-AE85FD1EF58E}"/>
      </w:docPartPr>
      <w:docPartBody>
        <w:p w:rsidR="00A13EA3" w:rsidRDefault="00A13EA3" w:rsidP="00A13EA3">
          <w:pPr>
            <w:pStyle w:val="E538062DD7AC4821A27CD794E6298B08"/>
          </w:pPr>
          <w:r>
            <w:t>Wednesday</w:t>
          </w:r>
        </w:p>
      </w:docPartBody>
    </w:docPart>
    <w:docPart>
      <w:docPartPr>
        <w:name w:val="3D102DF7AD9447F880505BF141266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90FD0-FA78-41FB-B061-CDF09AD46662}"/>
      </w:docPartPr>
      <w:docPartBody>
        <w:p w:rsidR="00A13EA3" w:rsidRDefault="00A13EA3" w:rsidP="00A13EA3">
          <w:pPr>
            <w:pStyle w:val="3D102DF7AD9447F880505BF141266AF2"/>
          </w:pPr>
          <w:r>
            <w:t>Thursday</w:t>
          </w:r>
        </w:p>
      </w:docPartBody>
    </w:docPart>
    <w:docPart>
      <w:docPartPr>
        <w:name w:val="C4505907BCBD496BAACF2DC519CDB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79554-48C0-4B8F-BEA8-B878461B6356}"/>
      </w:docPartPr>
      <w:docPartBody>
        <w:p w:rsidR="00A13EA3" w:rsidRDefault="00A13EA3" w:rsidP="00A13EA3">
          <w:pPr>
            <w:pStyle w:val="C4505907BCBD496BAACF2DC519CDB28F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27D"/>
    <w:rsid w:val="00013559"/>
    <w:rsid w:val="00063A5F"/>
    <w:rsid w:val="00064C31"/>
    <w:rsid w:val="0007257F"/>
    <w:rsid w:val="00077E6A"/>
    <w:rsid w:val="0008007B"/>
    <w:rsid w:val="000A79F8"/>
    <w:rsid w:val="000E1CB5"/>
    <w:rsid w:val="00120E3E"/>
    <w:rsid w:val="001263B8"/>
    <w:rsid w:val="0015606E"/>
    <w:rsid w:val="00187DD2"/>
    <w:rsid w:val="00197F41"/>
    <w:rsid w:val="001D2B1C"/>
    <w:rsid w:val="001E702C"/>
    <w:rsid w:val="001F48E8"/>
    <w:rsid w:val="001F7D14"/>
    <w:rsid w:val="00211977"/>
    <w:rsid w:val="00274CE1"/>
    <w:rsid w:val="00277614"/>
    <w:rsid w:val="002A5E33"/>
    <w:rsid w:val="002A60EE"/>
    <w:rsid w:val="002E119D"/>
    <w:rsid w:val="002E369E"/>
    <w:rsid w:val="002F014E"/>
    <w:rsid w:val="002F191E"/>
    <w:rsid w:val="002F22CD"/>
    <w:rsid w:val="003071CC"/>
    <w:rsid w:val="00316498"/>
    <w:rsid w:val="003A6115"/>
    <w:rsid w:val="003B2D6C"/>
    <w:rsid w:val="003E0444"/>
    <w:rsid w:val="003F1D98"/>
    <w:rsid w:val="00401717"/>
    <w:rsid w:val="004249C9"/>
    <w:rsid w:val="00431144"/>
    <w:rsid w:val="00431727"/>
    <w:rsid w:val="00465B57"/>
    <w:rsid w:val="004A1EEE"/>
    <w:rsid w:val="004A658A"/>
    <w:rsid w:val="00517D98"/>
    <w:rsid w:val="005251EC"/>
    <w:rsid w:val="0053071E"/>
    <w:rsid w:val="005503EE"/>
    <w:rsid w:val="0056719B"/>
    <w:rsid w:val="0057026F"/>
    <w:rsid w:val="00587158"/>
    <w:rsid w:val="005C0FBD"/>
    <w:rsid w:val="005E196B"/>
    <w:rsid w:val="005F3CAA"/>
    <w:rsid w:val="0060775E"/>
    <w:rsid w:val="00633C06"/>
    <w:rsid w:val="00635A0C"/>
    <w:rsid w:val="00635F80"/>
    <w:rsid w:val="00640C33"/>
    <w:rsid w:val="00692139"/>
    <w:rsid w:val="006C3F35"/>
    <w:rsid w:val="006F42D9"/>
    <w:rsid w:val="00707D1A"/>
    <w:rsid w:val="00771649"/>
    <w:rsid w:val="007B08D3"/>
    <w:rsid w:val="007D3C72"/>
    <w:rsid w:val="008205CF"/>
    <w:rsid w:val="00832733"/>
    <w:rsid w:val="0084316B"/>
    <w:rsid w:val="00853A7E"/>
    <w:rsid w:val="00865C1D"/>
    <w:rsid w:val="008A2AC2"/>
    <w:rsid w:val="008B0559"/>
    <w:rsid w:val="008D2171"/>
    <w:rsid w:val="0095361F"/>
    <w:rsid w:val="009544D8"/>
    <w:rsid w:val="00966E4F"/>
    <w:rsid w:val="009A2285"/>
    <w:rsid w:val="009B1010"/>
    <w:rsid w:val="009B5A51"/>
    <w:rsid w:val="009C5F06"/>
    <w:rsid w:val="009E3664"/>
    <w:rsid w:val="009F0DBE"/>
    <w:rsid w:val="00A03A0D"/>
    <w:rsid w:val="00A06EC3"/>
    <w:rsid w:val="00A12333"/>
    <w:rsid w:val="00A13700"/>
    <w:rsid w:val="00A13EA3"/>
    <w:rsid w:val="00A20D95"/>
    <w:rsid w:val="00A4380D"/>
    <w:rsid w:val="00A51F38"/>
    <w:rsid w:val="00A55103"/>
    <w:rsid w:val="00A747CA"/>
    <w:rsid w:val="00AC5E16"/>
    <w:rsid w:val="00AF1F6D"/>
    <w:rsid w:val="00B17D61"/>
    <w:rsid w:val="00B21012"/>
    <w:rsid w:val="00BB1A00"/>
    <w:rsid w:val="00BD091A"/>
    <w:rsid w:val="00BE1924"/>
    <w:rsid w:val="00BE3099"/>
    <w:rsid w:val="00C101A0"/>
    <w:rsid w:val="00C20A98"/>
    <w:rsid w:val="00CA0C0D"/>
    <w:rsid w:val="00CC09E6"/>
    <w:rsid w:val="00CD361F"/>
    <w:rsid w:val="00CF5DAA"/>
    <w:rsid w:val="00D04451"/>
    <w:rsid w:val="00D32A98"/>
    <w:rsid w:val="00D623F5"/>
    <w:rsid w:val="00D660A7"/>
    <w:rsid w:val="00D67F06"/>
    <w:rsid w:val="00D70367"/>
    <w:rsid w:val="00D86973"/>
    <w:rsid w:val="00D93DEB"/>
    <w:rsid w:val="00DA613B"/>
    <w:rsid w:val="00DD2519"/>
    <w:rsid w:val="00DE427D"/>
    <w:rsid w:val="00E86D37"/>
    <w:rsid w:val="00EF5EBA"/>
    <w:rsid w:val="00F05ECA"/>
    <w:rsid w:val="00F10AE5"/>
    <w:rsid w:val="00F13899"/>
    <w:rsid w:val="00F6742C"/>
    <w:rsid w:val="00F77D9A"/>
    <w:rsid w:val="00F81ED6"/>
    <w:rsid w:val="00F83A68"/>
    <w:rsid w:val="00FA4D7E"/>
    <w:rsid w:val="00FC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0B692D11784B22AB8567B0F94FC531">
    <w:name w:val="5F0B692D11784B22AB8567B0F94FC531"/>
    <w:rsid w:val="00A13EA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538062DD7AC4821A27CD794E6298B08">
    <w:name w:val="E538062DD7AC4821A27CD794E6298B08"/>
    <w:rsid w:val="00A13EA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D102DF7AD9447F880505BF141266AF2">
    <w:name w:val="3D102DF7AD9447F880505BF141266AF2"/>
    <w:rsid w:val="00A13EA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505907BCBD496BAACF2DC519CDB28F">
    <w:name w:val="C4505907BCBD496BAACF2DC519CDB28F"/>
    <w:rsid w:val="00A13EA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5AD6FA40437E40ADA6D233C69815C9" ma:contentTypeVersion="15" ma:contentTypeDescription="Create a new document." ma:contentTypeScope="" ma:versionID="ba89c1643dd372b39d339115cb275615">
  <xsd:schema xmlns:xsd="http://www.w3.org/2001/XMLSchema" xmlns:xs="http://www.w3.org/2001/XMLSchema" xmlns:p="http://schemas.microsoft.com/office/2006/metadata/properties" xmlns:ns2="cbf311c4-5839-4fa9-bd98-98d057461c7d" xmlns:ns3="4a159757-46da-4a07-ac45-b83f196581e2" targetNamespace="http://schemas.microsoft.com/office/2006/metadata/properties" ma:root="true" ma:fieldsID="e80a6a071c978e73d234feb2dd91e2b1" ns2:_="" ns3:_="">
    <xsd:import namespace="cbf311c4-5839-4fa9-bd98-98d057461c7d"/>
    <xsd:import namespace="4a159757-46da-4a07-ac45-b83f196581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11c4-5839-4fa9-bd98-98d057461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948765d-bab2-4c38-880b-7fcb571da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59757-46da-4a07-ac45-b83f196581e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9bf7ba-99ea-4e43-9698-cb5f9aba20f3}" ma:internalName="TaxCatchAll" ma:showField="CatchAllData" ma:web="4a159757-46da-4a07-ac45-b83f196581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159757-46da-4a07-ac45-b83f196581e2" xsi:nil="true"/>
    <lcf76f155ced4ddcb4097134ff3c332f xmlns="cbf311c4-5839-4fa9-bd98-98d057461c7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9AF0D-AF76-48F7-9E29-6FA8E19EC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f311c4-5839-4fa9-bd98-98d057461c7d"/>
    <ds:schemaRef ds:uri="4a159757-46da-4a07-ac45-b83f19658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3A2AE-8D0C-46B4-BC1D-CB7784CC88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5F1A4A-7C6C-41A8-9E37-D8F4EAF0FFA9}">
  <ds:schemaRefs>
    <ds:schemaRef ds:uri="http://schemas.microsoft.com/office/2006/metadata/properties"/>
    <ds:schemaRef ds:uri="http://schemas.microsoft.com/office/infopath/2007/PartnerControls"/>
    <ds:schemaRef ds:uri="4a159757-46da-4a07-ac45-b83f196581e2"/>
    <ds:schemaRef ds:uri="cbf311c4-5839-4fa9-bd98-98d057461c7d"/>
  </ds:schemaRefs>
</ds:datastoreItem>
</file>

<file path=customXml/itemProps4.xml><?xml version="1.0" encoding="utf-8"?>
<ds:datastoreItem xmlns:ds="http://schemas.openxmlformats.org/officeDocument/2006/customXml" ds:itemID="{2F8E5287-DC33-49C8-A379-DEB8AE212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start).dotm</Template>
  <TotalTime>2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Hickey</dc:creator>
  <cp:keywords/>
  <dc:description/>
  <cp:lastModifiedBy>Patti Bluhm</cp:lastModifiedBy>
  <cp:revision>3</cp:revision>
  <cp:lastPrinted>2025-09-25T17:13:00Z</cp:lastPrinted>
  <dcterms:created xsi:type="dcterms:W3CDTF">2025-10-09T13:16:00Z</dcterms:created>
  <dcterms:modified xsi:type="dcterms:W3CDTF">2025-10-20T14:58:00Z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0x010100ED5AD6FA40437E40ADA6D233C69815C9</vt:lpwstr>
  </property>
  <property fmtid="{D5CDD505-2E9C-101B-9397-08002B2CF9AE}" pid="3" name="Order">
    <vt:r8>10647800</vt:r8>
  </property>
</Properties>
</file>