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90811" w14:textId="53DBCFC2" w:rsidR="002D14D2" w:rsidRPr="002D14D2" w:rsidRDefault="002D14D2" w:rsidP="002D14D2">
      <w:pPr>
        <w:rPr>
          <w:iCs/>
          <w:noProof/>
        </w:rPr>
      </w:pPr>
      <w:r w:rsidRPr="002D14D2">
        <w:rPr>
          <w:iCs/>
          <w:noProof/>
        </w:rPr>
        <w:drawing>
          <wp:anchor distT="0" distB="0" distL="114300" distR="114300" simplePos="0" relativeHeight="251837817" behindDoc="0" locked="0" layoutInCell="1" allowOverlap="1" wp14:anchorId="59E6DC94" wp14:editId="46816D08">
            <wp:simplePos x="0" y="0"/>
            <wp:positionH relativeFrom="margin">
              <wp:align>center</wp:align>
            </wp:positionH>
            <wp:positionV relativeFrom="paragraph">
              <wp:posOffset>-368993</wp:posOffset>
            </wp:positionV>
            <wp:extent cx="7448550" cy="1667510"/>
            <wp:effectExtent l="0" t="0" r="0" b="8890"/>
            <wp:wrapNone/>
            <wp:docPr id="844031804" name="Picture 5" descr="A white and orange checkered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31804" name="Picture 5" descr="A white and orange checkered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BCCEC" w14:textId="15B1F17D" w:rsidR="0037145D" w:rsidRPr="0037145D" w:rsidRDefault="0037145D" w:rsidP="0037145D">
      <w:pPr>
        <w:rPr>
          <w:iCs/>
          <w:noProof/>
        </w:rPr>
      </w:pPr>
    </w:p>
    <w:p w14:paraId="79C998CD" w14:textId="7AD94C42" w:rsidR="00E25889" w:rsidRPr="00E25889" w:rsidRDefault="00E25889" w:rsidP="00E25889">
      <w:pPr>
        <w:rPr>
          <w:iCs/>
          <w:noProof/>
        </w:rPr>
      </w:pPr>
    </w:p>
    <w:p w14:paraId="34546890" w14:textId="7A0AB975" w:rsidR="00131334" w:rsidRDefault="00131334" w:rsidP="00A8223B">
      <w:pPr>
        <w:rPr>
          <w:iCs/>
          <w:noProof/>
        </w:rPr>
      </w:pPr>
    </w:p>
    <w:p w14:paraId="12BB80E1" w14:textId="7606F79E" w:rsidR="00374616" w:rsidRDefault="00374616" w:rsidP="00A8223B">
      <w:pPr>
        <w:rPr>
          <w:iCs/>
          <w:noProof/>
        </w:rPr>
      </w:pPr>
    </w:p>
    <w:p w14:paraId="67BF5589" w14:textId="5FE1F0A8" w:rsidR="00137101" w:rsidRDefault="00137101" w:rsidP="00131334">
      <w:pPr>
        <w:rPr>
          <w:rFonts w:ascii="Times New Roman" w:hAnsi="Times New Roman" w:cs="Times New Roman"/>
          <w:color w:val="006600"/>
          <w:sz w:val="14"/>
          <w:szCs w:val="14"/>
        </w:rPr>
      </w:pPr>
    </w:p>
    <w:p w14:paraId="2CA5FFA5" w14:textId="21093D30" w:rsidR="00493A75" w:rsidRDefault="00493A75" w:rsidP="00131334">
      <w:pPr>
        <w:rPr>
          <w:rFonts w:ascii="Times New Roman" w:hAnsi="Times New Roman" w:cs="Times New Roman"/>
          <w:color w:val="006600"/>
          <w:sz w:val="14"/>
          <w:szCs w:val="14"/>
        </w:rPr>
      </w:pPr>
    </w:p>
    <w:p w14:paraId="2D8527D2" w14:textId="7241D991" w:rsidR="00374616" w:rsidRDefault="00374616" w:rsidP="00131334">
      <w:pPr>
        <w:rPr>
          <w:rFonts w:ascii="Times New Roman" w:hAnsi="Times New Roman" w:cs="Times New Roman"/>
          <w:color w:val="006600"/>
          <w:sz w:val="14"/>
          <w:szCs w:val="14"/>
        </w:rPr>
      </w:pPr>
    </w:p>
    <w:p w14:paraId="061AD01D" w14:textId="1F6A8921" w:rsidR="00374616" w:rsidRDefault="00374616" w:rsidP="00131334">
      <w:pPr>
        <w:rPr>
          <w:rFonts w:ascii="Times New Roman" w:hAnsi="Times New Roman" w:cs="Times New Roman"/>
          <w:color w:val="006600"/>
          <w:sz w:val="14"/>
          <w:szCs w:val="14"/>
        </w:rPr>
      </w:pPr>
    </w:p>
    <w:tbl>
      <w:tblPr>
        <w:tblStyle w:val="TableGridLight"/>
        <w:tblpPr w:leftFromText="180" w:rightFromText="180" w:vertAnchor="page" w:horzAnchor="margin" w:tblpXSpec="center" w:tblpY="3020"/>
        <w:tblW w:w="5205" w:type="pct"/>
        <w:tblLook w:val="0420" w:firstRow="1" w:lastRow="0" w:firstColumn="0" w:lastColumn="0" w:noHBand="0" w:noVBand="1"/>
        <w:tblCaption w:val="Layout table"/>
      </w:tblPr>
      <w:tblGrid>
        <w:gridCol w:w="2247"/>
        <w:gridCol w:w="2247"/>
        <w:gridCol w:w="2246"/>
        <w:gridCol w:w="2246"/>
        <w:gridCol w:w="2246"/>
      </w:tblGrid>
      <w:tr w:rsidR="00F22CF9" w:rsidRPr="00C01987" w14:paraId="4F0AE905" w14:textId="77777777" w:rsidTr="00F22CF9">
        <w:trPr>
          <w:trHeight w:val="260"/>
        </w:trPr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103ADBD1" w14:textId="6D5820E3" w:rsidR="00F22CF9" w:rsidRPr="00F22CF9" w:rsidRDefault="00F22CF9" w:rsidP="00F22CF9">
            <w:pPr>
              <w:pStyle w:val="NoSpacing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22CF9">
              <w:rPr>
                <w:b/>
                <w:bCs/>
                <w:color w:val="FFFFFF" w:themeColor="background1"/>
                <w:sz w:val="24"/>
                <w:szCs w:val="24"/>
              </w:rPr>
              <w:t>Monday</w:t>
            </w: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3D0FAC01" w14:textId="77777777" w:rsidR="00F22CF9" w:rsidRPr="00493A75" w:rsidRDefault="00491AFB" w:rsidP="00F22CF9">
            <w:pPr>
              <w:pStyle w:val="Days"/>
              <w:rPr>
                <w:bCs/>
                <w:sz w:val="23"/>
                <w:szCs w:val="23"/>
              </w:rPr>
            </w:pPr>
            <w:sdt>
              <w:sdtPr>
                <w:rPr>
                  <w:bCs/>
                  <w:sz w:val="23"/>
                  <w:szCs w:val="23"/>
                </w:rPr>
                <w:id w:val="1049036045"/>
                <w:placeholder>
                  <w:docPart w:val="056D3F79CEE040249B78936FCBE3E8A8"/>
                </w:placeholder>
                <w:temporary/>
                <w:showingPlcHdr/>
                <w15:appearance w15:val="hidden"/>
              </w:sdtPr>
              <w:sdtEndPr/>
              <w:sdtContent>
                <w:r w:rsidR="00F22CF9" w:rsidRPr="00F22CF9">
                  <w:rPr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1D467C5B" w14:textId="77777777" w:rsidR="00F22CF9" w:rsidRPr="00493A75" w:rsidRDefault="00491AFB" w:rsidP="00F22CF9">
            <w:pPr>
              <w:pStyle w:val="Days"/>
              <w:rPr>
                <w:bCs/>
                <w:sz w:val="23"/>
                <w:szCs w:val="23"/>
              </w:rPr>
            </w:pPr>
            <w:sdt>
              <w:sdtPr>
                <w:rPr>
                  <w:bCs/>
                  <w:sz w:val="23"/>
                  <w:szCs w:val="23"/>
                </w:rPr>
                <w:id w:val="513506771"/>
                <w:placeholder>
                  <w:docPart w:val="3DED8B1A3D424BDDBE764F6290816EA8"/>
                </w:placeholder>
                <w:temporary/>
                <w:showingPlcHdr/>
                <w15:appearance w15:val="hidden"/>
              </w:sdtPr>
              <w:sdtEndPr/>
              <w:sdtContent>
                <w:r w:rsidR="00F22CF9" w:rsidRPr="00F22CF9">
                  <w:rPr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341D684E" w14:textId="77777777" w:rsidR="00F22CF9" w:rsidRPr="00493A75" w:rsidRDefault="00491AFB" w:rsidP="00F22CF9">
            <w:pPr>
              <w:pStyle w:val="Days"/>
              <w:rPr>
                <w:bCs/>
                <w:sz w:val="23"/>
                <w:szCs w:val="23"/>
              </w:rPr>
            </w:pPr>
            <w:sdt>
              <w:sdtPr>
                <w:rPr>
                  <w:bCs/>
                  <w:sz w:val="23"/>
                  <w:szCs w:val="23"/>
                </w:rPr>
                <w:id w:val="1506241252"/>
                <w:placeholder>
                  <w:docPart w:val="CAB99A4053984882AC8B89550F824C40"/>
                </w:placeholder>
                <w:temporary/>
                <w:showingPlcHdr/>
                <w15:appearance w15:val="hidden"/>
              </w:sdtPr>
              <w:sdtEndPr/>
              <w:sdtContent>
                <w:r w:rsidR="00F22CF9" w:rsidRPr="00F22CF9">
                  <w:rPr>
                    <w:bCs/>
                    <w:sz w:val="24"/>
                    <w:shd w:val="clear" w:color="auto" w:fill="EB6110"/>
                  </w:rPr>
                  <w:t>Thursday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6737497B" w14:textId="68F28C03" w:rsidR="00F22CF9" w:rsidRPr="00493A75" w:rsidRDefault="00F22CF9" w:rsidP="00F22CF9">
            <w:pPr>
              <w:pStyle w:val="Days"/>
              <w:rPr>
                <w:bCs/>
                <w:sz w:val="23"/>
                <w:szCs w:val="23"/>
              </w:rPr>
            </w:pPr>
            <w:r w:rsidRPr="00857F11">
              <w:rPr>
                <w:noProof/>
                <w:color w:val="0099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5161" behindDoc="1" locked="0" layoutInCell="1" allowOverlap="1" wp14:anchorId="1DAC0B6E" wp14:editId="00EAA336">
                      <wp:simplePos x="0" y="0"/>
                      <wp:positionH relativeFrom="page">
                        <wp:posOffset>-6006795</wp:posOffset>
                      </wp:positionH>
                      <wp:positionV relativeFrom="paragraph">
                        <wp:posOffset>-224968</wp:posOffset>
                      </wp:positionV>
                      <wp:extent cx="7673314" cy="349857"/>
                      <wp:effectExtent l="0" t="0" r="4445" b="0"/>
                      <wp:wrapNone/>
                      <wp:docPr id="1537443372" name="Text on top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73314" cy="3498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0BE41D" w14:textId="77777777" w:rsidR="00F22CF9" w:rsidRPr="00F22CF9" w:rsidRDefault="00F22CF9" w:rsidP="00F22C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color w:val="C00000"/>
                                      <w:sz w:val="15"/>
                                      <w:szCs w:val="15"/>
                                    </w:rPr>
                                  </w:pPr>
                                  <w:r w:rsidRPr="00F22CF9">
                                    <w:rPr>
                                      <w:rFonts w:ascii="Times New Roman" w:hAnsi="Times New Roman" w:cs="Times New Roman"/>
                                      <w:iCs/>
                                      <w:color w:val="C00000"/>
                                      <w:sz w:val="15"/>
                                      <w:szCs w:val="15"/>
                                    </w:rPr>
                                    <w:t>Menu is subject to change, and a variety of low fat OR skim milk is offered daily, condiments offered daily, fruit &amp; vegetable juices are 100% juice, grains are whole grain. All Items are pork free.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AC0B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on top" o:spid="_x0000_s1026" type="#_x0000_t202" style="position:absolute;left:0;text-align:left;margin-left:-473pt;margin-top:-17.7pt;width:604.2pt;height:27.55pt;z-index:-251421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" fillcolor="white [3201]" stroked="f" strokeweight=".5pt">
                      <v:textbox>
                        <w:txbxContent>
                          <w:p w14:paraId="110BE41D" w14:textId="77777777" w:rsidR="00F22CF9" w:rsidRPr="00F22CF9" w:rsidRDefault="00F22CF9" w:rsidP="00F22C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F22CF9">
                              <w:rPr>
                                <w:rFonts w:ascii="Times New Roman" w:hAnsi="Times New Roman" w:cs="Times New Roman"/>
                                <w:iCs/>
                                <w:color w:val="C00000"/>
                                <w:sz w:val="15"/>
                                <w:szCs w:val="15"/>
                              </w:rPr>
                              <w:t>Menu is subject to change, and a variety of low fat OR skim milk is offered daily, condiments offered daily, fruit &amp; vegetable juices are 100% juice, grains are whole grain. All Items are pork free.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sdt>
              <w:sdtPr>
                <w:rPr>
                  <w:bCs/>
                  <w:sz w:val="23"/>
                  <w:szCs w:val="23"/>
                </w:rPr>
                <w:id w:val="366961532"/>
                <w:placeholder>
                  <w:docPart w:val="B4E3D042252343C4B4D7ED3FF5782205"/>
                </w:placeholder>
                <w:temporary/>
                <w:showingPlcHdr/>
                <w15:appearance w15:val="hidden"/>
              </w:sdtPr>
              <w:sdtEndPr/>
              <w:sdtContent>
                <w:r w:rsidRPr="00F22CF9">
                  <w:rPr>
                    <w:bCs/>
                    <w:sz w:val="24"/>
                  </w:rPr>
                  <w:t>Friday</w:t>
                </w:r>
              </w:sdtContent>
            </w:sdt>
          </w:p>
        </w:tc>
      </w:tr>
      <w:tr w:rsidR="00F22CF9" w:rsidRPr="00452730" w14:paraId="233E0262" w14:textId="77777777" w:rsidTr="00F22CF9">
        <w:trPr>
          <w:trHeight w:val="2442"/>
        </w:trPr>
        <w:tc>
          <w:tcPr>
            <w:tcW w:w="1000" w:type="pct"/>
            <w:tcBorders>
              <w:top w:val="single" w:sz="4" w:space="0" w:color="EB611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935B38"/>
            </w:tcBorders>
          </w:tcPr>
          <w:p w14:paraId="709A4FE3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3</w:t>
            </w:r>
          </w:p>
          <w:p w14:paraId="052BC399" w14:textId="19F2BDD5" w:rsidR="00F22CF9" w:rsidRPr="00A0257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B04B0F" w:themeColor="accent4" w:themeShade="BF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>208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Mini Corn Dogs </w:t>
            </w:r>
          </w:p>
          <w:p w14:paraId="7AFB6C97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4"/>
                <w:szCs w:val="14"/>
              </w:rPr>
            </w:pPr>
          </w:p>
          <w:p w14:paraId="1A81DCE9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4"/>
                <w:szCs w:val="14"/>
              </w:rPr>
            </w:pPr>
          </w:p>
          <w:p w14:paraId="62A63CBD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color w:val="871A86" w:themeColor="accent6" w:themeShade="BF"/>
                <w:sz w:val="17"/>
                <w:szCs w:val="17"/>
              </w:rPr>
              <w:t>630</w:t>
            </w: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Dragon Punch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Veggie </w:t>
            </w:r>
          </w:p>
          <w:p w14:paraId="1E750E62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       </w:t>
            </w: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Juice </w:t>
            </w:r>
          </w:p>
          <w:p w14:paraId="0BB5896A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543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Red Pepper Hummus </w:t>
            </w:r>
          </w:p>
          <w:p w14:paraId="4E6569BE" w14:textId="77777777" w:rsidR="00F22CF9" w:rsidRPr="0059476F" w:rsidRDefault="00F22CF9" w:rsidP="00F22CF9">
            <w:pPr>
              <w:pStyle w:val="Dates"/>
              <w:tabs>
                <w:tab w:val="right" w:pos="2124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670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>Fresh Fruit</w:t>
            </w:r>
            <w:r w:rsidRPr="0059476F">
              <w:rPr>
                <w:rFonts w:ascii="Times New Roman" w:hAnsi="Times New Roman" w:cs="Times New Roman"/>
                <w:color w:val="00682F"/>
                <w:sz w:val="17"/>
                <w:szCs w:val="17"/>
              </w:rPr>
              <w:t xml:space="preserve"> </w:t>
            </w:r>
          </w:p>
          <w:p w14:paraId="23968DBE" w14:textId="77777777" w:rsidR="00F22CF9" w:rsidRPr="0059476F" w:rsidRDefault="00F22CF9" w:rsidP="00F22CF9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682F"/>
                <w:sz w:val="17"/>
                <w:szCs w:val="17"/>
              </w:rPr>
              <w:t>937</w:t>
            </w:r>
            <w:r w:rsidRPr="0059476F">
              <w:rPr>
                <w:rFonts w:ascii="Times New Roman" w:hAnsi="Times New Roman" w:cs="Times New Roman"/>
                <w:color w:val="00682F"/>
                <w:sz w:val="17"/>
                <w:szCs w:val="17"/>
              </w:rPr>
              <w:t xml:space="preserve"> Apple Cinnamon Bear </w:t>
            </w:r>
          </w:p>
          <w:p w14:paraId="61C88531" w14:textId="77777777" w:rsidR="00F22CF9" w:rsidRPr="005347A2" w:rsidRDefault="00F22CF9" w:rsidP="00F22CF9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color w:val="00682F"/>
                <w:sz w:val="17"/>
                <w:szCs w:val="17"/>
              </w:rPr>
              <w:t xml:space="preserve">      Grahams</w:t>
            </w:r>
            <w:r w:rsidRPr="00223BDE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935B38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64AA9A77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4</w:t>
            </w:r>
          </w:p>
          <w:p w14:paraId="7FF4B61F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200 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Hamburger  </w:t>
            </w:r>
          </w:p>
          <w:p w14:paraId="2C6759CD" w14:textId="0AB57C83" w:rsidR="00F22CF9" w:rsidRPr="00A0257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  <w:p w14:paraId="13ECDD20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00EBCB54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611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>Bagged Baby Carrots</w:t>
            </w: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 </w:t>
            </w:r>
          </w:p>
          <w:p w14:paraId="70E3F98E" w14:textId="3047C186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541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>Chocolate</w:t>
            </w: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Hummus </w:t>
            </w:r>
          </w:p>
          <w:p w14:paraId="74E9A496" w14:textId="53AD0939" w:rsidR="00F22CF9" w:rsidRPr="00C66827" w:rsidRDefault="00C67B9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noProof/>
                <w:color w:val="006600"/>
                <w:sz w:val="17"/>
                <w:szCs w:val="17"/>
              </w:rPr>
              <w:drawing>
                <wp:anchor distT="0" distB="0" distL="114300" distR="114300" simplePos="0" relativeHeight="251903353" behindDoc="1" locked="0" layoutInCell="1" allowOverlap="1" wp14:anchorId="53E196F0" wp14:editId="5ACD0DC5">
                  <wp:simplePos x="0" y="0"/>
                  <wp:positionH relativeFrom="margin">
                    <wp:posOffset>838835</wp:posOffset>
                  </wp:positionH>
                  <wp:positionV relativeFrom="paragraph">
                    <wp:posOffset>1270</wp:posOffset>
                  </wp:positionV>
                  <wp:extent cx="510082" cy="463013"/>
                  <wp:effectExtent l="0" t="0" r="4445" b="0"/>
                  <wp:wrapNone/>
                  <wp:docPr id="244160027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80" t="37921" r="2090" b="37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19" cy="46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CF9"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750 </w:t>
            </w:r>
            <w:r w:rsidR="00F22CF9"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>Apple Juice</w:t>
            </w:r>
            <w:r w:rsidR="00F22CF9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</w:t>
            </w:r>
            <w:r w:rsidR="00F22CF9" w:rsidRPr="00223BDE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425BF85E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5</w:t>
            </w:r>
          </w:p>
          <w:p w14:paraId="5D53FAF3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206 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French Toast w/ </w:t>
            </w:r>
          </w:p>
          <w:p w14:paraId="02B78857" w14:textId="56D06B82" w:rsidR="00F22CF9" w:rsidRPr="00A0257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      Sausage</w:t>
            </w:r>
            <w:r w:rsidRPr="00007D94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</w:t>
            </w:r>
          </w:p>
          <w:p w14:paraId="5DC01666" w14:textId="14B9375E" w:rsidR="00F22CF9" w:rsidRPr="00A0257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82F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</w:t>
            </w:r>
          </w:p>
          <w:p w14:paraId="2D282C49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702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Potato Smiles   </w:t>
            </w:r>
          </w:p>
          <w:p w14:paraId="7937AF34" w14:textId="0452668A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  <w:t>697</w:t>
            </w:r>
            <w:r w:rsidRPr="0059476F">
              <w:rPr>
                <w:rFonts w:ascii="Times New Roman" w:hAnsi="Times New Roman" w:cs="Times New Roman"/>
                <w:bCs/>
                <w:color w:val="C00000"/>
                <w:sz w:val="17"/>
                <w:szCs w:val="17"/>
              </w:rPr>
              <w:t xml:space="preserve"> Bagged Sliced Apples  </w:t>
            </w:r>
          </w:p>
          <w:p w14:paraId="6849510E" w14:textId="77777777" w:rsidR="00F22CF9" w:rsidRPr="00D47F83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5FB766F7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6</w:t>
            </w:r>
          </w:p>
          <w:p w14:paraId="27D10EE0" w14:textId="18BABCFF" w:rsidR="00F22CF9" w:rsidRPr="00A0257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iCs/>
                <w:noProof/>
                <w:color w:val="auto"/>
                <w:sz w:val="21"/>
                <w:szCs w:val="21"/>
              </w:rPr>
              <w:drawing>
                <wp:anchor distT="0" distB="0" distL="114300" distR="114300" simplePos="0" relativeHeight="251902329" behindDoc="0" locked="0" layoutInCell="1" allowOverlap="1" wp14:anchorId="0E617D90" wp14:editId="662C390E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14019</wp:posOffset>
                  </wp:positionV>
                  <wp:extent cx="105780" cy="117838"/>
                  <wp:effectExtent l="0" t="0" r="8890" b="0"/>
                  <wp:wrapNone/>
                  <wp:docPr id="1741633684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05780" cy="11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4F09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>255</w:t>
            </w: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 </w:t>
            </w:r>
            <w:proofErr w:type="spellStart"/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>Pizzaboli</w:t>
            </w:r>
            <w:proofErr w:type="spellEnd"/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 </w:t>
            </w:r>
          </w:p>
          <w:p w14:paraId="1A34609F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72934B6C" w14:textId="77777777" w:rsidR="007074BC" w:rsidRDefault="007074BC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45D6AD9E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color w:val="871A86" w:themeColor="accent6" w:themeShade="BF"/>
                <w:sz w:val="17"/>
                <w:szCs w:val="17"/>
              </w:rPr>
              <w:t>706</w:t>
            </w: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Spinach Salad w. </w:t>
            </w:r>
          </w:p>
          <w:p w14:paraId="57CF7178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      Tomatoes </w:t>
            </w:r>
          </w:p>
          <w:p w14:paraId="737A489E" w14:textId="72D80D1A" w:rsidR="00F22CF9" w:rsidRPr="00A0257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670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>Fresh Fruit</w:t>
            </w: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935B38"/>
            </w:tcBorders>
          </w:tcPr>
          <w:p w14:paraId="4A277582" w14:textId="59C1BEC7" w:rsidR="00F22CF9" w:rsidRPr="00A02579" w:rsidRDefault="00F22CF9" w:rsidP="00A0257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7</w:t>
            </w:r>
          </w:p>
          <w:p w14:paraId="66D3E221" w14:textId="512D00C0" w:rsidR="00F22CF9" w:rsidRPr="0059476F" w:rsidRDefault="00C67B9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307935">
              <w:rPr>
                <w:rFonts w:ascii="Times New Roman" w:hAnsi="Times New Roman" w:cs="Times New Roman"/>
                <w:iCs/>
                <w:noProof/>
                <w:color w:val="auto"/>
                <w:sz w:val="14"/>
                <w:szCs w:val="14"/>
              </w:rPr>
              <w:drawing>
                <wp:anchor distT="0" distB="0" distL="114300" distR="114300" simplePos="0" relativeHeight="251901305" behindDoc="0" locked="0" layoutInCell="1" allowOverlap="1" wp14:anchorId="1208DD8F" wp14:editId="1F46E5E9">
                  <wp:simplePos x="0" y="0"/>
                  <wp:positionH relativeFrom="column">
                    <wp:posOffset>1220470</wp:posOffset>
                  </wp:positionH>
                  <wp:positionV relativeFrom="paragraph">
                    <wp:posOffset>23495</wp:posOffset>
                  </wp:positionV>
                  <wp:extent cx="99133" cy="109810"/>
                  <wp:effectExtent l="0" t="0" r="0" b="5080"/>
                  <wp:wrapNone/>
                  <wp:docPr id="920944032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99133" cy="10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CF9"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257 </w:t>
            </w:r>
            <w:r w:rsidR="00F22CF9"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Mozzarella Sticks </w:t>
            </w:r>
          </w:p>
          <w:p w14:paraId="6996E706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73C4C446" w14:textId="77777777" w:rsidR="007074BC" w:rsidRDefault="007074BC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268F2294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632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Wango Mango </w:t>
            </w: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Veggie </w:t>
            </w:r>
          </w:p>
          <w:p w14:paraId="5C2E5BFC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       Juice  </w:t>
            </w:r>
          </w:p>
          <w:p w14:paraId="798BB2AD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/>
                <w:sz w:val="17"/>
                <w:szCs w:val="17"/>
              </w:rPr>
              <w:t>622</w:t>
            </w:r>
            <w:r w:rsidRPr="0059476F">
              <w:rPr>
                <w:rFonts w:ascii="Times New Roman" w:hAnsi="Times New Roman" w:cs="Times New Roman"/>
                <w:bCs/>
                <w:color w:val="871A86"/>
                <w:sz w:val="17"/>
                <w:szCs w:val="17"/>
              </w:rPr>
              <w:t xml:space="preserve"> Marinara Sauce</w:t>
            </w:r>
          </w:p>
          <w:p w14:paraId="7F5298C5" w14:textId="77777777" w:rsidR="00F22CF9" w:rsidRPr="0059476F" w:rsidRDefault="00F22CF9" w:rsidP="00F22CF9">
            <w:pPr>
              <w:pStyle w:val="Dates"/>
              <w:tabs>
                <w:tab w:val="right" w:pos="2124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670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>Fresh Fruit</w:t>
            </w:r>
            <w:r w:rsidRPr="0059476F">
              <w:rPr>
                <w:rFonts w:ascii="Times New Roman" w:hAnsi="Times New Roman" w:cs="Times New Roman"/>
                <w:color w:val="00682F"/>
                <w:sz w:val="17"/>
                <w:szCs w:val="17"/>
              </w:rPr>
              <w:t xml:space="preserve"> </w:t>
            </w:r>
          </w:p>
          <w:p w14:paraId="1EBBBC92" w14:textId="77777777" w:rsidR="00F22CF9" w:rsidRPr="002915A4" w:rsidRDefault="00F22CF9" w:rsidP="00F22CF9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4"/>
                <w:szCs w:val="14"/>
              </w:rPr>
            </w:pPr>
          </w:p>
        </w:tc>
      </w:tr>
      <w:tr w:rsidR="00F22CF9" w:rsidRPr="00452730" w14:paraId="3D60A825" w14:textId="77777777" w:rsidTr="003157AD">
        <w:trPr>
          <w:trHeight w:val="2856"/>
        </w:trPr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31A9F940" w14:textId="3C65DE8D" w:rsidR="00F22CF9" w:rsidRPr="002C7DA4" w:rsidRDefault="00F22CF9" w:rsidP="002C7DA4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10</w:t>
            </w:r>
          </w:p>
          <w:p w14:paraId="60CBE0FE" w14:textId="77777777" w:rsidR="00F22CF9" w:rsidRPr="0059476F" w:rsidRDefault="00F22CF9" w:rsidP="00F22CF9">
            <w:pPr>
              <w:pStyle w:val="Dates"/>
              <w:spacing w:before="0" w:line="216" w:lineRule="auto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273 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Swedish Meatballs, </w:t>
            </w:r>
          </w:p>
          <w:p w14:paraId="08835AD3" w14:textId="70185919" w:rsidR="00F22CF9" w:rsidRPr="0059476F" w:rsidRDefault="00F22CF9" w:rsidP="00F22CF9">
            <w:pPr>
              <w:pStyle w:val="Dates"/>
              <w:spacing w:before="0" w:line="216" w:lineRule="auto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  Noodles and</w:t>
            </w:r>
            <w:r w:rsidR="00C67B97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B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roccoli </w:t>
            </w:r>
          </w:p>
          <w:p w14:paraId="32400F5E" w14:textId="77777777" w:rsidR="00F22CF9" w:rsidRPr="00BA601F" w:rsidRDefault="00F22CF9" w:rsidP="00F22CF9">
            <w:pPr>
              <w:pStyle w:val="Dates"/>
              <w:spacing w:before="0" w:line="216" w:lineRule="auto"/>
              <w:contextualSpacing/>
              <w:jc w:val="left"/>
              <w:rPr>
                <w:rFonts w:ascii="Times New Roman" w:hAnsi="Times New Roman" w:cs="Times New Roman"/>
                <w:color w:val="003D76"/>
                <w:sz w:val="19"/>
                <w:szCs w:val="19"/>
              </w:rPr>
            </w:pPr>
            <w:r w:rsidRPr="00BA601F">
              <w:rPr>
                <w:rFonts w:ascii="Times New Roman" w:hAnsi="Times New Roman" w:cs="Times New Roman"/>
                <w:b/>
                <w:bCs/>
                <w:color w:val="003D76"/>
                <w:sz w:val="19"/>
                <w:szCs w:val="19"/>
              </w:rPr>
              <w:t xml:space="preserve">    </w:t>
            </w:r>
          </w:p>
          <w:p w14:paraId="5E9A6442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12DD66DF" w14:textId="77777777" w:rsidR="005A04E7" w:rsidRDefault="005A04E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604FE322" w14:textId="77777777" w:rsidR="005A04E7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color w:val="871A86" w:themeColor="accent6" w:themeShade="BF"/>
                <w:sz w:val="17"/>
                <w:szCs w:val="17"/>
              </w:rPr>
              <w:t xml:space="preserve">634 </w:t>
            </w: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>Ruby Rusher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 Veggie </w:t>
            </w:r>
          </w:p>
          <w:p w14:paraId="369116A9" w14:textId="3E2BC8B6" w:rsidR="00F22CF9" w:rsidRPr="0059476F" w:rsidRDefault="005A04E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      </w:t>
            </w:r>
            <w:r w:rsidR="00F22CF9"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Juice </w:t>
            </w:r>
          </w:p>
          <w:p w14:paraId="771F25FC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670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Fresh Fruit  </w:t>
            </w:r>
          </w:p>
          <w:p w14:paraId="01013787" w14:textId="77777777" w:rsidR="00F22CF9" w:rsidRPr="00352234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682F"/>
                <w:sz w:val="17"/>
                <w:szCs w:val="17"/>
              </w:rPr>
              <w:t>909</w:t>
            </w:r>
            <w:r w:rsidRPr="0059476F">
              <w:rPr>
                <w:rFonts w:ascii="Times New Roman" w:hAnsi="Times New Roman" w:cs="Times New Roman"/>
                <w:color w:val="00682F"/>
                <w:sz w:val="17"/>
                <w:szCs w:val="17"/>
              </w:rPr>
              <w:t xml:space="preserve"> Dinner Rolls</w:t>
            </w:r>
            <w:r w:rsidRPr="00223BDE">
              <w:rPr>
                <w:rFonts w:ascii="Times New Roman" w:hAnsi="Times New Roman" w:cs="Times New Roman"/>
                <w:color w:val="00682F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26BBD6A3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5295A" w:themeColor="accent1" w:themeShade="BF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11</w:t>
            </w:r>
          </w:p>
          <w:p w14:paraId="0F260595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>280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Beef Burger w/ </w:t>
            </w:r>
          </w:p>
          <w:p w14:paraId="40B0E65B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     Green Beans </w:t>
            </w:r>
          </w:p>
          <w:p w14:paraId="58271DBB" w14:textId="6DA755B1" w:rsidR="00F22CF9" w:rsidRPr="00AC27A2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B04B0F" w:themeColor="accent4" w:themeShade="BF"/>
                <w:sz w:val="16"/>
                <w:szCs w:val="16"/>
              </w:rPr>
            </w:pPr>
            <w:r w:rsidRPr="00FF0188">
              <w:rPr>
                <w:rFonts w:ascii="Times New Roman" w:hAnsi="Times New Roman" w:cs="Times New Roman"/>
                <w:color w:val="003D76"/>
                <w:sz w:val="16"/>
                <w:szCs w:val="16"/>
              </w:rPr>
              <w:t xml:space="preserve">       </w:t>
            </w:r>
            <w:r w:rsidRPr="00FF0188">
              <w:rPr>
                <w:rFonts w:ascii="Times New Roman" w:hAnsi="Times New Roman" w:cs="Times New Roman"/>
                <w:b/>
                <w:bCs/>
                <w:color w:val="00682F"/>
                <w:sz w:val="16"/>
                <w:szCs w:val="16"/>
              </w:rPr>
              <w:t xml:space="preserve">&amp; 915 </w:t>
            </w:r>
            <w:r w:rsidRPr="00FF0188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>Hamburger Buns</w:t>
            </w:r>
            <w:r w:rsidRPr="00513BCB">
              <w:rPr>
                <w:rFonts w:ascii="Times New Roman" w:hAnsi="Times New Roman" w:cs="Times New Roman"/>
                <w:color w:val="003D76"/>
                <w:sz w:val="13"/>
                <w:szCs w:val="13"/>
              </w:rPr>
              <w:t xml:space="preserve">  </w:t>
            </w:r>
          </w:p>
          <w:p w14:paraId="6FAC700A" w14:textId="77777777" w:rsidR="00F22CF9" w:rsidRPr="00223BDE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20"/>
                <w:szCs w:val="20"/>
              </w:rPr>
            </w:pPr>
          </w:p>
          <w:p w14:paraId="4553190F" w14:textId="677DF158" w:rsidR="00F22CF9" w:rsidRPr="0059476F" w:rsidRDefault="0079656A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noProof/>
                <w:color w:val="006600"/>
                <w:sz w:val="17"/>
                <w:szCs w:val="17"/>
              </w:rPr>
              <w:drawing>
                <wp:anchor distT="0" distB="0" distL="114300" distR="114300" simplePos="0" relativeHeight="251904377" behindDoc="1" locked="0" layoutInCell="1" allowOverlap="1" wp14:anchorId="226FFC44" wp14:editId="1228DAB1">
                  <wp:simplePos x="0" y="0"/>
                  <wp:positionH relativeFrom="margin">
                    <wp:posOffset>901745</wp:posOffset>
                  </wp:positionH>
                  <wp:positionV relativeFrom="paragraph">
                    <wp:posOffset>71164</wp:posOffset>
                  </wp:positionV>
                  <wp:extent cx="367564" cy="525820"/>
                  <wp:effectExtent l="0" t="3175" r="0" b="0"/>
                  <wp:wrapNone/>
                  <wp:docPr id="1783971302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" t="68584" r="6989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7564" cy="52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CF9"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631 </w:t>
            </w:r>
            <w:r w:rsidR="00F22CF9"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Cherry Star Veggie Juice  </w:t>
            </w:r>
          </w:p>
          <w:p w14:paraId="6A3B5812" w14:textId="77777777" w:rsidR="0079656A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752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Fruit Punch </w:t>
            </w:r>
          </w:p>
          <w:p w14:paraId="27358708" w14:textId="2446D467" w:rsidR="00F22CF9" w:rsidRPr="003157AD" w:rsidRDefault="0079656A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       </w:t>
            </w:r>
            <w:r w:rsidR="00F22CF9"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Juice    </w:t>
            </w:r>
          </w:p>
          <w:p w14:paraId="4B8A0670" w14:textId="77777777" w:rsidR="00F22CF9" w:rsidRPr="007E0486" w:rsidRDefault="00F22CF9" w:rsidP="00F22CF9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7"/>
                <w:szCs w:val="17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0925C9F0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12</w:t>
            </w:r>
          </w:p>
          <w:p w14:paraId="1FDD3465" w14:textId="619F2B1D" w:rsidR="00F22CF9" w:rsidRPr="00AC27A2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205 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>Popcorn Chicken</w:t>
            </w:r>
          </w:p>
          <w:p w14:paraId="042FD572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</w:pPr>
          </w:p>
          <w:p w14:paraId="3A1C2638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02A95CF5" w14:textId="77777777" w:rsidR="003157AD" w:rsidRDefault="003157AD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</w:p>
          <w:p w14:paraId="4F043C6B" w14:textId="77777777" w:rsidR="005A04E7" w:rsidRDefault="005A04E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</w:p>
          <w:p w14:paraId="0EC4D31F" w14:textId="68042918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611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>Bagged Baby Carrots</w:t>
            </w:r>
          </w:p>
          <w:p w14:paraId="2FE404C2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543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Red Pepper Hummus  </w:t>
            </w:r>
          </w:p>
          <w:p w14:paraId="59975EAA" w14:textId="77777777" w:rsidR="00F22CF9" w:rsidRPr="0059476F" w:rsidRDefault="00F22CF9" w:rsidP="00F22CF9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659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Watermelon Craisins  </w:t>
            </w:r>
          </w:p>
          <w:p w14:paraId="1F1797F2" w14:textId="77777777" w:rsidR="00F22CF9" w:rsidRPr="00B853F9" w:rsidRDefault="00F22CF9" w:rsidP="00F22CF9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682F"/>
                <w:sz w:val="17"/>
                <w:szCs w:val="17"/>
              </w:rPr>
              <w:t>928</w:t>
            </w:r>
            <w:r w:rsidRPr="0059476F">
              <w:rPr>
                <w:rFonts w:ascii="Times New Roman" w:hAnsi="Times New Roman" w:cs="Times New Roman"/>
                <w:bCs/>
                <w:color w:val="00682F"/>
                <w:sz w:val="17"/>
                <w:szCs w:val="17"/>
              </w:rPr>
              <w:t xml:space="preserve"> Pretzel Goldfish</w:t>
            </w:r>
            <w:r w:rsidRPr="00223BDE">
              <w:rPr>
                <w:rFonts w:ascii="Times New Roman" w:hAnsi="Times New Roman" w:cs="Times New Roman"/>
                <w:bCs/>
                <w:color w:val="00682F"/>
              </w:rPr>
              <w:t xml:space="preserve"> </w:t>
            </w:r>
            <w:r w:rsidRPr="00223BDE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 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6C29BCC1" w14:textId="4B9E0831" w:rsidR="00F22CF9" w:rsidRPr="00AC27A2" w:rsidRDefault="00F22CF9" w:rsidP="00AC27A2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13</w:t>
            </w:r>
          </w:p>
          <w:p w14:paraId="183B36BF" w14:textId="0710FF20" w:rsidR="00F22CF9" w:rsidRPr="00007D94" w:rsidRDefault="0079656A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007D94">
              <w:rPr>
                <w:rFonts w:ascii="Times New Roman" w:hAnsi="Times New Roman" w:cs="Times New Roman"/>
                <w:iCs/>
                <w:noProof/>
                <w:color w:val="05295A" w:themeColor="accent1" w:themeShade="BF"/>
                <w:sz w:val="20"/>
                <w:szCs w:val="20"/>
              </w:rPr>
              <w:drawing>
                <wp:anchor distT="0" distB="0" distL="114300" distR="114300" simplePos="0" relativeHeight="251897209" behindDoc="0" locked="0" layoutInCell="1" allowOverlap="1" wp14:anchorId="2AA01BC3" wp14:editId="05E3D8F3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22860</wp:posOffset>
                  </wp:positionV>
                  <wp:extent cx="106672" cy="118691"/>
                  <wp:effectExtent l="0" t="0" r="8255" b="0"/>
                  <wp:wrapNone/>
                  <wp:docPr id="889189679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06672" cy="11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CF9" w:rsidRPr="00007D94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>264</w:t>
            </w:r>
            <w:r w:rsidR="00F22CF9" w:rsidRPr="00007D94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4x6 Cheese Pizza  </w:t>
            </w:r>
          </w:p>
          <w:p w14:paraId="32AFEFF7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7030A0"/>
                <w:sz w:val="16"/>
                <w:szCs w:val="16"/>
              </w:rPr>
            </w:pPr>
          </w:p>
          <w:p w14:paraId="2295A183" w14:textId="1495186C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2A3C4B70" w14:textId="604F0154" w:rsidR="0092204A" w:rsidRDefault="0092204A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noProof/>
                <w:color w:val="006600"/>
                <w:sz w:val="17"/>
                <w:szCs w:val="17"/>
              </w:rPr>
              <w:drawing>
                <wp:anchor distT="0" distB="0" distL="114300" distR="114300" simplePos="0" relativeHeight="251905401" behindDoc="1" locked="0" layoutInCell="1" allowOverlap="1" wp14:anchorId="08B42267" wp14:editId="59D94692">
                  <wp:simplePos x="0" y="0"/>
                  <wp:positionH relativeFrom="margin">
                    <wp:posOffset>760730</wp:posOffset>
                  </wp:positionH>
                  <wp:positionV relativeFrom="paragraph">
                    <wp:posOffset>66040</wp:posOffset>
                  </wp:positionV>
                  <wp:extent cx="594995" cy="633078"/>
                  <wp:effectExtent l="0" t="0" r="0" b="0"/>
                  <wp:wrapNone/>
                  <wp:docPr id="1696056688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64" t="68509" r="5734" b="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63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63902D" w14:textId="1FFDA27B" w:rsidR="005A04E7" w:rsidRDefault="005A04E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65E712CB" w14:textId="51F0C10F" w:rsidR="008C2704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color w:val="871A86" w:themeColor="accent6" w:themeShade="BF"/>
                <w:sz w:val="17"/>
                <w:szCs w:val="17"/>
              </w:rPr>
              <w:t>708</w:t>
            </w: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Spinach Salad </w:t>
            </w:r>
          </w:p>
          <w:p w14:paraId="025CD57D" w14:textId="1E1F2F48" w:rsidR="00F22CF9" w:rsidRPr="0059476F" w:rsidRDefault="008C2704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     </w:t>
            </w:r>
            <w:r w:rsidR="00F22CF9"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>w. Chickpeas</w:t>
            </w:r>
          </w:p>
          <w:p w14:paraId="3E76C5B2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648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>Strawberry</w:t>
            </w:r>
          </w:p>
          <w:p w14:paraId="6D8B1ABA" w14:textId="77777777" w:rsidR="00F22CF9" w:rsidRPr="00223BDE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      Gel Cup</w:t>
            </w:r>
          </w:p>
          <w:p w14:paraId="0C8D32FB" w14:textId="77777777" w:rsidR="00F22CF9" w:rsidRPr="00513BCB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5"/>
                <w:szCs w:val="15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4320F6B0" w14:textId="4A84AD20" w:rsidR="00F22CF9" w:rsidRPr="00AC27A2" w:rsidRDefault="00F22CF9" w:rsidP="00AC27A2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14</w:t>
            </w:r>
          </w:p>
          <w:p w14:paraId="00077146" w14:textId="77777777" w:rsidR="00FF0188" w:rsidRDefault="00F22CF9" w:rsidP="00F22CF9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82F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222 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Sloppy Joes </w:t>
            </w:r>
            <w:r w:rsidRPr="00FF0188">
              <w:rPr>
                <w:rFonts w:ascii="Times New Roman" w:hAnsi="Times New Roman" w:cs="Times New Roman"/>
                <w:b/>
                <w:bCs/>
                <w:color w:val="00682F"/>
                <w:sz w:val="16"/>
                <w:szCs w:val="16"/>
              </w:rPr>
              <w:t xml:space="preserve">&amp; 915 </w:t>
            </w:r>
          </w:p>
          <w:p w14:paraId="619E6519" w14:textId="0078B30C" w:rsidR="00F22CF9" w:rsidRPr="00FF0188" w:rsidRDefault="00FF0188" w:rsidP="00F22CF9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82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       </w:t>
            </w:r>
            <w:r w:rsidR="00F22CF9" w:rsidRPr="00FF0188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>Wheat Hamburger Buns</w:t>
            </w:r>
          </w:p>
          <w:p w14:paraId="14995D41" w14:textId="221AD9D1" w:rsidR="00F22CF9" w:rsidRPr="00FF0188" w:rsidRDefault="00E93D6E" w:rsidP="00F22CF9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noProof/>
                <w:color w:val="006600"/>
                <w:sz w:val="17"/>
                <w:szCs w:val="17"/>
              </w:rPr>
              <w:drawing>
                <wp:anchor distT="0" distB="0" distL="114300" distR="114300" simplePos="0" relativeHeight="251907449" behindDoc="0" locked="0" layoutInCell="1" allowOverlap="1" wp14:anchorId="54635330" wp14:editId="1875230B">
                  <wp:simplePos x="0" y="0"/>
                  <wp:positionH relativeFrom="margin">
                    <wp:posOffset>983615</wp:posOffset>
                  </wp:positionH>
                  <wp:positionV relativeFrom="paragraph">
                    <wp:posOffset>117475</wp:posOffset>
                  </wp:positionV>
                  <wp:extent cx="315464" cy="483577"/>
                  <wp:effectExtent l="0" t="0" r="8890" b="0"/>
                  <wp:wrapNone/>
                  <wp:docPr id="1878424276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14" t="1817" r="20266" b="6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4" cy="48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CF9" w:rsidRPr="00FF0188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  </w:t>
            </w:r>
          </w:p>
          <w:p w14:paraId="5A9B530A" w14:textId="79DCAE62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7CBD7375" w14:textId="1114883F" w:rsidR="005A04E7" w:rsidRDefault="005A04E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13CD8AF7" w14:textId="60B8DC59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623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Tater Tots </w:t>
            </w: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 </w:t>
            </w:r>
          </w:p>
          <w:p w14:paraId="1E47C957" w14:textId="38B4A832" w:rsidR="005A04E7" w:rsidRDefault="004C6BCB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27929" behindDoc="1" locked="0" layoutInCell="1" allowOverlap="1" wp14:anchorId="3A60B0F6" wp14:editId="708DEE3C">
                      <wp:simplePos x="0" y="0"/>
                      <wp:positionH relativeFrom="margin">
                        <wp:posOffset>840740</wp:posOffset>
                      </wp:positionH>
                      <wp:positionV relativeFrom="paragraph">
                        <wp:posOffset>107633</wp:posOffset>
                      </wp:positionV>
                      <wp:extent cx="561109" cy="264277"/>
                      <wp:effectExtent l="0" t="0" r="0" b="2540"/>
                      <wp:wrapNone/>
                      <wp:docPr id="13006403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109" cy="2642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B3BA4" w14:textId="77777777" w:rsidR="004C6BCB" w:rsidRPr="00586ED3" w:rsidRDefault="004C6BCB" w:rsidP="004C6BCB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586ED3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National</w:t>
                                  </w:r>
                                  <w:r w:rsidRPr="00621D01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 xml:space="preserve"> Pickle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0B0F6" id="Text Box 2" o:spid="_x0000_s1027" type="#_x0000_t202" style="position:absolute;margin-left:66.2pt;margin-top:8.5pt;width:44.2pt;height:20.8pt;z-index:-251388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t+KAIAACo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" stroked="f">
                      <v:textbox>
                        <w:txbxContent>
                          <w:p w14:paraId="229B3BA4" w14:textId="77777777" w:rsidR="004C6BCB" w:rsidRPr="00586ED3" w:rsidRDefault="004C6BCB" w:rsidP="004C6BCB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586ED3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National</w:t>
                            </w:r>
                            <w:r w:rsidRPr="00621D01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 xml:space="preserve"> Pickle Day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22CF9"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630 </w:t>
            </w:r>
            <w:r w:rsidR="00F22CF9"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Dragon Punch </w:t>
            </w:r>
          </w:p>
          <w:p w14:paraId="1FD0A993" w14:textId="0A178716" w:rsidR="00F22CF9" w:rsidRPr="0059476F" w:rsidRDefault="005A04E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      </w:t>
            </w:r>
            <w:r w:rsidR="00F22CF9"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Veggie Juice  </w:t>
            </w:r>
          </w:p>
          <w:p w14:paraId="2306225A" w14:textId="4DB876DC" w:rsidR="00F22CF9" w:rsidRPr="009112DE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  <w:t>670</w:t>
            </w:r>
            <w:r w:rsidRPr="0059476F">
              <w:rPr>
                <w:rFonts w:ascii="Times New Roman" w:hAnsi="Times New Roman" w:cs="Times New Roman"/>
                <w:bCs/>
                <w:color w:val="C00000"/>
                <w:sz w:val="17"/>
                <w:szCs w:val="17"/>
              </w:rPr>
              <w:t xml:space="preserve"> Fresh Fruit</w:t>
            </w:r>
            <w:r w:rsidRPr="00223BDE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 </w:t>
            </w:r>
          </w:p>
        </w:tc>
      </w:tr>
      <w:tr w:rsidR="00F22CF9" w:rsidRPr="00C01987" w14:paraId="41068C1E" w14:textId="77777777" w:rsidTr="00F22CF9">
        <w:trPr>
          <w:trHeight w:val="2441"/>
        </w:trPr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401F57ED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17</w:t>
            </w:r>
          </w:p>
          <w:p w14:paraId="6A8D5437" w14:textId="2BE467CE" w:rsidR="00F22CF9" w:rsidRPr="00AC27A2" w:rsidRDefault="0079656A" w:rsidP="00AC27A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iCs/>
                <w:noProof/>
                <w:color w:val="auto"/>
                <w:sz w:val="21"/>
                <w:szCs w:val="21"/>
              </w:rPr>
              <w:drawing>
                <wp:anchor distT="0" distB="0" distL="114300" distR="114300" simplePos="0" relativeHeight="251898233" behindDoc="0" locked="0" layoutInCell="1" allowOverlap="1" wp14:anchorId="6E44AAED" wp14:editId="3F9CBA29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22225</wp:posOffset>
                  </wp:positionV>
                  <wp:extent cx="139700" cy="154895"/>
                  <wp:effectExtent l="0" t="0" r="0" b="0"/>
                  <wp:wrapNone/>
                  <wp:docPr id="1111336476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39700" cy="15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CF9"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256 </w:t>
            </w:r>
            <w:r w:rsidR="00F22CF9"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Cheese Stuffed </w:t>
            </w:r>
          </w:p>
          <w:p w14:paraId="4AE4BA51" w14:textId="2CF7301A" w:rsidR="00F22CF9" w:rsidRPr="0059476F" w:rsidRDefault="00EE7420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noProof/>
                <w:color w:val="006600"/>
                <w:sz w:val="21"/>
                <w:szCs w:val="21"/>
              </w:rPr>
              <w:drawing>
                <wp:anchor distT="0" distB="0" distL="114300" distR="114300" simplePos="0" relativeHeight="251906425" behindDoc="0" locked="0" layoutInCell="1" allowOverlap="1" wp14:anchorId="497703CC" wp14:editId="68DD1B3B">
                  <wp:simplePos x="0" y="0"/>
                  <wp:positionH relativeFrom="margin">
                    <wp:posOffset>939800</wp:posOffset>
                  </wp:positionH>
                  <wp:positionV relativeFrom="paragraph">
                    <wp:posOffset>91440</wp:posOffset>
                  </wp:positionV>
                  <wp:extent cx="376573" cy="375969"/>
                  <wp:effectExtent l="0" t="0" r="4445" b="5080"/>
                  <wp:wrapNone/>
                  <wp:docPr id="1473762470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3" t="73243" r="38415" b="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73" cy="37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CF9"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      Breadsticks</w:t>
            </w:r>
            <w:r w:rsidR="00F22CF9" w:rsidRPr="0059476F">
              <w:rPr>
                <w:rFonts w:ascii="Times New Roman" w:hAnsi="Times New Roman" w:cs="Times New Roman"/>
                <w:b/>
                <w:color w:val="003D76"/>
                <w:sz w:val="21"/>
                <w:szCs w:val="21"/>
              </w:rPr>
              <w:t xml:space="preserve"> </w:t>
            </w:r>
            <w:r w:rsidR="00F22CF9" w:rsidRPr="0059476F">
              <w:rPr>
                <w:rFonts w:ascii="Times New Roman" w:hAnsi="Times New Roman" w:cs="Times New Roman"/>
                <w:b/>
                <w:color w:val="00B0F0"/>
                <w:sz w:val="21"/>
                <w:szCs w:val="21"/>
              </w:rPr>
              <w:t xml:space="preserve"> </w:t>
            </w:r>
          </w:p>
          <w:p w14:paraId="43CC8453" w14:textId="7308A036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17FD4842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6AC9D93A" w14:textId="0D22E5E2" w:rsidR="00F22CF9" w:rsidRPr="0059476F" w:rsidRDefault="00EE7420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/>
                <w:sz w:val="17"/>
                <w:szCs w:val="17"/>
              </w:rPr>
            </w:pP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25881" behindDoc="1" locked="0" layoutInCell="1" allowOverlap="1" wp14:anchorId="56A4374A" wp14:editId="7856CCF9">
                      <wp:simplePos x="0" y="0"/>
                      <wp:positionH relativeFrom="margin">
                        <wp:posOffset>850900</wp:posOffset>
                      </wp:positionH>
                      <wp:positionV relativeFrom="paragraph">
                        <wp:posOffset>24130</wp:posOffset>
                      </wp:positionV>
                      <wp:extent cx="561109" cy="387077"/>
                      <wp:effectExtent l="0" t="0" r="0" b="0"/>
                      <wp:wrapNone/>
                      <wp:docPr id="10302249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109" cy="3870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475433" w14:textId="77777777" w:rsidR="00EE7420" w:rsidRPr="00586ED3" w:rsidRDefault="00EE7420" w:rsidP="00EE7420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586ED3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 xml:space="preserve">National </w:t>
                                  </w:r>
                                  <w:r w:rsidRPr="00AB2402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Homemade Bread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4374A" id="_x0000_s1028" type="#_x0000_t202" style="position:absolute;margin-left:67pt;margin-top:1.9pt;width:44.2pt;height:30.5pt;z-index:-25139059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" stroked="f">
                      <v:textbox>
                        <w:txbxContent>
                          <w:p w14:paraId="6A475433" w14:textId="77777777" w:rsidR="00EE7420" w:rsidRPr="00586ED3" w:rsidRDefault="00EE7420" w:rsidP="00EE7420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586ED3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 xml:space="preserve">National </w:t>
                            </w:r>
                            <w:r w:rsidRPr="00AB2402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Homemade Bread Day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22CF9" w:rsidRPr="0059476F">
              <w:rPr>
                <w:rFonts w:ascii="Times New Roman" w:hAnsi="Times New Roman" w:cs="Times New Roman"/>
                <w:b/>
                <w:bCs/>
                <w:color w:val="871A86"/>
                <w:sz w:val="17"/>
                <w:szCs w:val="17"/>
              </w:rPr>
              <w:t>622</w:t>
            </w:r>
            <w:r w:rsidR="00F22CF9" w:rsidRPr="0059476F">
              <w:rPr>
                <w:rFonts w:ascii="Times New Roman" w:hAnsi="Times New Roman" w:cs="Times New Roman"/>
                <w:bCs/>
                <w:color w:val="871A86"/>
                <w:sz w:val="17"/>
                <w:szCs w:val="17"/>
              </w:rPr>
              <w:t xml:space="preserve"> Marinara Sauce</w:t>
            </w:r>
          </w:p>
          <w:p w14:paraId="0ABBADAC" w14:textId="3F7A1522" w:rsidR="0079656A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color w:val="871A86" w:themeColor="accent6" w:themeShade="BF"/>
                <w:sz w:val="17"/>
                <w:szCs w:val="17"/>
              </w:rPr>
              <w:t>630</w:t>
            </w: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Dragon Punch </w:t>
            </w:r>
          </w:p>
          <w:p w14:paraId="6ABECD7D" w14:textId="08A716D0" w:rsidR="00F22CF9" w:rsidRPr="0079656A" w:rsidRDefault="0079656A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      </w:t>
            </w:r>
            <w:r w:rsidR="00F22CF9"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Veggie </w:t>
            </w:r>
            <w:r w:rsidR="00F22CF9"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Juice </w:t>
            </w:r>
          </w:p>
          <w:p w14:paraId="34DE1E5C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684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Strawberry Banana </w:t>
            </w:r>
          </w:p>
          <w:p w14:paraId="483F831E" w14:textId="77777777" w:rsidR="00F22CF9" w:rsidRPr="00477B22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       Applesauce</w:t>
            </w:r>
            <w:r w:rsidRPr="00223BDE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4795EB9E" w14:textId="16CB6E31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18</w:t>
            </w:r>
          </w:p>
          <w:p w14:paraId="5D7CDE72" w14:textId="77777777" w:rsidR="00F22CF9" w:rsidRPr="0059476F" w:rsidRDefault="00F22CF9" w:rsidP="00F22CF9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208 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Mini Corn Dogs  </w:t>
            </w:r>
          </w:p>
          <w:p w14:paraId="06C3CDB5" w14:textId="5D2B9632" w:rsidR="00F22CF9" w:rsidRPr="00AC27A2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6600"/>
                <w:sz w:val="15"/>
                <w:szCs w:val="15"/>
              </w:rPr>
            </w:pPr>
          </w:p>
          <w:p w14:paraId="20B75320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33FCB935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</w:p>
          <w:p w14:paraId="015A0425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611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>Bagged Baby Carrots</w:t>
            </w:r>
          </w:p>
          <w:p w14:paraId="755DA367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541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Chocolate Hummus </w:t>
            </w:r>
          </w:p>
          <w:p w14:paraId="2452ADD1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C00000"/>
                <w:sz w:val="17"/>
                <w:szCs w:val="17"/>
              </w:rPr>
              <w:t xml:space="preserve">749 </w:t>
            </w:r>
            <w:r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Apple Cherry Juice </w:t>
            </w:r>
          </w:p>
          <w:p w14:paraId="12E2F2A3" w14:textId="77777777" w:rsidR="00F22CF9" w:rsidRPr="00B853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2783042C" w14:textId="3093D53A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5295A" w:themeColor="accent1" w:themeShade="BF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19</w:t>
            </w:r>
          </w:p>
          <w:p w14:paraId="1EB05664" w14:textId="77777777" w:rsidR="00C67B97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003D76"/>
                <w:sz w:val="21"/>
                <w:szCs w:val="21"/>
              </w:rPr>
              <w:t xml:space="preserve">215 </w:t>
            </w:r>
            <w:r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Beef &amp; Cheese </w:t>
            </w:r>
          </w:p>
          <w:p w14:paraId="0FBDA25D" w14:textId="53F9C450" w:rsidR="00F22CF9" w:rsidRPr="0059476F" w:rsidRDefault="00C67B97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B04B0F" w:themeColor="accent4" w:themeShade="B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       </w:t>
            </w:r>
            <w:r w:rsidR="00F22CF9" w:rsidRPr="0059476F">
              <w:rPr>
                <w:rFonts w:ascii="Times New Roman" w:hAnsi="Times New Roman" w:cs="Times New Roman"/>
                <w:color w:val="003D76"/>
                <w:sz w:val="21"/>
                <w:szCs w:val="21"/>
              </w:rPr>
              <w:t xml:space="preserve">Taco Stick </w:t>
            </w:r>
          </w:p>
          <w:p w14:paraId="48141A02" w14:textId="58004B29" w:rsidR="00F22CF9" w:rsidRPr="00AC27A2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  <w:p w14:paraId="46369618" w14:textId="77777777" w:rsidR="00F22CF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5"/>
                <w:szCs w:val="15"/>
              </w:rPr>
            </w:pPr>
          </w:p>
          <w:p w14:paraId="3728E89E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620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Salsa  </w:t>
            </w:r>
          </w:p>
          <w:p w14:paraId="3770BD55" w14:textId="77777777" w:rsidR="00F22CF9" w:rsidRPr="0059476F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</w:pPr>
            <w:r w:rsidRPr="0059476F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  <w:t xml:space="preserve">631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>Cherry Star</w:t>
            </w:r>
            <w:r w:rsidRPr="0059476F">
              <w:rPr>
                <w:rFonts w:ascii="Times New Roman" w:hAnsi="Times New Roman" w:cs="Times New Roman"/>
                <w:bCs/>
                <w:color w:val="871A86" w:themeColor="accent6" w:themeShade="BF"/>
                <w:sz w:val="17"/>
                <w:szCs w:val="17"/>
              </w:rPr>
              <w:t xml:space="preserve"> Veggie Juice  </w:t>
            </w:r>
            <w:r w:rsidRPr="0059476F">
              <w:rPr>
                <w:rFonts w:ascii="Times New Roman" w:hAnsi="Times New Roman" w:cs="Times New Roman"/>
                <w:color w:val="871A86" w:themeColor="accent6" w:themeShade="BF"/>
                <w:sz w:val="17"/>
                <w:szCs w:val="17"/>
              </w:rPr>
              <w:t xml:space="preserve">  </w:t>
            </w:r>
          </w:p>
          <w:p w14:paraId="7B1C27BD" w14:textId="77777777" w:rsidR="00F22CF9" w:rsidRPr="00792A3E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59476F"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  <w:t>670</w:t>
            </w:r>
            <w:r w:rsidRPr="0059476F">
              <w:rPr>
                <w:rFonts w:ascii="Times New Roman" w:hAnsi="Times New Roman" w:cs="Times New Roman"/>
                <w:bCs/>
                <w:color w:val="C00000"/>
                <w:sz w:val="17"/>
                <w:szCs w:val="17"/>
              </w:rPr>
              <w:t xml:space="preserve"> Fresh Fruit</w:t>
            </w:r>
            <w:r w:rsidRPr="00223BDE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022D70E7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20</w:t>
            </w:r>
          </w:p>
          <w:p w14:paraId="2138F27B" w14:textId="77777777" w:rsidR="00AC27A2" w:rsidRDefault="00AC27A2" w:rsidP="00AC27A2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iCs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auto"/>
                <w:sz w:val="28"/>
                <w:szCs w:val="28"/>
              </w:rPr>
              <w:t xml:space="preserve">      </w:t>
            </w:r>
          </w:p>
          <w:p w14:paraId="53620E5A" w14:textId="074E215F" w:rsidR="00F22CF9" w:rsidRPr="00AC27A2" w:rsidRDefault="00AC27A2" w:rsidP="00AC27A2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auto"/>
                <w:sz w:val="28"/>
                <w:szCs w:val="28"/>
              </w:rPr>
              <w:t xml:space="preserve">     NOON     DISMISSAL</w:t>
            </w:r>
            <w:r w:rsidR="00F22CF9" w:rsidRPr="0059476F"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  </w:t>
            </w:r>
          </w:p>
          <w:p w14:paraId="73CD83C2" w14:textId="77777777" w:rsidR="00F22CF9" w:rsidRPr="005620B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82F"/>
                <w:sz w:val="15"/>
                <w:szCs w:val="15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2E44AD5A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5295A" w:themeColor="accent1" w:themeShade="BF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21</w:t>
            </w:r>
          </w:p>
          <w:p w14:paraId="2162D808" w14:textId="77777777" w:rsidR="00F22CF9" w:rsidRDefault="00F22CF9" w:rsidP="00AC27A2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iCs/>
                <w:noProof/>
                <w:color w:val="000000" w:themeColor="text1"/>
                <w:sz w:val="28"/>
                <w:szCs w:val="28"/>
              </w:rPr>
            </w:pPr>
          </w:p>
          <w:p w14:paraId="6163E9E1" w14:textId="77777777" w:rsidR="00AC27A2" w:rsidRDefault="00AC27A2" w:rsidP="00AC27A2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</w:p>
          <w:p w14:paraId="2467E69B" w14:textId="7AE5EA8C" w:rsidR="00AC27A2" w:rsidRPr="00AC27A2" w:rsidRDefault="00AC27A2" w:rsidP="00AC27A2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>NO SCHOOL</w:t>
            </w:r>
          </w:p>
        </w:tc>
      </w:tr>
      <w:tr w:rsidR="00F22CF9" w:rsidRPr="00C01987" w14:paraId="1C9866CA" w14:textId="77777777" w:rsidTr="00F22CF9">
        <w:trPr>
          <w:trHeight w:val="2495"/>
        </w:trPr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333A4380" w14:textId="48A17271" w:rsidR="00F22CF9" w:rsidRPr="00D032E2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3"/>
                <w:szCs w:val="23"/>
              </w:rPr>
            </w:pPr>
            <w:r w:rsidRPr="00D032E2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24</w:t>
            </w:r>
          </w:p>
          <w:p w14:paraId="48ED6512" w14:textId="77777777" w:rsidR="00F22CF9" w:rsidRPr="00D032E2" w:rsidRDefault="00F22CF9" w:rsidP="00D032E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1"/>
                <w:szCs w:val="21"/>
              </w:rPr>
            </w:pPr>
          </w:p>
          <w:p w14:paraId="05FDC805" w14:textId="77777777" w:rsidR="00D032E2" w:rsidRPr="00D032E2" w:rsidRDefault="00D032E2" w:rsidP="00D032E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1"/>
                <w:szCs w:val="21"/>
              </w:rPr>
            </w:pPr>
          </w:p>
          <w:p w14:paraId="3772785C" w14:textId="77777777" w:rsidR="00D032E2" w:rsidRPr="00D032E2" w:rsidRDefault="00D032E2" w:rsidP="00D032E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1"/>
                <w:szCs w:val="21"/>
              </w:rPr>
            </w:pPr>
          </w:p>
          <w:p w14:paraId="48035597" w14:textId="77777777" w:rsidR="00D032E2" w:rsidRPr="00D032E2" w:rsidRDefault="00D032E2" w:rsidP="00D032E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 w:rsidRPr="00D032E2"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>NO SCHOOL</w:t>
            </w:r>
          </w:p>
          <w:p w14:paraId="3EC393FC" w14:textId="5CE94A26" w:rsidR="00D032E2" w:rsidRPr="00D032E2" w:rsidRDefault="00D032E2" w:rsidP="00D032E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 w:rsidRPr="00D032E2"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>LUNCH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1E9B5368" w14:textId="7D05DD64" w:rsidR="00F22CF9" w:rsidRPr="00D032E2" w:rsidRDefault="00F22CF9" w:rsidP="00AC27A2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3"/>
                <w:szCs w:val="23"/>
              </w:rPr>
            </w:pPr>
            <w:r w:rsidRPr="00D032E2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25</w:t>
            </w:r>
          </w:p>
          <w:p w14:paraId="543D5BD0" w14:textId="77777777" w:rsidR="00F22CF9" w:rsidRPr="00D032E2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1"/>
                <w:szCs w:val="21"/>
              </w:rPr>
            </w:pPr>
          </w:p>
          <w:p w14:paraId="5AB48840" w14:textId="77777777" w:rsidR="00D032E2" w:rsidRPr="00D032E2" w:rsidRDefault="00D032E2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1"/>
                <w:szCs w:val="21"/>
              </w:rPr>
            </w:pPr>
          </w:p>
          <w:p w14:paraId="3F54F6D4" w14:textId="77777777" w:rsidR="00D032E2" w:rsidRPr="00D032E2" w:rsidRDefault="00D032E2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1"/>
                <w:szCs w:val="21"/>
              </w:rPr>
            </w:pPr>
          </w:p>
          <w:p w14:paraId="71795051" w14:textId="77777777" w:rsidR="00D032E2" w:rsidRPr="00D032E2" w:rsidRDefault="00D032E2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 w:rsidRPr="00D032E2"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 xml:space="preserve">NO SCHOOL </w:t>
            </w:r>
          </w:p>
          <w:p w14:paraId="3866924B" w14:textId="41DB661A" w:rsidR="00D032E2" w:rsidRPr="00D032E2" w:rsidRDefault="00D032E2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 w:rsidRPr="00D032E2"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>LUNCH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52072488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26</w:t>
            </w:r>
          </w:p>
          <w:p w14:paraId="1C5A4792" w14:textId="77777777" w:rsidR="00AC27A2" w:rsidRDefault="00AC27A2" w:rsidP="00AC27A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28"/>
                <w:szCs w:val="28"/>
              </w:rPr>
            </w:pPr>
          </w:p>
          <w:p w14:paraId="7BE0D204" w14:textId="77777777" w:rsidR="00AC27A2" w:rsidRDefault="00AC27A2" w:rsidP="00AC27A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28"/>
                <w:szCs w:val="28"/>
              </w:rPr>
            </w:pPr>
          </w:p>
          <w:p w14:paraId="4EAA4D59" w14:textId="4E7865A9" w:rsidR="00F22CF9" w:rsidRPr="00AC27A2" w:rsidRDefault="00AC27A2" w:rsidP="00AC27A2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28"/>
                <w:szCs w:val="28"/>
              </w:rPr>
              <w:t xml:space="preserve">NO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color w:val="003D76"/>
                <w:sz w:val="28"/>
                <w:szCs w:val="28"/>
              </w:rPr>
              <w:t>SCHOOL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FFFFFF"/>
            </w:tcBorders>
          </w:tcPr>
          <w:p w14:paraId="76662A38" w14:textId="77777777" w:rsidR="00F22CF9" w:rsidRPr="00AF1189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</w:p>
          <w:p w14:paraId="486E8CD8" w14:textId="77777777" w:rsidR="00F22CF9" w:rsidRPr="00623A65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  <w:r w:rsidRPr="00D764A2">
              <w:rPr>
                <w:rFonts w:ascii="Times New Roman" w:hAnsi="Times New Roman" w:cs="Times New Roman"/>
                <w:iCs/>
                <w:noProof/>
                <w:color w:val="auto"/>
                <w:sz w:val="13"/>
                <w:szCs w:val="13"/>
              </w:rPr>
              <w:drawing>
                <wp:anchor distT="0" distB="0" distL="114300" distR="114300" simplePos="0" relativeHeight="251910521" behindDoc="0" locked="0" layoutInCell="1" allowOverlap="1" wp14:anchorId="409DF67F" wp14:editId="07064A9F">
                  <wp:simplePos x="0" y="0"/>
                  <wp:positionH relativeFrom="column">
                    <wp:posOffset>909415</wp:posOffset>
                  </wp:positionH>
                  <wp:positionV relativeFrom="paragraph">
                    <wp:posOffset>776732</wp:posOffset>
                  </wp:positionV>
                  <wp:extent cx="862263" cy="637395"/>
                  <wp:effectExtent l="0" t="0" r="0" b="0"/>
                  <wp:wrapNone/>
                  <wp:docPr id="549442976" name="Picture 8" descr="A thanksgiving day message with pumpkins turkey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79572" name="Picture 8" descr="A thanksgiving day message with pumpkins turkey and leav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6" t="72043" r="6713" b="3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63" cy="63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64A2">
              <w:rPr>
                <w:rFonts w:ascii="Times New Roman" w:hAnsi="Times New Roman" w:cs="Times New Roman"/>
                <w:iCs/>
                <w:noProof/>
                <w:color w:val="auto"/>
                <w:sz w:val="13"/>
                <w:szCs w:val="13"/>
              </w:rPr>
              <w:drawing>
                <wp:anchor distT="0" distB="0" distL="114300" distR="114300" simplePos="0" relativeHeight="251911545" behindDoc="1" locked="0" layoutInCell="1" allowOverlap="1" wp14:anchorId="17695921" wp14:editId="3F8D16A3">
                  <wp:simplePos x="0" y="0"/>
                  <wp:positionH relativeFrom="column">
                    <wp:posOffset>-109874</wp:posOffset>
                  </wp:positionH>
                  <wp:positionV relativeFrom="paragraph">
                    <wp:posOffset>681437</wp:posOffset>
                  </wp:positionV>
                  <wp:extent cx="673292" cy="738914"/>
                  <wp:effectExtent l="0" t="0" r="0" b="4445"/>
                  <wp:wrapNone/>
                  <wp:docPr id="483679572" name="Picture 8" descr="A thanksgiving day message with pumpkins turkey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79572" name="Picture 8" descr="A thanksgiving day message with pumpkins turkey and leav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0" t="745" r="5082" b="65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92" cy="73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2C82">
              <w:rPr>
                <w:rFonts w:ascii="Times New Roman" w:hAnsi="Times New Roman" w:cs="Times New Roman"/>
                <w:color w:val="C00000"/>
                <w:sz w:val="15"/>
                <w:szCs w:val="15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FFFFFF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541E26E4" w14:textId="77777777" w:rsidR="00F22CF9" w:rsidRPr="0076401A" w:rsidRDefault="00F22CF9" w:rsidP="00F22CF9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3"/>
                <w:szCs w:val="23"/>
              </w:rPr>
            </w:pPr>
            <w:r w:rsidRPr="0076401A">
              <w:rPr>
                <w:rFonts w:ascii="Times New Roman" w:hAnsi="Times New Roman" w:cs="Times New Roman"/>
                <w:iCs/>
                <w:noProof/>
                <w:color w:val="auto"/>
                <w:sz w:val="23"/>
                <w:szCs w:val="23"/>
              </w:rPr>
              <w:drawing>
                <wp:anchor distT="0" distB="0" distL="114300" distR="114300" simplePos="0" relativeHeight="251913593" behindDoc="0" locked="0" layoutInCell="1" allowOverlap="1" wp14:anchorId="22AA4847" wp14:editId="79A39632">
                  <wp:simplePos x="0" y="0"/>
                  <wp:positionH relativeFrom="column">
                    <wp:posOffset>-893011</wp:posOffset>
                  </wp:positionH>
                  <wp:positionV relativeFrom="paragraph">
                    <wp:posOffset>27060</wp:posOffset>
                  </wp:positionV>
                  <wp:extent cx="1649012" cy="823865"/>
                  <wp:effectExtent l="0" t="0" r="8890" b="0"/>
                  <wp:wrapNone/>
                  <wp:docPr id="1780561249" name="Picture 8" descr="A thanksgiving day message with pumpkins turkey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79572" name="Picture 8" descr="A thanksgiving day message with pumpkins turkey and leav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" t="34564" r="12408" b="32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12" cy="82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401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27-28</w:t>
            </w:r>
          </w:p>
          <w:p w14:paraId="23C6CC4D" w14:textId="77777777" w:rsidR="00F22CF9" w:rsidRPr="008A4A79" w:rsidRDefault="00F22CF9" w:rsidP="00F22CF9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4"/>
                <w:szCs w:val="14"/>
              </w:rPr>
            </w:pPr>
            <w:r w:rsidRPr="00D764A2">
              <w:rPr>
                <w:rFonts w:ascii="Times New Roman" w:hAnsi="Times New Roman" w:cs="Times New Roman"/>
                <w:iCs/>
                <w:noProof/>
                <w:color w:val="auto"/>
                <w:sz w:val="13"/>
                <w:szCs w:val="13"/>
              </w:rPr>
              <w:drawing>
                <wp:anchor distT="0" distB="0" distL="114300" distR="114300" simplePos="0" relativeHeight="251912569" behindDoc="1" locked="0" layoutInCell="1" allowOverlap="1" wp14:anchorId="13C5E42B" wp14:editId="29CEFD98">
                  <wp:simplePos x="0" y="0"/>
                  <wp:positionH relativeFrom="column">
                    <wp:posOffset>610227</wp:posOffset>
                  </wp:positionH>
                  <wp:positionV relativeFrom="paragraph">
                    <wp:posOffset>885405</wp:posOffset>
                  </wp:positionV>
                  <wp:extent cx="771704" cy="549438"/>
                  <wp:effectExtent l="0" t="0" r="0" b="3175"/>
                  <wp:wrapNone/>
                  <wp:docPr id="862149600" name="Picture 8" descr="A thanksgiving day message with pumpkins turkey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79572" name="Picture 8" descr="A thanksgiving day message with pumpkins turkey and leav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" t="4414" r="53931" b="7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04" cy="54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96E1A8" w14:textId="62F3BB01" w:rsidR="00AA4FD8" w:rsidRPr="00C960E2" w:rsidRDefault="00A401BF" w:rsidP="00A45662">
      <w:pPr>
        <w:jc w:val="center"/>
        <w:rPr>
          <w:rFonts w:ascii="Times New Roman" w:hAnsi="Times New Roman" w:cs="Times New Roman"/>
          <w:color w:val="006600"/>
          <w:sz w:val="16"/>
          <w:szCs w:val="16"/>
        </w:rPr>
      </w:pPr>
      <w:r w:rsidRPr="00C960E2">
        <w:rPr>
          <w:rFonts w:ascii="Times New Roman" w:hAnsi="Times New Roman" w:cs="Times New Roman"/>
          <w:color w:val="006600"/>
          <w:sz w:val="16"/>
          <w:szCs w:val="16"/>
        </w:rPr>
        <w:t>V</w:t>
      </w:r>
      <w:r w:rsidR="00690BE8" w:rsidRPr="00C960E2">
        <w:rPr>
          <w:rFonts w:ascii="Times New Roman" w:hAnsi="Times New Roman" w:cs="Times New Roman"/>
          <w:color w:val="006600"/>
          <w:sz w:val="16"/>
          <w:szCs w:val="16"/>
        </w:rPr>
        <w:t>= Vegetarian Options</w:t>
      </w:r>
    </w:p>
    <w:p w14:paraId="5CC28E68" w14:textId="2B17947A" w:rsidR="001339F2" w:rsidRDefault="00C960E2" w:rsidP="00493A75">
      <w:pPr>
        <w:rPr>
          <w:rFonts w:ascii="Times New Roman" w:hAnsi="Times New Roman" w:cs="Times New Roman"/>
          <w:iCs/>
          <w:color w:val="auto"/>
          <w:sz w:val="13"/>
          <w:szCs w:val="13"/>
        </w:rPr>
      </w:pPr>
      <w:r w:rsidRPr="00C960E2">
        <w:rPr>
          <w:noProof/>
          <w:color w:val="009900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AD78938" wp14:editId="3A3B07B9">
                <wp:simplePos x="0" y="0"/>
                <wp:positionH relativeFrom="margin">
                  <wp:posOffset>4975412</wp:posOffset>
                </wp:positionH>
                <wp:positionV relativeFrom="paragraph">
                  <wp:posOffset>295126</wp:posOffset>
                </wp:positionV>
                <wp:extent cx="1390417" cy="438785"/>
                <wp:effectExtent l="0" t="0" r="635" b="0"/>
                <wp:wrapNone/>
                <wp:docPr id="6" name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417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47C2C" w14:textId="77777777" w:rsidR="00664B65" w:rsidRPr="00C960E2" w:rsidRDefault="00F14439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>Nutritional Development Servic</w:t>
                            </w:r>
                            <w:r w:rsidR="00664B65"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>es</w:t>
                            </w:r>
                          </w:p>
                          <w:p w14:paraId="7A2C7F18" w14:textId="77777777" w:rsidR="00A008E8" w:rsidRPr="00C960E2" w:rsidRDefault="00A008E8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>Archdiocese of Philadelphia</w:t>
                            </w:r>
                          </w:p>
                          <w:p w14:paraId="1814B721" w14:textId="77777777" w:rsidR="00A008E8" w:rsidRPr="00C960E2" w:rsidRDefault="00F14439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 xml:space="preserve">222 N </w:t>
                            </w:r>
                            <w:r w:rsidR="00A008E8" w:rsidRPr="00C960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1"/>
                                <w:szCs w:val="11"/>
                              </w:rPr>
                              <w:t>17th St, Philadelphia, PA 19103</w:t>
                            </w:r>
                          </w:p>
                          <w:p w14:paraId="101BA447" w14:textId="1DDB8DB0" w:rsidR="00F14439" w:rsidRPr="00C960E2" w:rsidRDefault="00A008E8" w:rsidP="007F45FF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>215-895-3470, option 1</w:t>
                            </w:r>
                          </w:p>
                          <w:p w14:paraId="0F79E6B4" w14:textId="77777777" w:rsidR="00F14439" w:rsidRPr="006904D7" w:rsidRDefault="00F14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8938" id="address" o:spid="_x0000_s1029" type="#_x0000_t202" style="position:absolute;margin-left:391.75pt;margin-top:23.25pt;width:109.5pt;height:34.5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" fillcolor="white [3201]" stroked="f" strokeweight=".5pt">
                <v:textbox>
                  <w:txbxContent>
                    <w:p w14:paraId="2E547C2C" w14:textId="77777777" w:rsidR="00664B65" w:rsidRPr="00C960E2" w:rsidRDefault="00F14439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</w:pPr>
                      <w:r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>Nutritional Development Servic</w:t>
                      </w:r>
                      <w:r w:rsidR="00664B65"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>es</w:t>
                      </w:r>
                    </w:p>
                    <w:p w14:paraId="7A2C7F18" w14:textId="77777777" w:rsidR="00A008E8" w:rsidRPr="00C960E2" w:rsidRDefault="00A008E8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</w:pPr>
                      <w:r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>Archdiocese of Philadelphia</w:t>
                      </w:r>
                    </w:p>
                    <w:p w14:paraId="1814B721" w14:textId="77777777" w:rsidR="00A008E8" w:rsidRPr="00C960E2" w:rsidRDefault="00F14439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11"/>
                          <w:szCs w:val="11"/>
                        </w:rPr>
                      </w:pPr>
                      <w:r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 xml:space="preserve">222 N </w:t>
                      </w:r>
                      <w:r w:rsidR="00A008E8" w:rsidRPr="00C960E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11"/>
                          <w:szCs w:val="11"/>
                        </w:rPr>
                        <w:t>17th St, Philadelphia, PA 19103</w:t>
                      </w:r>
                    </w:p>
                    <w:p w14:paraId="101BA447" w14:textId="1DDB8DB0" w:rsidR="00F14439" w:rsidRPr="00C960E2" w:rsidRDefault="00A008E8" w:rsidP="007F45FF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11"/>
                          <w:szCs w:val="11"/>
                        </w:rPr>
                      </w:pPr>
                      <w:r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>215-895-3470, option 1</w:t>
                      </w:r>
                    </w:p>
                    <w:p w14:paraId="0F79E6B4" w14:textId="77777777" w:rsidR="00F14439" w:rsidRPr="006904D7" w:rsidRDefault="00F144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60E2">
        <w:rPr>
          <w:iCs/>
          <w:noProof/>
          <w:sz w:val="13"/>
          <w:szCs w:val="13"/>
        </w:rPr>
        <w:drawing>
          <wp:anchor distT="0" distB="0" distL="114300" distR="114300" simplePos="0" relativeHeight="251771257" behindDoc="0" locked="0" layoutInCell="1" allowOverlap="1" wp14:anchorId="73D25873" wp14:editId="1ABBF6A6">
            <wp:simplePos x="0" y="0"/>
            <wp:positionH relativeFrom="margin">
              <wp:posOffset>6336668</wp:posOffset>
            </wp:positionH>
            <wp:positionV relativeFrom="paragraph">
              <wp:posOffset>344776</wp:posOffset>
            </wp:positionV>
            <wp:extent cx="388930" cy="388930"/>
            <wp:effectExtent l="0" t="0" r="0" b="0"/>
            <wp:wrapNone/>
            <wp:docPr id="42942871" name="Icon" descr="A blue circle with white text and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2871" name="Icon" descr="A blue circle with white text and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7" cy="3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703" w:rsidRPr="00C960E2">
        <w:rPr>
          <w:rFonts w:ascii="Times New Roman" w:hAnsi="Times New Roman" w:cs="Times New Roman"/>
          <w:iCs/>
          <w:color w:val="FF0000"/>
          <w:sz w:val="13"/>
          <w:szCs w:val="13"/>
          <w:u w:val="single"/>
        </w:rPr>
        <w:t xml:space="preserve">PLEASE READ CAREFULLY </w:t>
      </w:r>
      <w:r w:rsidR="00C724E4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- 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Parents are strongly advised to review the menu completely to ensure that each of the food items is suitable </w:t>
      </w:r>
      <w:r w:rsidR="0069601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for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their </w:t>
      </w:r>
      <w:r w:rsidR="00B72816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children and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will not trigger an allergic reaction </w:t>
      </w:r>
      <w:r w:rsidR="00574351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OR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related illness. The Archdiocese of Philadelphia, Nutritional Development Services, Inc. and your children’s school shall not be responsible </w:t>
      </w:r>
      <w:r w:rsidR="0069601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for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any allergic reaction </w:t>
      </w:r>
      <w:r w:rsidR="00574351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OR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related illness caused by any food item. Upon request and without charge, Nutritional Development Services will provide parents with </w:t>
      </w:r>
      <w:r w:rsidR="0069601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information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on any food </w:t>
      </w:r>
      <w:r w:rsidR="00857F11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item which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has been provided by the supplier of the food item. To</w:t>
      </w:r>
      <w:r w:rsidR="00F14439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request product </w:t>
      </w:r>
      <w:r w:rsidR="0069601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information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please call (215) 895-3470 during </w:t>
      </w:r>
      <w:r w:rsidR="0069601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normal</w:t>
      </w:r>
      <w:r w:rsidR="00311703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business</w:t>
      </w:r>
      <w:r w:rsidR="0032531F" w:rsidRPr="00C960E2">
        <w:rPr>
          <w:rFonts w:ascii="Times New Roman" w:hAnsi="Times New Roman" w:cs="Times New Roman"/>
          <w:iCs/>
          <w:color w:val="auto"/>
          <w:sz w:val="13"/>
          <w:szCs w:val="13"/>
        </w:rPr>
        <w:t xml:space="preserve"> hours</w:t>
      </w:r>
      <w:r w:rsidR="00687E7D" w:rsidRPr="00C960E2">
        <w:rPr>
          <w:rFonts w:ascii="Times New Roman" w:hAnsi="Times New Roman" w:cs="Times New Roman"/>
          <w:iCs/>
          <w:color w:val="auto"/>
          <w:sz w:val="13"/>
          <w:szCs w:val="13"/>
        </w:rPr>
        <w:t>.</w:t>
      </w:r>
    </w:p>
    <w:p w14:paraId="42A7CA36" w14:textId="77777777" w:rsidR="002C7DA4" w:rsidRDefault="002C7DA4" w:rsidP="00493A75">
      <w:pPr>
        <w:rPr>
          <w:rFonts w:ascii="Times New Roman" w:hAnsi="Times New Roman" w:cs="Times New Roman"/>
          <w:iCs/>
          <w:color w:val="auto"/>
          <w:sz w:val="13"/>
          <w:szCs w:val="13"/>
        </w:rPr>
      </w:pPr>
    </w:p>
    <w:p w14:paraId="5149BEAC" w14:textId="77777777" w:rsidR="004C23D5" w:rsidRDefault="004C23D5" w:rsidP="00493A75">
      <w:pPr>
        <w:rPr>
          <w:rFonts w:ascii="Times New Roman" w:hAnsi="Times New Roman" w:cs="Times New Roman"/>
          <w:iCs/>
          <w:color w:val="auto"/>
          <w:sz w:val="13"/>
          <w:szCs w:val="13"/>
        </w:rPr>
      </w:pPr>
    </w:p>
    <w:sectPr w:rsidR="004C23D5" w:rsidSect="00E5698C"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7D555" w14:textId="77777777" w:rsidR="00491AFB" w:rsidRDefault="00491AFB">
      <w:pPr>
        <w:spacing w:before="0" w:after="0"/>
      </w:pPr>
      <w:r>
        <w:separator/>
      </w:r>
    </w:p>
  </w:endnote>
  <w:endnote w:type="continuationSeparator" w:id="0">
    <w:p w14:paraId="2DCFE25D" w14:textId="77777777" w:rsidR="00491AFB" w:rsidRDefault="00491AFB">
      <w:pPr>
        <w:spacing w:before="0" w:after="0"/>
      </w:pPr>
      <w:r>
        <w:continuationSeparator/>
      </w:r>
    </w:p>
  </w:endnote>
  <w:endnote w:type="continuationNotice" w:id="1">
    <w:p w14:paraId="7A0DEDBB" w14:textId="77777777" w:rsidR="00491AFB" w:rsidRDefault="00491AF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27279" w14:textId="77777777" w:rsidR="00491AFB" w:rsidRDefault="00491AFB">
      <w:pPr>
        <w:spacing w:before="0" w:after="0"/>
      </w:pPr>
      <w:r>
        <w:separator/>
      </w:r>
    </w:p>
  </w:footnote>
  <w:footnote w:type="continuationSeparator" w:id="0">
    <w:p w14:paraId="251E955B" w14:textId="77777777" w:rsidR="00491AFB" w:rsidRDefault="00491AFB">
      <w:pPr>
        <w:spacing w:before="0" w:after="0"/>
      </w:pPr>
      <w:r>
        <w:continuationSeparator/>
      </w:r>
    </w:p>
  </w:footnote>
  <w:footnote w:type="continuationNotice" w:id="1">
    <w:p w14:paraId="459399BA" w14:textId="77777777" w:rsidR="00491AFB" w:rsidRDefault="00491AFB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A04068"/>
    <w:multiLevelType w:val="multilevel"/>
    <w:tmpl w:val="30B2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5643B4"/>
    <w:multiLevelType w:val="hybridMultilevel"/>
    <w:tmpl w:val="CAEE9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1/30/2023"/>
    <w:docVar w:name="MonthStart" w:val="11/1/2023"/>
  </w:docVars>
  <w:rsids>
    <w:rsidRoot w:val="00E5698C"/>
    <w:rsid w:val="00001BCA"/>
    <w:rsid w:val="00002648"/>
    <w:rsid w:val="000036D3"/>
    <w:rsid w:val="00004A08"/>
    <w:rsid w:val="000051FD"/>
    <w:rsid w:val="00005267"/>
    <w:rsid w:val="000057E0"/>
    <w:rsid w:val="00005FB4"/>
    <w:rsid w:val="000068C6"/>
    <w:rsid w:val="00007443"/>
    <w:rsid w:val="00007D94"/>
    <w:rsid w:val="000102AF"/>
    <w:rsid w:val="00010623"/>
    <w:rsid w:val="00012180"/>
    <w:rsid w:val="00013559"/>
    <w:rsid w:val="00014385"/>
    <w:rsid w:val="00015816"/>
    <w:rsid w:val="00016209"/>
    <w:rsid w:val="0001719A"/>
    <w:rsid w:val="000173C8"/>
    <w:rsid w:val="00017809"/>
    <w:rsid w:val="000204BA"/>
    <w:rsid w:val="000209CD"/>
    <w:rsid w:val="00021650"/>
    <w:rsid w:val="00021871"/>
    <w:rsid w:val="00021A65"/>
    <w:rsid w:val="0002251F"/>
    <w:rsid w:val="00025C45"/>
    <w:rsid w:val="00025F82"/>
    <w:rsid w:val="000270B0"/>
    <w:rsid w:val="00027ACD"/>
    <w:rsid w:val="0003013D"/>
    <w:rsid w:val="00030AF6"/>
    <w:rsid w:val="00031D85"/>
    <w:rsid w:val="00031F9B"/>
    <w:rsid w:val="00032DEB"/>
    <w:rsid w:val="00033E8C"/>
    <w:rsid w:val="0003495A"/>
    <w:rsid w:val="00035DB6"/>
    <w:rsid w:val="00036074"/>
    <w:rsid w:val="00036333"/>
    <w:rsid w:val="00037489"/>
    <w:rsid w:val="00042793"/>
    <w:rsid w:val="00042A15"/>
    <w:rsid w:val="00044121"/>
    <w:rsid w:val="00044592"/>
    <w:rsid w:val="000457B6"/>
    <w:rsid w:val="00046957"/>
    <w:rsid w:val="00047680"/>
    <w:rsid w:val="000476F8"/>
    <w:rsid w:val="00047999"/>
    <w:rsid w:val="00050367"/>
    <w:rsid w:val="00050441"/>
    <w:rsid w:val="00051063"/>
    <w:rsid w:val="00051353"/>
    <w:rsid w:val="00052E45"/>
    <w:rsid w:val="00052E66"/>
    <w:rsid w:val="00053D95"/>
    <w:rsid w:val="00054E8B"/>
    <w:rsid w:val="0005636A"/>
    <w:rsid w:val="000576B9"/>
    <w:rsid w:val="00057C0A"/>
    <w:rsid w:val="00061639"/>
    <w:rsid w:val="00061A4A"/>
    <w:rsid w:val="00063054"/>
    <w:rsid w:val="0006417F"/>
    <w:rsid w:val="00064891"/>
    <w:rsid w:val="00064C31"/>
    <w:rsid w:val="00065DF1"/>
    <w:rsid w:val="00066B17"/>
    <w:rsid w:val="00070B56"/>
    <w:rsid w:val="000716CF"/>
    <w:rsid w:val="000717DE"/>
    <w:rsid w:val="00072174"/>
    <w:rsid w:val="000728F8"/>
    <w:rsid w:val="00072A9F"/>
    <w:rsid w:val="00072CFA"/>
    <w:rsid w:val="00072FCC"/>
    <w:rsid w:val="00074688"/>
    <w:rsid w:val="000746F6"/>
    <w:rsid w:val="00074D6A"/>
    <w:rsid w:val="00075244"/>
    <w:rsid w:val="00075C2D"/>
    <w:rsid w:val="000763B5"/>
    <w:rsid w:val="00076407"/>
    <w:rsid w:val="00076EF5"/>
    <w:rsid w:val="00077FBD"/>
    <w:rsid w:val="00080DA5"/>
    <w:rsid w:val="00081388"/>
    <w:rsid w:val="00082AA5"/>
    <w:rsid w:val="00083650"/>
    <w:rsid w:val="00083C19"/>
    <w:rsid w:val="0008458C"/>
    <w:rsid w:val="000847BE"/>
    <w:rsid w:val="00084C78"/>
    <w:rsid w:val="000851ED"/>
    <w:rsid w:val="0009020B"/>
    <w:rsid w:val="000913FB"/>
    <w:rsid w:val="00091A38"/>
    <w:rsid w:val="00091CEB"/>
    <w:rsid w:val="00092CCC"/>
    <w:rsid w:val="00093469"/>
    <w:rsid w:val="00095F4C"/>
    <w:rsid w:val="00097BFF"/>
    <w:rsid w:val="000A08F9"/>
    <w:rsid w:val="000A125D"/>
    <w:rsid w:val="000A1CDE"/>
    <w:rsid w:val="000A257C"/>
    <w:rsid w:val="000A4EDB"/>
    <w:rsid w:val="000A50B6"/>
    <w:rsid w:val="000A514D"/>
    <w:rsid w:val="000A5815"/>
    <w:rsid w:val="000A5D74"/>
    <w:rsid w:val="000A5E4A"/>
    <w:rsid w:val="000A6245"/>
    <w:rsid w:val="000A6AF8"/>
    <w:rsid w:val="000A73C5"/>
    <w:rsid w:val="000A7424"/>
    <w:rsid w:val="000A75F0"/>
    <w:rsid w:val="000B0C9B"/>
    <w:rsid w:val="000B0E53"/>
    <w:rsid w:val="000B1045"/>
    <w:rsid w:val="000B2BD0"/>
    <w:rsid w:val="000B301F"/>
    <w:rsid w:val="000B325A"/>
    <w:rsid w:val="000B5082"/>
    <w:rsid w:val="000B53C4"/>
    <w:rsid w:val="000B6386"/>
    <w:rsid w:val="000B6782"/>
    <w:rsid w:val="000C04FA"/>
    <w:rsid w:val="000C106B"/>
    <w:rsid w:val="000C16C7"/>
    <w:rsid w:val="000C2A36"/>
    <w:rsid w:val="000C2E2F"/>
    <w:rsid w:val="000C3B3E"/>
    <w:rsid w:val="000C5B18"/>
    <w:rsid w:val="000C5BF5"/>
    <w:rsid w:val="000C5F2D"/>
    <w:rsid w:val="000C654E"/>
    <w:rsid w:val="000C6994"/>
    <w:rsid w:val="000C6CCB"/>
    <w:rsid w:val="000C7575"/>
    <w:rsid w:val="000C7D29"/>
    <w:rsid w:val="000C7F8D"/>
    <w:rsid w:val="000D1120"/>
    <w:rsid w:val="000D1F5B"/>
    <w:rsid w:val="000D25CA"/>
    <w:rsid w:val="000D30DE"/>
    <w:rsid w:val="000D3A96"/>
    <w:rsid w:val="000D4136"/>
    <w:rsid w:val="000D4482"/>
    <w:rsid w:val="000D51D8"/>
    <w:rsid w:val="000D5462"/>
    <w:rsid w:val="000D6123"/>
    <w:rsid w:val="000D6BF7"/>
    <w:rsid w:val="000D715C"/>
    <w:rsid w:val="000D7952"/>
    <w:rsid w:val="000E0221"/>
    <w:rsid w:val="000E02E4"/>
    <w:rsid w:val="000E119E"/>
    <w:rsid w:val="000E1483"/>
    <w:rsid w:val="000E15CB"/>
    <w:rsid w:val="000E1CB5"/>
    <w:rsid w:val="000E2382"/>
    <w:rsid w:val="000E243C"/>
    <w:rsid w:val="000E2E34"/>
    <w:rsid w:val="000E31E7"/>
    <w:rsid w:val="000E3A0E"/>
    <w:rsid w:val="000E426D"/>
    <w:rsid w:val="000E44C9"/>
    <w:rsid w:val="000E465E"/>
    <w:rsid w:val="000E4F3B"/>
    <w:rsid w:val="000E5E05"/>
    <w:rsid w:val="000E6067"/>
    <w:rsid w:val="000E68BF"/>
    <w:rsid w:val="000E6A2F"/>
    <w:rsid w:val="000F07AD"/>
    <w:rsid w:val="000F0D07"/>
    <w:rsid w:val="000F2788"/>
    <w:rsid w:val="000F2954"/>
    <w:rsid w:val="000F3978"/>
    <w:rsid w:val="000F4369"/>
    <w:rsid w:val="000F4A36"/>
    <w:rsid w:val="000F4D1F"/>
    <w:rsid w:val="000F505C"/>
    <w:rsid w:val="000F53D8"/>
    <w:rsid w:val="000F5F6D"/>
    <w:rsid w:val="000F63B5"/>
    <w:rsid w:val="000F68B1"/>
    <w:rsid w:val="000F714C"/>
    <w:rsid w:val="000F78F3"/>
    <w:rsid w:val="00100D3F"/>
    <w:rsid w:val="00100D5E"/>
    <w:rsid w:val="00101264"/>
    <w:rsid w:val="0010228E"/>
    <w:rsid w:val="00103B08"/>
    <w:rsid w:val="001047F2"/>
    <w:rsid w:val="00104EF1"/>
    <w:rsid w:val="0010502F"/>
    <w:rsid w:val="00105B58"/>
    <w:rsid w:val="001062AD"/>
    <w:rsid w:val="001062B2"/>
    <w:rsid w:val="00107972"/>
    <w:rsid w:val="00110BC8"/>
    <w:rsid w:val="00112A66"/>
    <w:rsid w:val="00112C55"/>
    <w:rsid w:val="00113012"/>
    <w:rsid w:val="00113021"/>
    <w:rsid w:val="00113406"/>
    <w:rsid w:val="001145D5"/>
    <w:rsid w:val="00114819"/>
    <w:rsid w:val="001152A9"/>
    <w:rsid w:val="00115811"/>
    <w:rsid w:val="00116A67"/>
    <w:rsid w:val="00116CB9"/>
    <w:rsid w:val="00116E72"/>
    <w:rsid w:val="00116EE0"/>
    <w:rsid w:val="0011777E"/>
    <w:rsid w:val="00117CAF"/>
    <w:rsid w:val="001218FD"/>
    <w:rsid w:val="0012364F"/>
    <w:rsid w:val="00123766"/>
    <w:rsid w:val="001237A8"/>
    <w:rsid w:val="001241DC"/>
    <w:rsid w:val="001254C1"/>
    <w:rsid w:val="0012577D"/>
    <w:rsid w:val="001264C7"/>
    <w:rsid w:val="00127420"/>
    <w:rsid w:val="00130031"/>
    <w:rsid w:val="00131167"/>
    <w:rsid w:val="00131334"/>
    <w:rsid w:val="00132A6E"/>
    <w:rsid w:val="00132FCA"/>
    <w:rsid w:val="00133285"/>
    <w:rsid w:val="001332E8"/>
    <w:rsid w:val="001339F2"/>
    <w:rsid w:val="001346F8"/>
    <w:rsid w:val="00134AFD"/>
    <w:rsid w:val="00135FBB"/>
    <w:rsid w:val="00136659"/>
    <w:rsid w:val="00136DF5"/>
    <w:rsid w:val="0013705D"/>
    <w:rsid w:val="00137101"/>
    <w:rsid w:val="00137228"/>
    <w:rsid w:val="001373E6"/>
    <w:rsid w:val="001374F6"/>
    <w:rsid w:val="00137F0F"/>
    <w:rsid w:val="00140553"/>
    <w:rsid w:val="00141D19"/>
    <w:rsid w:val="00143484"/>
    <w:rsid w:val="00143707"/>
    <w:rsid w:val="00143A00"/>
    <w:rsid w:val="00143BBE"/>
    <w:rsid w:val="00144991"/>
    <w:rsid w:val="00144F2D"/>
    <w:rsid w:val="0014561A"/>
    <w:rsid w:val="0014676F"/>
    <w:rsid w:val="001477E2"/>
    <w:rsid w:val="0015025C"/>
    <w:rsid w:val="00150B52"/>
    <w:rsid w:val="001541F7"/>
    <w:rsid w:val="001545D0"/>
    <w:rsid w:val="00154FA9"/>
    <w:rsid w:val="00155139"/>
    <w:rsid w:val="0015593C"/>
    <w:rsid w:val="0015606E"/>
    <w:rsid w:val="00156129"/>
    <w:rsid w:val="00156302"/>
    <w:rsid w:val="0015661A"/>
    <w:rsid w:val="00156914"/>
    <w:rsid w:val="0015758A"/>
    <w:rsid w:val="00157798"/>
    <w:rsid w:val="00160550"/>
    <w:rsid w:val="00162251"/>
    <w:rsid w:val="001625AC"/>
    <w:rsid w:val="00165634"/>
    <w:rsid w:val="001662CB"/>
    <w:rsid w:val="001704F1"/>
    <w:rsid w:val="00171366"/>
    <w:rsid w:val="00172381"/>
    <w:rsid w:val="00174630"/>
    <w:rsid w:val="001756C1"/>
    <w:rsid w:val="001757B1"/>
    <w:rsid w:val="00175F85"/>
    <w:rsid w:val="0017634D"/>
    <w:rsid w:val="00177508"/>
    <w:rsid w:val="0018014A"/>
    <w:rsid w:val="001809C1"/>
    <w:rsid w:val="00180C16"/>
    <w:rsid w:val="0018174E"/>
    <w:rsid w:val="00183CD3"/>
    <w:rsid w:val="00184677"/>
    <w:rsid w:val="001848CD"/>
    <w:rsid w:val="001870B2"/>
    <w:rsid w:val="00187AD3"/>
    <w:rsid w:val="00187DD2"/>
    <w:rsid w:val="001901BA"/>
    <w:rsid w:val="00191069"/>
    <w:rsid w:val="001916E6"/>
    <w:rsid w:val="001934E6"/>
    <w:rsid w:val="00193BD1"/>
    <w:rsid w:val="0019473F"/>
    <w:rsid w:val="00194ABF"/>
    <w:rsid w:val="00195042"/>
    <w:rsid w:val="001956C8"/>
    <w:rsid w:val="00195C74"/>
    <w:rsid w:val="0019682B"/>
    <w:rsid w:val="00196A2D"/>
    <w:rsid w:val="001975A5"/>
    <w:rsid w:val="001A001C"/>
    <w:rsid w:val="001A41DB"/>
    <w:rsid w:val="001A4BC4"/>
    <w:rsid w:val="001A4F73"/>
    <w:rsid w:val="001A71FC"/>
    <w:rsid w:val="001B08E4"/>
    <w:rsid w:val="001B0CB2"/>
    <w:rsid w:val="001B213C"/>
    <w:rsid w:val="001B2168"/>
    <w:rsid w:val="001B277F"/>
    <w:rsid w:val="001B27EB"/>
    <w:rsid w:val="001B54D1"/>
    <w:rsid w:val="001B6DDD"/>
    <w:rsid w:val="001B6E92"/>
    <w:rsid w:val="001C10E5"/>
    <w:rsid w:val="001C147B"/>
    <w:rsid w:val="001C1EB5"/>
    <w:rsid w:val="001C2780"/>
    <w:rsid w:val="001C2A13"/>
    <w:rsid w:val="001C41A0"/>
    <w:rsid w:val="001C41CE"/>
    <w:rsid w:val="001C4860"/>
    <w:rsid w:val="001C4983"/>
    <w:rsid w:val="001C7415"/>
    <w:rsid w:val="001D01FE"/>
    <w:rsid w:val="001D0D14"/>
    <w:rsid w:val="001D1DA3"/>
    <w:rsid w:val="001D216F"/>
    <w:rsid w:val="001D3D65"/>
    <w:rsid w:val="001D3EB9"/>
    <w:rsid w:val="001D5094"/>
    <w:rsid w:val="001D542F"/>
    <w:rsid w:val="001D556E"/>
    <w:rsid w:val="001D5E67"/>
    <w:rsid w:val="001D60E9"/>
    <w:rsid w:val="001D6178"/>
    <w:rsid w:val="001D7144"/>
    <w:rsid w:val="001E0030"/>
    <w:rsid w:val="001E10C9"/>
    <w:rsid w:val="001E10E7"/>
    <w:rsid w:val="001E1859"/>
    <w:rsid w:val="001E5C6A"/>
    <w:rsid w:val="001E653D"/>
    <w:rsid w:val="001E7060"/>
    <w:rsid w:val="001E72AC"/>
    <w:rsid w:val="001F14E2"/>
    <w:rsid w:val="001F240E"/>
    <w:rsid w:val="001F341D"/>
    <w:rsid w:val="001F3F7B"/>
    <w:rsid w:val="001F4D39"/>
    <w:rsid w:val="001F62C5"/>
    <w:rsid w:val="001F67D3"/>
    <w:rsid w:val="001F6A28"/>
    <w:rsid w:val="001F6D30"/>
    <w:rsid w:val="001F7D14"/>
    <w:rsid w:val="002002CF"/>
    <w:rsid w:val="00200487"/>
    <w:rsid w:val="0020151F"/>
    <w:rsid w:val="0020283E"/>
    <w:rsid w:val="00203045"/>
    <w:rsid w:val="00203C67"/>
    <w:rsid w:val="00203E85"/>
    <w:rsid w:val="00204DA9"/>
    <w:rsid w:val="002050FA"/>
    <w:rsid w:val="002059EE"/>
    <w:rsid w:val="00205BC3"/>
    <w:rsid w:val="002060BF"/>
    <w:rsid w:val="0020676A"/>
    <w:rsid w:val="00207264"/>
    <w:rsid w:val="00210FFE"/>
    <w:rsid w:val="002128A0"/>
    <w:rsid w:val="0021318D"/>
    <w:rsid w:val="00213337"/>
    <w:rsid w:val="002138CF"/>
    <w:rsid w:val="00213A25"/>
    <w:rsid w:val="00214841"/>
    <w:rsid w:val="00214B74"/>
    <w:rsid w:val="00215E74"/>
    <w:rsid w:val="00215EE7"/>
    <w:rsid w:val="00216E28"/>
    <w:rsid w:val="0021711A"/>
    <w:rsid w:val="00221822"/>
    <w:rsid w:val="00221836"/>
    <w:rsid w:val="002224D3"/>
    <w:rsid w:val="00222C0B"/>
    <w:rsid w:val="0022357A"/>
    <w:rsid w:val="00223A45"/>
    <w:rsid w:val="00223BDE"/>
    <w:rsid w:val="002245C9"/>
    <w:rsid w:val="0022654A"/>
    <w:rsid w:val="00226CB4"/>
    <w:rsid w:val="0022721C"/>
    <w:rsid w:val="0022723E"/>
    <w:rsid w:val="0023039C"/>
    <w:rsid w:val="002305EC"/>
    <w:rsid w:val="0023088A"/>
    <w:rsid w:val="00230C0A"/>
    <w:rsid w:val="00230EA1"/>
    <w:rsid w:val="002322FA"/>
    <w:rsid w:val="00232933"/>
    <w:rsid w:val="00232DCC"/>
    <w:rsid w:val="00233180"/>
    <w:rsid w:val="00234131"/>
    <w:rsid w:val="00234D8F"/>
    <w:rsid w:val="00235DBF"/>
    <w:rsid w:val="00236135"/>
    <w:rsid w:val="002364A3"/>
    <w:rsid w:val="00237CA2"/>
    <w:rsid w:val="00240489"/>
    <w:rsid w:val="00240AA8"/>
    <w:rsid w:val="0024308D"/>
    <w:rsid w:val="00243272"/>
    <w:rsid w:val="00243496"/>
    <w:rsid w:val="0024454A"/>
    <w:rsid w:val="00244C87"/>
    <w:rsid w:val="0024543D"/>
    <w:rsid w:val="0024740D"/>
    <w:rsid w:val="0024755E"/>
    <w:rsid w:val="00250CA0"/>
    <w:rsid w:val="00250D6A"/>
    <w:rsid w:val="00251D37"/>
    <w:rsid w:val="00252DAF"/>
    <w:rsid w:val="00252E59"/>
    <w:rsid w:val="00253030"/>
    <w:rsid w:val="00253208"/>
    <w:rsid w:val="002543C1"/>
    <w:rsid w:val="00254A13"/>
    <w:rsid w:val="002550A0"/>
    <w:rsid w:val="00260C17"/>
    <w:rsid w:val="00264F7F"/>
    <w:rsid w:val="00265A3D"/>
    <w:rsid w:val="00265C0C"/>
    <w:rsid w:val="00265E92"/>
    <w:rsid w:val="00265F32"/>
    <w:rsid w:val="00266B77"/>
    <w:rsid w:val="00267588"/>
    <w:rsid w:val="00267A59"/>
    <w:rsid w:val="00270812"/>
    <w:rsid w:val="00271786"/>
    <w:rsid w:val="0027227A"/>
    <w:rsid w:val="00273A39"/>
    <w:rsid w:val="002742EC"/>
    <w:rsid w:val="00274E10"/>
    <w:rsid w:val="00274FD9"/>
    <w:rsid w:val="0027660D"/>
    <w:rsid w:val="00282DD9"/>
    <w:rsid w:val="00285A89"/>
    <w:rsid w:val="0028666D"/>
    <w:rsid w:val="00286E27"/>
    <w:rsid w:val="00286F6B"/>
    <w:rsid w:val="002873B4"/>
    <w:rsid w:val="002915A4"/>
    <w:rsid w:val="002916DB"/>
    <w:rsid w:val="0029219F"/>
    <w:rsid w:val="00292545"/>
    <w:rsid w:val="0029283D"/>
    <w:rsid w:val="00292DB3"/>
    <w:rsid w:val="002935F6"/>
    <w:rsid w:val="00293BF4"/>
    <w:rsid w:val="002A02C3"/>
    <w:rsid w:val="002A0806"/>
    <w:rsid w:val="002A0CDE"/>
    <w:rsid w:val="002A1E15"/>
    <w:rsid w:val="002A31F0"/>
    <w:rsid w:val="002A4362"/>
    <w:rsid w:val="002A4B9A"/>
    <w:rsid w:val="002A4D03"/>
    <w:rsid w:val="002A574D"/>
    <w:rsid w:val="002A60EE"/>
    <w:rsid w:val="002A6376"/>
    <w:rsid w:val="002A7445"/>
    <w:rsid w:val="002A7A07"/>
    <w:rsid w:val="002A7D92"/>
    <w:rsid w:val="002B0AD7"/>
    <w:rsid w:val="002B1BBC"/>
    <w:rsid w:val="002B1D41"/>
    <w:rsid w:val="002B2D26"/>
    <w:rsid w:val="002B2F4F"/>
    <w:rsid w:val="002B60FE"/>
    <w:rsid w:val="002B7BE1"/>
    <w:rsid w:val="002C098A"/>
    <w:rsid w:val="002C1001"/>
    <w:rsid w:val="002C14A9"/>
    <w:rsid w:val="002C1AE2"/>
    <w:rsid w:val="002C5BE2"/>
    <w:rsid w:val="002C6559"/>
    <w:rsid w:val="002C7DA4"/>
    <w:rsid w:val="002D006B"/>
    <w:rsid w:val="002D0B96"/>
    <w:rsid w:val="002D14D2"/>
    <w:rsid w:val="002D164C"/>
    <w:rsid w:val="002D1CBA"/>
    <w:rsid w:val="002D241F"/>
    <w:rsid w:val="002D2725"/>
    <w:rsid w:val="002D5E95"/>
    <w:rsid w:val="002D619E"/>
    <w:rsid w:val="002D69AF"/>
    <w:rsid w:val="002D6AD9"/>
    <w:rsid w:val="002D7332"/>
    <w:rsid w:val="002E0C0F"/>
    <w:rsid w:val="002E346D"/>
    <w:rsid w:val="002E3719"/>
    <w:rsid w:val="002E3E06"/>
    <w:rsid w:val="002E6D3B"/>
    <w:rsid w:val="002F014E"/>
    <w:rsid w:val="002F061A"/>
    <w:rsid w:val="002F0C05"/>
    <w:rsid w:val="002F131D"/>
    <w:rsid w:val="002F1522"/>
    <w:rsid w:val="002F16AA"/>
    <w:rsid w:val="002F191E"/>
    <w:rsid w:val="002F34A0"/>
    <w:rsid w:val="002F4490"/>
    <w:rsid w:val="002F46C3"/>
    <w:rsid w:val="002F4E95"/>
    <w:rsid w:val="002F54FF"/>
    <w:rsid w:val="002F5DDB"/>
    <w:rsid w:val="002F602E"/>
    <w:rsid w:val="002F74F9"/>
    <w:rsid w:val="00300E53"/>
    <w:rsid w:val="00301FBE"/>
    <w:rsid w:val="00302400"/>
    <w:rsid w:val="00304FB0"/>
    <w:rsid w:val="00306571"/>
    <w:rsid w:val="0030708F"/>
    <w:rsid w:val="00307935"/>
    <w:rsid w:val="00310DC7"/>
    <w:rsid w:val="00311703"/>
    <w:rsid w:val="0031202E"/>
    <w:rsid w:val="00312551"/>
    <w:rsid w:val="00312FD4"/>
    <w:rsid w:val="00313337"/>
    <w:rsid w:val="00313465"/>
    <w:rsid w:val="00313E64"/>
    <w:rsid w:val="00314A4E"/>
    <w:rsid w:val="00314D5A"/>
    <w:rsid w:val="003157AD"/>
    <w:rsid w:val="0031591A"/>
    <w:rsid w:val="003159B8"/>
    <w:rsid w:val="00316A7E"/>
    <w:rsid w:val="00316D3C"/>
    <w:rsid w:val="0032098C"/>
    <w:rsid w:val="0032381D"/>
    <w:rsid w:val="00323A34"/>
    <w:rsid w:val="00323A8D"/>
    <w:rsid w:val="0032531F"/>
    <w:rsid w:val="003253A6"/>
    <w:rsid w:val="00327247"/>
    <w:rsid w:val="00327706"/>
    <w:rsid w:val="0032794D"/>
    <w:rsid w:val="00327E13"/>
    <w:rsid w:val="00330CCB"/>
    <w:rsid w:val="003312A3"/>
    <w:rsid w:val="00331A19"/>
    <w:rsid w:val="00332F2A"/>
    <w:rsid w:val="00333430"/>
    <w:rsid w:val="00333B77"/>
    <w:rsid w:val="00336D83"/>
    <w:rsid w:val="00337AE6"/>
    <w:rsid w:val="00337E13"/>
    <w:rsid w:val="0034072E"/>
    <w:rsid w:val="0034168B"/>
    <w:rsid w:val="00342DEA"/>
    <w:rsid w:val="00343A2B"/>
    <w:rsid w:val="00343B59"/>
    <w:rsid w:val="00343F40"/>
    <w:rsid w:val="003448BB"/>
    <w:rsid w:val="00344A24"/>
    <w:rsid w:val="00344CB5"/>
    <w:rsid w:val="0034591F"/>
    <w:rsid w:val="00345DC9"/>
    <w:rsid w:val="0034698F"/>
    <w:rsid w:val="00346A51"/>
    <w:rsid w:val="00351D42"/>
    <w:rsid w:val="00351DEE"/>
    <w:rsid w:val="00352062"/>
    <w:rsid w:val="00352234"/>
    <w:rsid w:val="00352FDC"/>
    <w:rsid w:val="00354D94"/>
    <w:rsid w:val="003557FC"/>
    <w:rsid w:val="00356BAB"/>
    <w:rsid w:val="003570BE"/>
    <w:rsid w:val="003575DF"/>
    <w:rsid w:val="00357F2F"/>
    <w:rsid w:val="003602DD"/>
    <w:rsid w:val="00360318"/>
    <w:rsid w:val="003608C9"/>
    <w:rsid w:val="00360EFC"/>
    <w:rsid w:val="003614CB"/>
    <w:rsid w:val="00361DB5"/>
    <w:rsid w:val="003641BA"/>
    <w:rsid w:val="00364371"/>
    <w:rsid w:val="003643BA"/>
    <w:rsid w:val="0036569E"/>
    <w:rsid w:val="00365836"/>
    <w:rsid w:val="0036729B"/>
    <w:rsid w:val="00367BCB"/>
    <w:rsid w:val="0037145D"/>
    <w:rsid w:val="00371840"/>
    <w:rsid w:val="00372351"/>
    <w:rsid w:val="00372D86"/>
    <w:rsid w:val="00373466"/>
    <w:rsid w:val="00374616"/>
    <w:rsid w:val="00374898"/>
    <w:rsid w:val="00374A2A"/>
    <w:rsid w:val="003751C6"/>
    <w:rsid w:val="00376F6F"/>
    <w:rsid w:val="00380B6D"/>
    <w:rsid w:val="00380DFB"/>
    <w:rsid w:val="00381BAF"/>
    <w:rsid w:val="00382461"/>
    <w:rsid w:val="00384593"/>
    <w:rsid w:val="003847CF"/>
    <w:rsid w:val="00386F3F"/>
    <w:rsid w:val="00390693"/>
    <w:rsid w:val="003917B7"/>
    <w:rsid w:val="00391BA6"/>
    <w:rsid w:val="0039273C"/>
    <w:rsid w:val="00392E00"/>
    <w:rsid w:val="00393374"/>
    <w:rsid w:val="003937CB"/>
    <w:rsid w:val="0039455A"/>
    <w:rsid w:val="00395C1B"/>
    <w:rsid w:val="00397793"/>
    <w:rsid w:val="003978DB"/>
    <w:rsid w:val="003A01C0"/>
    <w:rsid w:val="003A02B1"/>
    <w:rsid w:val="003A162D"/>
    <w:rsid w:val="003A1976"/>
    <w:rsid w:val="003A2096"/>
    <w:rsid w:val="003A30A4"/>
    <w:rsid w:val="003A3348"/>
    <w:rsid w:val="003A363F"/>
    <w:rsid w:val="003A39E2"/>
    <w:rsid w:val="003A45EE"/>
    <w:rsid w:val="003A4971"/>
    <w:rsid w:val="003A61ED"/>
    <w:rsid w:val="003A6E67"/>
    <w:rsid w:val="003A7240"/>
    <w:rsid w:val="003B014B"/>
    <w:rsid w:val="003B016B"/>
    <w:rsid w:val="003B0DE7"/>
    <w:rsid w:val="003B1346"/>
    <w:rsid w:val="003B1690"/>
    <w:rsid w:val="003B1D94"/>
    <w:rsid w:val="003B2613"/>
    <w:rsid w:val="003B2D6C"/>
    <w:rsid w:val="003B2EA3"/>
    <w:rsid w:val="003B3F8C"/>
    <w:rsid w:val="003B405A"/>
    <w:rsid w:val="003B4086"/>
    <w:rsid w:val="003B4B69"/>
    <w:rsid w:val="003B4F1C"/>
    <w:rsid w:val="003B527E"/>
    <w:rsid w:val="003B57D6"/>
    <w:rsid w:val="003B6817"/>
    <w:rsid w:val="003B7F7E"/>
    <w:rsid w:val="003C1535"/>
    <w:rsid w:val="003C1BA0"/>
    <w:rsid w:val="003C24E8"/>
    <w:rsid w:val="003C2FD3"/>
    <w:rsid w:val="003C44FB"/>
    <w:rsid w:val="003C4A0B"/>
    <w:rsid w:val="003C4E31"/>
    <w:rsid w:val="003C4F43"/>
    <w:rsid w:val="003C515E"/>
    <w:rsid w:val="003C5C98"/>
    <w:rsid w:val="003C60D2"/>
    <w:rsid w:val="003C6A5C"/>
    <w:rsid w:val="003D0294"/>
    <w:rsid w:val="003D0C79"/>
    <w:rsid w:val="003D2392"/>
    <w:rsid w:val="003D2C98"/>
    <w:rsid w:val="003D598C"/>
    <w:rsid w:val="003D5DC4"/>
    <w:rsid w:val="003D5E84"/>
    <w:rsid w:val="003E0896"/>
    <w:rsid w:val="003E2FF5"/>
    <w:rsid w:val="003E322F"/>
    <w:rsid w:val="003E442A"/>
    <w:rsid w:val="003E4BB9"/>
    <w:rsid w:val="003E58A6"/>
    <w:rsid w:val="003E777D"/>
    <w:rsid w:val="003E7B0A"/>
    <w:rsid w:val="003F0717"/>
    <w:rsid w:val="003F12AE"/>
    <w:rsid w:val="003F1F34"/>
    <w:rsid w:val="003F2FAA"/>
    <w:rsid w:val="003F547F"/>
    <w:rsid w:val="003F569D"/>
    <w:rsid w:val="003F593A"/>
    <w:rsid w:val="003F5C4B"/>
    <w:rsid w:val="003F6DC9"/>
    <w:rsid w:val="003F7E9E"/>
    <w:rsid w:val="003F7EF6"/>
    <w:rsid w:val="004016F1"/>
    <w:rsid w:val="004023C6"/>
    <w:rsid w:val="00402E88"/>
    <w:rsid w:val="00403FCF"/>
    <w:rsid w:val="0040429B"/>
    <w:rsid w:val="004045F2"/>
    <w:rsid w:val="0040525C"/>
    <w:rsid w:val="00406324"/>
    <w:rsid w:val="0040760F"/>
    <w:rsid w:val="004078B8"/>
    <w:rsid w:val="004079F1"/>
    <w:rsid w:val="004113A3"/>
    <w:rsid w:val="004128EA"/>
    <w:rsid w:val="00413344"/>
    <w:rsid w:val="004140A9"/>
    <w:rsid w:val="00414E78"/>
    <w:rsid w:val="0041580D"/>
    <w:rsid w:val="00416899"/>
    <w:rsid w:val="0041695F"/>
    <w:rsid w:val="004178C6"/>
    <w:rsid w:val="00417933"/>
    <w:rsid w:val="004202DD"/>
    <w:rsid w:val="0042157A"/>
    <w:rsid w:val="00421C21"/>
    <w:rsid w:val="00421CCF"/>
    <w:rsid w:val="0042275B"/>
    <w:rsid w:val="004231F0"/>
    <w:rsid w:val="004252C4"/>
    <w:rsid w:val="004253C7"/>
    <w:rsid w:val="00425D71"/>
    <w:rsid w:val="00426409"/>
    <w:rsid w:val="0042657E"/>
    <w:rsid w:val="00426DF5"/>
    <w:rsid w:val="00427819"/>
    <w:rsid w:val="00431727"/>
    <w:rsid w:val="00431793"/>
    <w:rsid w:val="0043264E"/>
    <w:rsid w:val="0043281B"/>
    <w:rsid w:val="004329A2"/>
    <w:rsid w:val="00432C06"/>
    <w:rsid w:val="00433201"/>
    <w:rsid w:val="004339F2"/>
    <w:rsid w:val="00433C51"/>
    <w:rsid w:val="00434C55"/>
    <w:rsid w:val="00434E66"/>
    <w:rsid w:val="0043729B"/>
    <w:rsid w:val="00440B62"/>
    <w:rsid w:val="00441880"/>
    <w:rsid w:val="00441CA4"/>
    <w:rsid w:val="00442690"/>
    <w:rsid w:val="004449AA"/>
    <w:rsid w:val="00444B06"/>
    <w:rsid w:val="00445876"/>
    <w:rsid w:val="00446C6F"/>
    <w:rsid w:val="004472C5"/>
    <w:rsid w:val="0044799B"/>
    <w:rsid w:val="004502A4"/>
    <w:rsid w:val="004506FB"/>
    <w:rsid w:val="00450EB5"/>
    <w:rsid w:val="0045141A"/>
    <w:rsid w:val="00452730"/>
    <w:rsid w:val="004533FA"/>
    <w:rsid w:val="00453B5C"/>
    <w:rsid w:val="004548A9"/>
    <w:rsid w:val="00454C41"/>
    <w:rsid w:val="0045536E"/>
    <w:rsid w:val="00455D63"/>
    <w:rsid w:val="004562B1"/>
    <w:rsid w:val="004569C8"/>
    <w:rsid w:val="00457DD5"/>
    <w:rsid w:val="00461292"/>
    <w:rsid w:val="0046185B"/>
    <w:rsid w:val="00462EFF"/>
    <w:rsid w:val="00464812"/>
    <w:rsid w:val="004659EC"/>
    <w:rsid w:val="00465CA5"/>
    <w:rsid w:val="00466E1C"/>
    <w:rsid w:val="0046706E"/>
    <w:rsid w:val="0046709B"/>
    <w:rsid w:val="00471B2D"/>
    <w:rsid w:val="00471CA7"/>
    <w:rsid w:val="004725EC"/>
    <w:rsid w:val="004741BD"/>
    <w:rsid w:val="00474525"/>
    <w:rsid w:val="00474554"/>
    <w:rsid w:val="00475F42"/>
    <w:rsid w:val="00477B22"/>
    <w:rsid w:val="0048092A"/>
    <w:rsid w:val="00481DA3"/>
    <w:rsid w:val="00482B37"/>
    <w:rsid w:val="00483B81"/>
    <w:rsid w:val="004841D6"/>
    <w:rsid w:val="004853FC"/>
    <w:rsid w:val="004862AF"/>
    <w:rsid w:val="004871B7"/>
    <w:rsid w:val="004874AB"/>
    <w:rsid w:val="004901D4"/>
    <w:rsid w:val="00490755"/>
    <w:rsid w:val="0049150B"/>
    <w:rsid w:val="0049191F"/>
    <w:rsid w:val="00491A32"/>
    <w:rsid w:val="00491AFB"/>
    <w:rsid w:val="00492BF1"/>
    <w:rsid w:val="00493A75"/>
    <w:rsid w:val="004945DA"/>
    <w:rsid w:val="00495C48"/>
    <w:rsid w:val="0049656A"/>
    <w:rsid w:val="004965C5"/>
    <w:rsid w:val="00496B7D"/>
    <w:rsid w:val="00496E6C"/>
    <w:rsid w:val="004978B7"/>
    <w:rsid w:val="004A0B44"/>
    <w:rsid w:val="004A1EEE"/>
    <w:rsid w:val="004A2388"/>
    <w:rsid w:val="004A25CE"/>
    <w:rsid w:val="004A2DFF"/>
    <w:rsid w:val="004A34CD"/>
    <w:rsid w:val="004A423B"/>
    <w:rsid w:val="004A42DD"/>
    <w:rsid w:val="004A48F2"/>
    <w:rsid w:val="004A4E70"/>
    <w:rsid w:val="004A5F0E"/>
    <w:rsid w:val="004A6085"/>
    <w:rsid w:val="004A658A"/>
    <w:rsid w:val="004A6EAB"/>
    <w:rsid w:val="004A7D10"/>
    <w:rsid w:val="004B0F2D"/>
    <w:rsid w:val="004B334F"/>
    <w:rsid w:val="004B3447"/>
    <w:rsid w:val="004B4497"/>
    <w:rsid w:val="004B4553"/>
    <w:rsid w:val="004B48C7"/>
    <w:rsid w:val="004B50F0"/>
    <w:rsid w:val="004B530B"/>
    <w:rsid w:val="004B6C46"/>
    <w:rsid w:val="004B7AA6"/>
    <w:rsid w:val="004C036A"/>
    <w:rsid w:val="004C079C"/>
    <w:rsid w:val="004C0A3E"/>
    <w:rsid w:val="004C0AA4"/>
    <w:rsid w:val="004C1373"/>
    <w:rsid w:val="004C14D1"/>
    <w:rsid w:val="004C1A20"/>
    <w:rsid w:val="004C211C"/>
    <w:rsid w:val="004C23D5"/>
    <w:rsid w:val="004C4D04"/>
    <w:rsid w:val="004C512C"/>
    <w:rsid w:val="004C56F0"/>
    <w:rsid w:val="004C61A5"/>
    <w:rsid w:val="004C6BCB"/>
    <w:rsid w:val="004C6F24"/>
    <w:rsid w:val="004C7619"/>
    <w:rsid w:val="004D01FE"/>
    <w:rsid w:val="004D0668"/>
    <w:rsid w:val="004D1454"/>
    <w:rsid w:val="004D1495"/>
    <w:rsid w:val="004D1E6D"/>
    <w:rsid w:val="004D1F56"/>
    <w:rsid w:val="004D2C63"/>
    <w:rsid w:val="004D2DEE"/>
    <w:rsid w:val="004D2FFC"/>
    <w:rsid w:val="004D4970"/>
    <w:rsid w:val="004D4B22"/>
    <w:rsid w:val="004D5077"/>
    <w:rsid w:val="004D589B"/>
    <w:rsid w:val="004D754E"/>
    <w:rsid w:val="004D7B37"/>
    <w:rsid w:val="004E0674"/>
    <w:rsid w:val="004E1243"/>
    <w:rsid w:val="004E1311"/>
    <w:rsid w:val="004E1CBC"/>
    <w:rsid w:val="004E1F54"/>
    <w:rsid w:val="004E369C"/>
    <w:rsid w:val="004E36BB"/>
    <w:rsid w:val="004E3703"/>
    <w:rsid w:val="004E4C46"/>
    <w:rsid w:val="004E5738"/>
    <w:rsid w:val="004E579C"/>
    <w:rsid w:val="004E6DE8"/>
    <w:rsid w:val="004F1DC6"/>
    <w:rsid w:val="004F2811"/>
    <w:rsid w:val="004F311B"/>
    <w:rsid w:val="004F382A"/>
    <w:rsid w:val="004F44A2"/>
    <w:rsid w:val="004F5DC7"/>
    <w:rsid w:val="004F6AC1"/>
    <w:rsid w:val="004F6BAE"/>
    <w:rsid w:val="004F77CD"/>
    <w:rsid w:val="005016A2"/>
    <w:rsid w:val="0050291F"/>
    <w:rsid w:val="00503082"/>
    <w:rsid w:val="00505AFE"/>
    <w:rsid w:val="00506C91"/>
    <w:rsid w:val="0050737A"/>
    <w:rsid w:val="0050756B"/>
    <w:rsid w:val="00507A0D"/>
    <w:rsid w:val="0051076C"/>
    <w:rsid w:val="00510F78"/>
    <w:rsid w:val="00511751"/>
    <w:rsid w:val="00511EEC"/>
    <w:rsid w:val="00512228"/>
    <w:rsid w:val="00512C34"/>
    <w:rsid w:val="00512E27"/>
    <w:rsid w:val="00513BCB"/>
    <w:rsid w:val="00513F52"/>
    <w:rsid w:val="00516F81"/>
    <w:rsid w:val="005178D0"/>
    <w:rsid w:val="0052184B"/>
    <w:rsid w:val="005228AF"/>
    <w:rsid w:val="00523285"/>
    <w:rsid w:val="00524469"/>
    <w:rsid w:val="00525B88"/>
    <w:rsid w:val="00525F19"/>
    <w:rsid w:val="00526958"/>
    <w:rsid w:val="005304E3"/>
    <w:rsid w:val="00530585"/>
    <w:rsid w:val="00533435"/>
    <w:rsid w:val="00533711"/>
    <w:rsid w:val="005347A2"/>
    <w:rsid w:val="00534BA8"/>
    <w:rsid w:val="00536F2C"/>
    <w:rsid w:val="00537290"/>
    <w:rsid w:val="005377FE"/>
    <w:rsid w:val="0054030F"/>
    <w:rsid w:val="005409A7"/>
    <w:rsid w:val="00540F9B"/>
    <w:rsid w:val="00542A5D"/>
    <w:rsid w:val="00542D6C"/>
    <w:rsid w:val="00542E3A"/>
    <w:rsid w:val="00545108"/>
    <w:rsid w:val="0054577E"/>
    <w:rsid w:val="005469FE"/>
    <w:rsid w:val="005474D0"/>
    <w:rsid w:val="00547B15"/>
    <w:rsid w:val="00547DE1"/>
    <w:rsid w:val="00550567"/>
    <w:rsid w:val="00550DD9"/>
    <w:rsid w:val="005516D5"/>
    <w:rsid w:val="00551EEE"/>
    <w:rsid w:val="00551FE8"/>
    <w:rsid w:val="00552417"/>
    <w:rsid w:val="00552A2F"/>
    <w:rsid w:val="00552B85"/>
    <w:rsid w:val="005544F1"/>
    <w:rsid w:val="00554AFD"/>
    <w:rsid w:val="00554B85"/>
    <w:rsid w:val="00554E4B"/>
    <w:rsid w:val="00555724"/>
    <w:rsid w:val="00556031"/>
    <w:rsid w:val="005575B5"/>
    <w:rsid w:val="005605F1"/>
    <w:rsid w:val="00560860"/>
    <w:rsid w:val="0056161E"/>
    <w:rsid w:val="005620B9"/>
    <w:rsid w:val="00562FD3"/>
    <w:rsid w:val="00563075"/>
    <w:rsid w:val="005641CC"/>
    <w:rsid w:val="005643BE"/>
    <w:rsid w:val="00566964"/>
    <w:rsid w:val="0056719B"/>
    <w:rsid w:val="005671E5"/>
    <w:rsid w:val="00567277"/>
    <w:rsid w:val="005676A9"/>
    <w:rsid w:val="0057086A"/>
    <w:rsid w:val="00571249"/>
    <w:rsid w:val="005715ED"/>
    <w:rsid w:val="00572B0B"/>
    <w:rsid w:val="005735A5"/>
    <w:rsid w:val="00573745"/>
    <w:rsid w:val="00574351"/>
    <w:rsid w:val="005748FF"/>
    <w:rsid w:val="00574C2E"/>
    <w:rsid w:val="0057584B"/>
    <w:rsid w:val="00575D33"/>
    <w:rsid w:val="00576E99"/>
    <w:rsid w:val="005802B2"/>
    <w:rsid w:val="00580CA8"/>
    <w:rsid w:val="00580FAC"/>
    <w:rsid w:val="005823FC"/>
    <w:rsid w:val="005833D4"/>
    <w:rsid w:val="00584CC0"/>
    <w:rsid w:val="00586425"/>
    <w:rsid w:val="0058722A"/>
    <w:rsid w:val="00587755"/>
    <w:rsid w:val="005901A4"/>
    <w:rsid w:val="005909F1"/>
    <w:rsid w:val="00590A8C"/>
    <w:rsid w:val="00590B9B"/>
    <w:rsid w:val="005929F3"/>
    <w:rsid w:val="00592D95"/>
    <w:rsid w:val="00593690"/>
    <w:rsid w:val="00594562"/>
    <w:rsid w:val="0059476F"/>
    <w:rsid w:val="00594E07"/>
    <w:rsid w:val="00594E7E"/>
    <w:rsid w:val="005950FD"/>
    <w:rsid w:val="00596792"/>
    <w:rsid w:val="00597CF1"/>
    <w:rsid w:val="00597F0E"/>
    <w:rsid w:val="005A04E7"/>
    <w:rsid w:val="005A17A5"/>
    <w:rsid w:val="005A3342"/>
    <w:rsid w:val="005A4BBD"/>
    <w:rsid w:val="005A5B9F"/>
    <w:rsid w:val="005A7B1C"/>
    <w:rsid w:val="005B0009"/>
    <w:rsid w:val="005B0C2C"/>
    <w:rsid w:val="005B1162"/>
    <w:rsid w:val="005B14D1"/>
    <w:rsid w:val="005B2E52"/>
    <w:rsid w:val="005B2F9E"/>
    <w:rsid w:val="005B3DFA"/>
    <w:rsid w:val="005B3FE9"/>
    <w:rsid w:val="005B47D1"/>
    <w:rsid w:val="005B51DF"/>
    <w:rsid w:val="005B5E1D"/>
    <w:rsid w:val="005B6A40"/>
    <w:rsid w:val="005B6F25"/>
    <w:rsid w:val="005B716C"/>
    <w:rsid w:val="005B72DD"/>
    <w:rsid w:val="005C0FBD"/>
    <w:rsid w:val="005C174B"/>
    <w:rsid w:val="005C18C4"/>
    <w:rsid w:val="005C3C17"/>
    <w:rsid w:val="005C460D"/>
    <w:rsid w:val="005C4BCF"/>
    <w:rsid w:val="005C4DA2"/>
    <w:rsid w:val="005C6120"/>
    <w:rsid w:val="005C6593"/>
    <w:rsid w:val="005C6AA3"/>
    <w:rsid w:val="005C711B"/>
    <w:rsid w:val="005C7326"/>
    <w:rsid w:val="005C7820"/>
    <w:rsid w:val="005D190B"/>
    <w:rsid w:val="005D1A07"/>
    <w:rsid w:val="005D1F6E"/>
    <w:rsid w:val="005D2A99"/>
    <w:rsid w:val="005D2D71"/>
    <w:rsid w:val="005D3697"/>
    <w:rsid w:val="005D39A7"/>
    <w:rsid w:val="005D491D"/>
    <w:rsid w:val="005D5355"/>
    <w:rsid w:val="005D579F"/>
    <w:rsid w:val="005D5E93"/>
    <w:rsid w:val="005D63CE"/>
    <w:rsid w:val="005D6B7B"/>
    <w:rsid w:val="005D6F60"/>
    <w:rsid w:val="005D6F92"/>
    <w:rsid w:val="005E0D3C"/>
    <w:rsid w:val="005E1FC0"/>
    <w:rsid w:val="005E27C1"/>
    <w:rsid w:val="005E2AB2"/>
    <w:rsid w:val="005E469C"/>
    <w:rsid w:val="005E496A"/>
    <w:rsid w:val="005E4F09"/>
    <w:rsid w:val="005E5222"/>
    <w:rsid w:val="005E5FD0"/>
    <w:rsid w:val="005E78FA"/>
    <w:rsid w:val="005E7D45"/>
    <w:rsid w:val="005F0DF2"/>
    <w:rsid w:val="005F103F"/>
    <w:rsid w:val="005F11A4"/>
    <w:rsid w:val="005F154F"/>
    <w:rsid w:val="005F3CAA"/>
    <w:rsid w:val="005F3FFC"/>
    <w:rsid w:val="005F4D05"/>
    <w:rsid w:val="005F5320"/>
    <w:rsid w:val="005F68BE"/>
    <w:rsid w:val="005F6D3A"/>
    <w:rsid w:val="005F7363"/>
    <w:rsid w:val="005F79DA"/>
    <w:rsid w:val="005F7D62"/>
    <w:rsid w:val="00600316"/>
    <w:rsid w:val="00601087"/>
    <w:rsid w:val="00601C8A"/>
    <w:rsid w:val="00601FE7"/>
    <w:rsid w:val="006025F2"/>
    <w:rsid w:val="0060432C"/>
    <w:rsid w:val="006055FF"/>
    <w:rsid w:val="00605684"/>
    <w:rsid w:val="006061A3"/>
    <w:rsid w:val="0060786B"/>
    <w:rsid w:val="00607C64"/>
    <w:rsid w:val="00610082"/>
    <w:rsid w:val="006100BC"/>
    <w:rsid w:val="006106E9"/>
    <w:rsid w:val="00610AA6"/>
    <w:rsid w:val="00610BC4"/>
    <w:rsid w:val="00610F79"/>
    <w:rsid w:val="006111DA"/>
    <w:rsid w:val="00611A4F"/>
    <w:rsid w:val="00612340"/>
    <w:rsid w:val="00612545"/>
    <w:rsid w:val="00613B6D"/>
    <w:rsid w:val="00615914"/>
    <w:rsid w:val="00615D27"/>
    <w:rsid w:val="0061628F"/>
    <w:rsid w:val="006165E6"/>
    <w:rsid w:val="0062005C"/>
    <w:rsid w:val="00621260"/>
    <w:rsid w:val="0062177F"/>
    <w:rsid w:val="00622126"/>
    <w:rsid w:val="00622D5D"/>
    <w:rsid w:val="00623A65"/>
    <w:rsid w:val="00624636"/>
    <w:rsid w:val="00625018"/>
    <w:rsid w:val="0062684D"/>
    <w:rsid w:val="00626A50"/>
    <w:rsid w:val="006270D8"/>
    <w:rsid w:val="00627264"/>
    <w:rsid w:val="00627374"/>
    <w:rsid w:val="00627831"/>
    <w:rsid w:val="00635F80"/>
    <w:rsid w:val="00636451"/>
    <w:rsid w:val="00636A51"/>
    <w:rsid w:val="00640C33"/>
    <w:rsid w:val="00642BD6"/>
    <w:rsid w:val="006436A5"/>
    <w:rsid w:val="00643780"/>
    <w:rsid w:val="00643831"/>
    <w:rsid w:val="006449A3"/>
    <w:rsid w:val="006450B3"/>
    <w:rsid w:val="006454C6"/>
    <w:rsid w:val="0064630C"/>
    <w:rsid w:val="00646EC3"/>
    <w:rsid w:val="00647284"/>
    <w:rsid w:val="006475F5"/>
    <w:rsid w:val="0065165D"/>
    <w:rsid w:val="00652D7C"/>
    <w:rsid w:val="00652DC5"/>
    <w:rsid w:val="00653093"/>
    <w:rsid w:val="00655826"/>
    <w:rsid w:val="0065651E"/>
    <w:rsid w:val="00656EE6"/>
    <w:rsid w:val="00657009"/>
    <w:rsid w:val="00660699"/>
    <w:rsid w:val="00660DB6"/>
    <w:rsid w:val="006617CF"/>
    <w:rsid w:val="00661904"/>
    <w:rsid w:val="006640F3"/>
    <w:rsid w:val="006645AB"/>
    <w:rsid w:val="00664B65"/>
    <w:rsid w:val="00665DE8"/>
    <w:rsid w:val="006669CE"/>
    <w:rsid w:val="00666BC6"/>
    <w:rsid w:val="00670CAF"/>
    <w:rsid w:val="00671018"/>
    <w:rsid w:val="00672656"/>
    <w:rsid w:val="0067279E"/>
    <w:rsid w:val="0067313B"/>
    <w:rsid w:val="00674B4B"/>
    <w:rsid w:val="006759B6"/>
    <w:rsid w:val="00676069"/>
    <w:rsid w:val="006761C1"/>
    <w:rsid w:val="0067626E"/>
    <w:rsid w:val="00676632"/>
    <w:rsid w:val="00676E70"/>
    <w:rsid w:val="00676F28"/>
    <w:rsid w:val="00680C17"/>
    <w:rsid w:val="00681455"/>
    <w:rsid w:val="0068161C"/>
    <w:rsid w:val="00681BD8"/>
    <w:rsid w:val="006821BB"/>
    <w:rsid w:val="006824E4"/>
    <w:rsid w:val="0068377B"/>
    <w:rsid w:val="006839D0"/>
    <w:rsid w:val="006841F6"/>
    <w:rsid w:val="006852F1"/>
    <w:rsid w:val="006868B6"/>
    <w:rsid w:val="00686964"/>
    <w:rsid w:val="0068746E"/>
    <w:rsid w:val="006874FA"/>
    <w:rsid w:val="00687C1D"/>
    <w:rsid w:val="00687E7D"/>
    <w:rsid w:val="0069012D"/>
    <w:rsid w:val="006904D7"/>
    <w:rsid w:val="00690564"/>
    <w:rsid w:val="00690BE8"/>
    <w:rsid w:val="00690FBB"/>
    <w:rsid w:val="006910B3"/>
    <w:rsid w:val="00691158"/>
    <w:rsid w:val="00691E77"/>
    <w:rsid w:val="00692223"/>
    <w:rsid w:val="00692817"/>
    <w:rsid w:val="006928AB"/>
    <w:rsid w:val="006934F2"/>
    <w:rsid w:val="006945CA"/>
    <w:rsid w:val="00694623"/>
    <w:rsid w:val="0069522F"/>
    <w:rsid w:val="00695604"/>
    <w:rsid w:val="00696013"/>
    <w:rsid w:val="00696F0F"/>
    <w:rsid w:val="00697114"/>
    <w:rsid w:val="006A0170"/>
    <w:rsid w:val="006A13AF"/>
    <w:rsid w:val="006A15AD"/>
    <w:rsid w:val="006A1B9E"/>
    <w:rsid w:val="006A2DBF"/>
    <w:rsid w:val="006A53EB"/>
    <w:rsid w:val="006A64A6"/>
    <w:rsid w:val="006A6B10"/>
    <w:rsid w:val="006B18EE"/>
    <w:rsid w:val="006B1B86"/>
    <w:rsid w:val="006B1DE3"/>
    <w:rsid w:val="006B2143"/>
    <w:rsid w:val="006B22C4"/>
    <w:rsid w:val="006B28B9"/>
    <w:rsid w:val="006B33CA"/>
    <w:rsid w:val="006B3F6F"/>
    <w:rsid w:val="006B4006"/>
    <w:rsid w:val="006B425F"/>
    <w:rsid w:val="006B4F33"/>
    <w:rsid w:val="006B4F6C"/>
    <w:rsid w:val="006B6216"/>
    <w:rsid w:val="006B67E9"/>
    <w:rsid w:val="006B77E7"/>
    <w:rsid w:val="006B7B8D"/>
    <w:rsid w:val="006B7BE3"/>
    <w:rsid w:val="006C04EF"/>
    <w:rsid w:val="006C3568"/>
    <w:rsid w:val="006C382A"/>
    <w:rsid w:val="006C3A97"/>
    <w:rsid w:val="006C3CB5"/>
    <w:rsid w:val="006C4314"/>
    <w:rsid w:val="006C4648"/>
    <w:rsid w:val="006C4C69"/>
    <w:rsid w:val="006C51E5"/>
    <w:rsid w:val="006C6035"/>
    <w:rsid w:val="006C6B62"/>
    <w:rsid w:val="006C725D"/>
    <w:rsid w:val="006C7923"/>
    <w:rsid w:val="006C7AA2"/>
    <w:rsid w:val="006D0518"/>
    <w:rsid w:val="006D1AAF"/>
    <w:rsid w:val="006D1D28"/>
    <w:rsid w:val="006D2187"/>
    <w:rsid w:val="006D3997"/>
    <w:rsid w:val="006D4CAF"/>
    <w:rsid w:val="006D6FAE"/>
    <w:rsid w:val="006D72C9"/>
    <w:rsid w:val="006D7336"/>
    <w:rsid w:val="006D780E"/>
    <w:rsid w:val="006E0F03"/>
    <w:rsid w:val="006E19D2"/>
    <w:rsid w:val="006E28FA"/>
    <w:rsid w:val="006E2D1F"/>
    <w:rsid w:val="006E31E8"/>
    <w:rsid w:val="006E3D33"/>
    <w:rsid w:val="006E69EF"/>
    <w:rsid w:val="006E6A85"/>
    <w:rsid w:val="006F17F9"/>
    <w:rsid w:val="006F201C"/>
    <w:rsid w:val="006F2293"/>
    <w:rsid w:val="006F234C"/>
    <w:rsid w:val="006F29B7"/>
    <w:rsid w:val="006F3092"/>
    <w:rsid w:val="006F351C"/>
    <w:rsid w:val="006F40EE"/>
    <w:rsid w:val="006F41B2"/>
    <w:rsid w:val="006F567B"/>
    <w:rsid w:val="006F5A42"/>
    <w:rsid w:val="006F5A6C"/>
    <w:rsid w:val="006F71EF"/>
    <w:rsid w:val="00700767"/>
    <w:rsid w:val="00700FD6"/>
    <w:rsid w:val="0070144C"/>
    <w:rsid w:val="0070230A"/>
    <w:rsid w:val="007023C9"/>
    <w:rsid w:val="007033EE"/>
    <w:rsid w:val="007050EF"/>
    <w:rsid w:val="00705F46"/>
    <w:rsid w:val="0070710A"/>
    <w:rsid w:val="007074BC"/>
    <w:rsid w:val="007115E8"/>
    <w:rsid w:val="00712EB1"/>
    <w:rsid w:val="00713B7C"/>
    <w:rsid w:val="007146A5"/>
    <w:rsid w:val="00714743"/>
    <w:rsid w:val="007224FD"/>
    <w:rsid w:val="00722BA1"/>
    <w:rsid w:val="00723041"/>
    <w:rsid w:val="007230CF"/>
    <w:rsid w:val="00723438"/>
    <w:rsid w:val="0072456B"/>
    <w:rsid w:val="00725D67"/>
    <w:rsid w:val="00727007"/>
    <w:rsid w:val="00727037"/>
    <w:rsid w:val="00727444"/>
    <w:rsid w:val="0073053A"/>
    <w:rsid w:val="00730A92"/>
    <w:rsid w:val="00731F94"/>
    <w:rsid w:val="00733B84"/>
    <w:rsid w:val="00733D06"/>
    <w:rsid w:val="00735A2F"/>
    <w:rsid w:val="00736E11"/>
    <w:rsid w:val="0073723F"/>
    <w:rsid w:val="00737B83"/>
    <w:rsid w:val="00741F75"/>
    <w:rsid w:val="00742C0B"/>
    <w:rsid w:val="00742C78"/>
    <w:rsid w:val="00742D88"/>
    <w:rsid w:val="00744E39"/>
    <w:rsid w:val="00745898"/>
    <w:rsid w:val="007460EC"/>
    <w:rsid w:val="007473EC"/>
    <w:rsid w:val="00747736"/>
    <w:rsid w:val="00747BCF"/>
    <w:rsid w:val="00750072"/>
    <w:rsid w:val="007503CF"/>
    <w:rsid w:val="00750FCB"/>
    <w:rsid w:val="00751FD1"/>
    <w:rsid w:val="007522BB"/>
    <w:rsid w:val="007523F6"/>
    <w:rsid w:val="00753031"/>
    <w:rsid w:val="007532D7"/>
    <w:rsid w:val="00753409"/>
    <w:rsid w:val="00754140"/>
    <w:rsid w:val="00754490"/>
    <w:rsid w:val="00754BE1"/>
    <w:rsid w:val="00754C09"/>
    <w:rsid w:val="0075554B"/>
    <w:rsid w:val="00755E06"/>
    <w:rsid w:val="00757087"/>
    <w:rsid w:val="00757711"/>
    <w:rsid w:val="00760B7C"/>
    <w:rsid w:val="00760BA0"/>
    <w:rsid w:val="00761F1A"/>
    <w:rsid w:val="007634FE"/>
    <w:rsid w:val="007636E9"/>
    <w:rsid w:val="0076401A"/>
    <w:rsid w:val="007641E1"/>
    <w:rsid w:val="007643BF"/>
    <w:rsid w:val="00764A7C"/>
    <w:rsid w:val="00764B21"/>
    <w:rsid w:val="00764DFD"/>
    <w:rsid w:val="007655A5"/>
    <w:rsid w:val="00765B6C"/>
    <w:rsid w:val="007662C9"/>
    <w:rsid w:val="00766AC3"/>
    <w:rsid w:val="007671AD"/>
    <w:rsid w:val="007700F4"/>
    <w:rsid w:val="0077015B"/>
    <w:rsid w:val="00771649"/>
    <w:rsid w:val="007719C0"/>
    <w:rsid w:val="00771BEB"/>
    <w:rsid w:val="00772E09"/>
    <w:rsid w:val="00772E4C"/>
    <w:rsid w:val="00773580"/>
    <w:rsid w:val="00774FAF"/>
    <w:rsid w:val="0077510E"/>
    <w:rsid w:val="007804FA"/>
    <w:rsid w:val="00780DB0"/>
    <w:rsid w:val="00780DCE"/>
    <w:rsid w:val="00780F85"/>
    <w:rsid w:val="00781095"/>
    <w:rsid w:val="00781C28"/>
    <w:rsid w:val="00781E44"/>
    <w:rsid w:val="00782564"/>
    <w:rsid w:val="00783BCC"/>
    <w:rsid w:val="00783E7F"/>
    <w:rsid w:val="0078416B"/>
    <w:rsid w:val="0078478D"/>
    <w:rsid w:val="0078508F"/>
    <w:rsid w:val="007853C6"/>
    <w:rsid w:val="00785F6F"/>
    <w:rsid w:val="00786C0B"/>
    <w:rsid w:val="00787944"/>
    <w:rsid w:val="00787CF3"/>
    <w:rsid w:val="00790275"/>
    <w:rsid w:val="00790434"/>
    <w:rsid w:val="00791013"/>
    <w:rsid w:val="00791115"/>
    <w:rsid w:val="0079261A"/>
    <w:rsid w:val="00792A3E"/>
    <w:rsid w:val="00794EDC"/>
    <w:rsid w:val="007955EE"/>
    <w:rsid w:val="0079566C"/>
    <w:rsid w:val="00795939"/>
    <w:rsid w:val="00795EB2"/>
    <w:rsid w:val="0079649F"/>
    <w:rsid w:val="0079656A"/>
    <w:rsid w:val="007A0A71"/>
    <w:rsid w:val="007A1408"/>
    <w:rsid w:val="007A153F"/>
    <w:rsid w:val="007A300A"/>
    <w:rsid w:val="007A3E1B"/>
    <w:rsid w:val="007A44D2"/>
    <w:rsid w:val="007A7947"/>
    <w:rsid w:val="007A7994"/>
    <w:rsid w:val="007B0925"/>
    <w:rsid w:val="007B1596"/>
    <w:rsid w:val="007B1672"/>
    <w:rsid w:val="007B251F"/>
    <w:rsid w:val="007B2A33"/>
    <w:rsid w:val="007B2EC8"/>
    <w:rsid w:val="007B333F"/>
    <w:rsid w:val="007B3AA9"/>
    <w:rsid w:val="007B4BE3"/>
    <w:rsid w:val="007B55BA"/>
    <w:rsid w:val="007B580E"/>
    <w:rsid w:val="007B6127"/>
    <w:rsid w:val="007B6A5F"/>
    <w:rsid w:val="007B6F34"/>
    <w:rsid w:val="007B7145"/>
    <w:rsid w:val="007B7CF5"/>
    <w:rsid w:val="007B7FDC"/>
    <w:rsid w:val="007C0A55"/>
    <w:rsid w:val="007C0B18"/>
    <w:rsid w:val="007C1508"/>
    <w:rsid w:val="007C1617"/>
    <w:rsid w:val="007C2C82"/>
    <w:rsid w:val="007C2F70"/>
    <w:rsid w:val="007C3D53"/>
    <w:rsid w:val="007C3FC9"/>
    <w:rsid w:val="007C4427"/>
    <w:rsid w:val="007C4724"/>
    <w:rsid w:val="007C492E"/>
    <w:rsid w:val="007C4AA5"/>
    <w:rsid w:val="007C6701"/>
    <w:rsid w:val="007C6C92"/>
    <w:rsid w:val="007D082E"/>
    <w:rsid w:val="007D0EF4"/>
    <w:rsid w:val="007D1566"/>
    <w:rsid w:val="007D22C1"/>
    <w:rsid w:val="007D3223"/>
    <w:rsid w:val="007D49AB"/>
    <w:rsid w:val="007D568D"/>
    <w:rsid w:val="007D5799"/>
    <w:rsid w:val="007D6198"/>
    <w:rsid w:val="007D64C7"/>
    <w:rsid w:val="007D6D4B"/>
    <w:rsid w:val="007D7712"/>
    <w:rsid w:val="007D7D18"/>
    <w:rsid w:val="007E0023"/>
    <w:rsid w:val="007E0486"/>
    <w:rsid w:val="007E09D7"/>
    <w:rsid w:val="007E0F81"/>
    <w:rsid w:val="007E16C3"/>
    <w:rsid w:val="007E2B4F"/>
    <w:rsid w:val="007E2BBB"/>
    <w:rsid w:val="007E3FDE"/>
    <w:rsid w:val="007E5192"/>
    <w:rsid w:val="007E6CF8"/>
    <w:rsid w:val="007E7DF0"/>
    <w:rsid w:val="007F0748"/>
    <w:rsid w:val="007F123C"/>
    <w:rsid w:val="007F16E9"/>
    <w:rsid w:val="007F187C"/>
    <w:rsid w:val="007F1C27"/>
    <w:rsid w:val="007F2293"/>
    <w:rsid w:val="007F45FF"/>
    <w:rsid w:val="007F5655"/>
    <w:rsid w:val="007F5708"/>
    <w:rsid w:val="00800A2D"/>
    <w:rsid w:val="00802585"/>
    <w:rsid w:val="00802939"/>
    <w:rsid w:val="00802E92"/>
    <w:rsid w:val="00803536"/>
    <w:rsid w:val="00803DBA"/>
    <w:rsid w:val="008043E1"/>
    <w:rsid w:val="0080443F"/>
    <w:rsid w:val="00804637"/>
    <w:rsid w:val="00805C44"/>
    <w:rsid w:val="00806BE8"/>
    <w:rsid w:val="00806FD0"/>
    <w:rsid w:val="00807661"/>
    <w:rsid w:val="0081254A"/>
    <w:rsid w:val="008159A0"/>
    <w:rsid w:val="00815D9D"/>
    <w:rsid w:val="008161E5"/>
    <w:rsid w:val="008178A4"/>
    <w:rsid w:val="00817AE2"/>
    <w:rsid w:val="00820375"/>
    <w:rsid w:val="00822977"/>
    <w:rsid w:val="008233E7"/>
    <w:rsid w:val="008238D8"/>
    <w:rsid w:val="00823B39"/>
    <w:rsid w:val="008247C3"/>
    <w:rsid w:val="008252D0"/>
    <w:rsid w:val="0082575B"/>
    <w:rsid w:val="00825790"/>
    <w:rsid w:val="0082640E"/>
    <w:rsid w:val="0082712E"/>
    <w:rsid w:val="008274D5"/>
    <w:rsid w:val="00827CD7"/>
    <w:rsid w:val="008301F7"/>
    <w:rsid w:val="008306F9"/>
    <w:rsid w:val="00831198"/>
    <w:rsid w:val="008313DA"/>
    <w:rsid w:val="008319AB"/>
    <w:rsid w:val="008319E6"/>
    <w:rsid w:val="008319F7"/>
    <w:rsid w:val="00831AA5"/>
    <w:rsid w:val="00833853"/>
    <w:rsid w:val="00833F18"/>
    <w:rsid w:val="008344B0"/>
    <w:rsid w:val="00834789"/>
    <w:rsid w:val="008348D5"/>
    <w:rsid w:val="008354FB"/>
    <w:rsid w:val="00835B58"/>
    <w:rsid w:val="00836400"/>
    <w:rsid w:val="008369FE"/>
    <w:rsid w:val="00836D40"/>
    <w:rsid w:val="00837BA2"/>
    <w:rsid w:val="008403BC"/>
    <w:rsid w:val="00840876"/>
    <w:rsid w:val="00841859"/>
    <w:rsid w:val="00841A63"/>
    <w:rsid w:val="00841BC5"/>
    <w:rsid w:val="00841F42"/>
    <w:rsid w:val="008426CF"/>
    <w:rsid w:val="00842774"/>
    <w:rsid w:val="00843F9C"/>
    <w:rsid w:val="0084531A"/>
    <w:rsid w:val="00846D83"/>
    <w:rsid w:val="0084757D"/>
    <w:rsid w:val="00850C96"/>
    <w:rsid w:val="0085182F"/>
    <w:rsid w:val="00851B05"/>
    <w:rsid w:val="008539DE"/>
    <w:rsid w:val="00853AAC"/>
    <w:rsid w:val="00853FC4"/>
    <w:rsid w:val="0085524C"/>
    <w:rsid w:val="00855293"/>
    <w:rsid w:val="008555D6"/>
    <w:rsid w:val="00855A0E"/>
    <w:rsid w:val="00855E89"/>
    <w:rsid w:val="008567DF"/>
    <w:rsid w:val="0085715C"/>
    <w:rsid w:val="00857200"/>
    <w:rsid w:val="00857991"/>
    <w:rsid w:val="00857DDE"/>
    <w:rsid w:val="00857F11"/>
    <w:rsid w:val="00860837"/>
    <w:rsid w:val="00860871"/>
    <w:rsid w:val="00861CAF"/>
    <w:rsid w:val="00861F4E"/>
    <w:rsid w:val="00862308"/>
    <w:rsid w:val="00864BB6"/>
    <w:rsid w:val="00865459"/>
    <w:rsid w:val="008654DB"/>
    <w:rsid w:val="00865F13"/>
    <w:rsid w:val="00866A99"/>
    <w:rsid w:val="00866C4B"/>
    <w:rsid w:val="00867D39"/>
    <w:rsid w:val="00870900"/>
    <w:rsid w:val="00871A12"/>
    <w:rsid w:val="00872082"/>
    <w:rsid w:val="008720D6"/>
    <w:rsid w:val="00872354"/>
    <w:rsid w:val="00872398"/>
    <w:rsid w:val="0087318D"/>
    <w:rsid w:val="00873648"/>
    <w:rsid w:val="008736EB"/>
    <w:rsid w:val="00873F52"/>
    <w:rsid w:val="008746E5"/>
    <w:rsid w:val="00874712"/>
    <w:rsid w:val="0087490B"/>
    <w:rsid w:val="008749C4"/>
    <w:rsid w:val="0087557B"/>
    <w:rsid w:val="00875978"/>
    <w:rsid w:val="00875FB4"/>
    <w:rsid w:val="0087666F"/>
    <w:rsid w:val="0087717B"/>
    <w:rsid w:val="008775B7"/>
    <w:rsid w:val="00880A4B"/>
    <w:rsid w:val="00881756"/>
    <w:rsid w:val="0088278D"/>
    <w:rsid w:val="00882BB0"/>
    <w:rsid w:val="00883723"/>
    <w:rsid w:val="0088374F"/>
    <w:rsid w:val="00883F55"/>
    <w:rsid w:val="00884370"/>
    <w:rsid w:val="00884B03"/>
    <w:rsid w:val="00884D21"/>
    <w:rsid w:val="008856CF"/>
    <w:rsid w:val="00885A73"/>
    <w:rsid w:val="0088623F"/>
    <w:rsid w:val="00886DE1"/>
    <w:rsid w:val="0088725B"/>
    <w:rsid w:val="00887BB2"/>
    <w:rsid w:val="008902ED"/>
    <w:rsid w:val="008903A5"/>
    <w:rsid w:val="0089183E"/>
    <w:rsid w:val="00891CD6"/>
    <w:rsid w:val="0089203B"/>
    <w:rsid w:val="008926B3"/>
    <w:rsid w:val="008930DD"/>
    <w:rsid w:val="00893173"/>
    <w:rsid w:val="00893F26"/>
    <w:rsid w:val="0089625C"/>
    <w:rsid w:val="00896460"/>
    <w:rsid w:val="00896AE4"/>
    <w:rsid w:val="00896BDD"/>
    <w:rsid w:val="00896E22"/>
    <w:rsid w:val="008973F1"/>
    <w:rsid w:val="008A237F"/>
    <w:rsid w:val="008A2AC2"/>
    <w:rsid w:val="008A367B"/>
    <w:rsid w:val="008A396F"/>
    <w:rsid w:val="008A3DC5"/>
    <w:rsid w:val="008A4713"/>
    <w:rsid w:val="008A4A79"/>
    <w:rsid w:val="008A4FA8"/>
    <w:rsid w:val="008A56F6"/>
    <w:rsid w:val="008A66B9"/>
    <w:rsid w:val="008A6815"/>
    <w:rsid w:val="008A6B12"/>
    <w:rsid w:val="008B0808"/>
    <w:rsid w:val="008B0F7A"/>
    <w:rsid w:val="008B212B"/>
    <w:rsid w:val="008B26B6"/>
    <w:rsid w:val="008B2D6D"/>
    <w:rsid w:val="008B4118"/>
    <w:rsid w:val="008B5949"/>
    <w:rsid w:val="008B5F08"/>
    <w:rsid w:val="008B643B"/>
    <w:rsid w:val="008B69C4"/>
    <w:rsid w:val="008B7342"/>
    <w:rsid w:val="008C000B"/>
    <w:rsid w:val="008C0101"/>
    <w:rsid w:val="008C0396"/>
    <w:rsid w:val="008C03B4"/>
    <w:rsid w:val="008C17DC"/>
    <w:rsid w:val="008C1BAC"/>
    <w:rsid w:val="008C2704"/>
    <w:rsid w:val="008C3159"/>
    <w:rsid w:val="008C4B63"/>
    <w:rsid w:val="008C5332"/>
    <w:rsid w:val="008C554F"/>
    <w:rsid w:val="008C6F1E"/>
    <w:rsid w:val="008C73D7"/>
    <w:rsid w:val="008C7FF7"/>
    <w:rsid w:val="008D0116"/>
    <w:rsid w:val="008D0BB3"/>
    <w:rsid w:val="008D1316"/>
    <w:rsid w:val="008D19A0"/>
    <w:rsid w:val="008D2171"/>
    <w:rsid w:val="008D602F"/>
    <w:rsid w:val="008D680F"/>
    <w:rsid w:val="008D68CB"/>
    <w:rsid w:val="008D7D82"/>
    <w:rsid w:val="008E0FDB"/>
    <w:rsid w:val="008E19CA"/>
    <w:rsid w:val="008E1F38"/>
    <w:rsid w:val="008E2660"/>
    <w:rsid w:val="008E3DCB"/>
    <w:rsid w:val="008E4140"/>
    <w:rsid w:val="008E4640"/>
    <w:rsid w:val="008E4B8F"/>
    <w:rsid w:val="008E4CF5"/>
    <w:rsid w:val="008E4EB5"/>
    <w:rsid w:val="008E51BA"/>
    <w:rsid w:val="008E63B0"/>
    <w:rsid w:val="008F0ED6"/>
    <w:rsid w:val="008F0FC1"/>
    <w:rsid w:val="008F1436"/>
    <w:rsid w:val="008F1F74"/>
    <w:rsid w:val="008F22FF"/>
    <w:rsid w:val="008F30F7"/>
    <w:rsid w:val="008F3B4E"/>
    <w:rsid w:val="008F43C0"/>
    <w:rsid w:val="008F4C0E"/>
    <w:rsid w:val="008F56BD"/>
    <w:rsid w:val="008F57D3"/>
    <w:rsid w:val="008F5ED0"/>
    <w:rsid w:val="008F7405"/>
    <w:rsid w:val="008F7D49"/>
    <w:rsid w:val="00901426"/>
    <w:rsid w:val="00901484"/>
    <w:rsid w:val="00901BA4"/>
    <w:rsid w:val="00902DFF"/>
    <w:rsid w:val="009030C9"/>
    <w:rsid w:val="00903CD2"/>
    <w:rsid w:val="009046A4"/>
    <w:rsid w:val="00905C63"/>
    <w:rsid w:val="00905DEC"/>
    <w:rsid w:val="00905F0A"/>
    <w:rsid w:val="00906018"/>
    <w:rsid w:val="00906448"/>
    <w:rsid w:val="009101D7"/>
    <w:rsid w:val="00910721"/>
    <w:rsid w:val="0091081D"/>
    <w:rsid w:val="00910F10"/>
    <w:rsid w:val="009112DE"/>
    <w:rsid w:val="00911BE4"/>
    <w:rsid w:val="00912C30"/>
    <w:rsid w:val="00912E29"/>
    <w:rsid w:val="0091321A"/>
    <w:rsid w:val="0091536B"/>
    <w:rsid w:val="00917700"/>
    <w:rsid w:val="00917B02"/>
    <w:rsid w:val="00917FB5"/>
    <w:rsid w:val="009202DB"/>
    <w:rsid w:val="009216D0"/>
    <w:rsid w:val="0092204A"/>
    <w:rsid w:val="00922E3B"/>
    <w:rsid w:val="00924199"/>
    <w:rsid w:val="00925023"/>
    <w:rsid w:val="009262EA"/>
    <w:rsid w:val="00926489"/>
    <w:rsid w:val="00926497"/>
    <w:rsid w:val="009301BF"/>
    <w:rsid w:val="00930686"/>
    <w:rsid w:val="00931641"/>
    <w:rsid w:val="00932174"/>
    <w:rsid w:val="009334E0"/>
    <w:rsid w:val="0093380E"/>
    <w:rsid w:val="00933D93"/>
    <w:rsid w:val="00935FF8"/>
    <w:rsid w:val="00937421"/>
    <w:rsid w:val="00940293"/>
    <w:rsid w:val="009407FC"/>
    <w:rsid w:val="00940A91"/>
    <w:rsid w:val="00941165"/>
    <w:rsid w:val="00941424"/>
    <w:rsid w:val="009418D8"/>
    <w:rsid w:val="00942B2D"/>
    <w:rsid w:val="00943C47"/>
    <w:rsid w:val="00943D80"/>
    <w:rsid w:val="00944151"/>
    <w:rsid w:val="00944161"/>
    <w:rsid w:val="009445E0"/>
    <w:rsid w:val="00947C4C"/>
    <w:rsid w:val="00950391"/>
    <w:rsid w:val="00951481"/>
    <w:rsid w:val="00951A06"/>
    <w:rsid w:val="00952885"/>
    <w:rsid w:val="00952B3F"/>
    <w:rsid w:val="00952B6F"/>
    <w:rsid w:val="00952F49"/>
    <w:rsid w:val="00953400"/>
    <w:rsid w:val="0095384C"/>
    <w:rsid w:val="00953D32"/>
    <w:rsid w:val="0095430A"/>
    <w:rsid w:val="009543B3"/>
    <w:rsid w:val="00954411"/>
    <w:rsid w:val="00955648"/>
    <w:rsid w:val="00955D93"/>
    <w:rsid w:val="00956F99"/>
    <w:rsid w:val="0095776D"/>
    <w:rsid w:val="00957886"/>
    <w:rsid w:val="00961121"/>
    <w:rsid w:val="00961282"/>
    <w:rsid w:val="0096158F"/>
    <w:rsid w:val="00961919"/>
    <w:rsid w:val="009619C5"/>
    <w:rsid w:val="00963473"/>
    <w:rsid w:val="00965015"/>
    <w:rsid w:val="00965F42"/>
    <w:rsid w:val="009672C1"/>
    <w:rsid w:val="0097024E"/>
    <w:rsid w:val="00970716"/>
    <w:rsid w:val="00971AF3"/>
    <w:rsid w:val="00972823"/>
    <w:rsid w:val="00972CC8"/>
    <w:rsid w:val="00972F06"/>
    <w:rsid w:val="0097313D"/>
    <w:rsid w:val="00974839"/>
    <w:rsid w:val="00974E9F"/>
    <w:rsid w:val="009753F7"/>
    <w:rsid w:val="0097584E"/>
    <w:rsid w:val="009760C4"/>
    <w:rsid w:val="0097638C"/>
    <w:rsid w:val="0097639F"/>
    <w:rsid w:val="009771A6"/>
    <w:rsid w:val="009772E1"/>
    <w:rsid w:val="00977C89"/>
    <w:rsid w:val="00977F3D"/>
    <w:rsid w:val="0098142B"/>
    <w:rsid w:val="009817F9"/>
    <w:rsid w:val="00981870"/>
    <w:rsid w:val="009837CE"/>
    <w:rsid w:val="00983DE1"/>
    <w:rsid w:val="00983F63"/>
    <w:rsid w:val="00984B11"/>
    <w:rsid w:val="00984FCE"/>
    <w:rsid w:val="009860E0"/>
    <w:rsid w:val="00986580"/>
    <w:rsid w:val="00986800"/>
    <w:rsid w:val="00986980"/>
    <w:rsid w:val="00986CBB"/>
    <w:rsid w:val="00986CC4"/>
    <w:rsid w:val="00987455"/>
    <w:rsid w:val="009902B8"/>
    <w:rsid w:val="009903C2"/>
    <w:rsid w:val="00990C5C"/>
    <w:rsid w:val="009913F0"/>
    <w:rsid w:val="009930AC"/>
    <w:rsid w:val="00993E09"/>
    <w:rsid w:val="00995AAE"/>
    <w:rsid w:val="00995F4E"/>
    <w:rsid w:val="00996881"/>
    <w:rsid w:val="00996F53"/>
    <w:rsid w:val="009973AD"/>
    <w:rsid w:val="00997F14"/>
    <w:rsid w:val="009A00F7"/>
    <w:rsid w:val="009A0119"/>
    <w:rsid w:val="009A0732"/>
    <w:rsid w:val="009A1433"/>
    <w:rsid w:val="009A1996"/>
    <w:rsid w:val="009A21AE"/>
    <w:rsid w:val="009A236E"/>
    <w:rsid w:val="009A2F33"/>
    <w:rsid w:val="009A3501"/>
    <w:rsid w:val="009A4F2E"/>
    <w:rsid w:val="009A62D4"/>
    <w:rsid w:val="009A6548"/>
    <w:rsid w:val="009A71AA"/>
    <w:rsid w:val="009A72A7"/>
    <w:rsid w:val="009A7A59"/>
    <w:rsid w:val="009B03A0"/>
    <w:rsid w:val="009B0E4C"/>
    <w:rsid w:val="009B1010"/>
    <w:rsid w:val="009B105F"/>
    <w:rsid w:val="009B439B"/>
    <w:rsid w:val="009B4E32"/>
    <w:rsid w:val="009B4E5C"/>
    <w:rsid w:val="009B5697"/>
    <w:rsid w:val="009B79FD"/>
    <w:rsid w:val="009C0F36"/>
    <w:rsid w:val="009C1A28"/>
    <w:rsid w:val="009C2815"/>
    <w:rsid w:val="009C37FC"/>
    <w:rsid w:val="009C70CD"/>
    <w:rsid w:val="009C79C4"/>
    <w:rsid w:val="009C7A5A"/>
    <w:rsid w:val="009D01CD"/>
    <w:rsid w:val="009D07FC"/>
    <w:rsid w:val="009D111C"/>
    <w:rsid w:val="009D114A"/>
    <w:rsid w:val="009D30D7"/>
    <w:rsid w:val="009D39FF"/>
    <w:rsid w:val="009D5579"/>
    <w:rsid w:val="009D5D42"/>
    <w:rsid w:val="009D7D06"/>
    <w:rsid w:val="009E0BEE"/>
    <w:rsid w:val="009E0E2C"/>
    <w:rsid w:val="009E1405"/>
    <w:rsid w:val="009E16C0"/>
    <w:rsid w:val="009E2B0B"/>
    <w:rsid w:val="009E3216"/>
    <w:rsid w:val="009E396E"/>
    <w:rsid w:val="009F03C9"/>
    <w:rsid w:val="009F16B9"/>
    <w:rsid w:val="009F323D"/>
    <w:rsid w:val="009F3B0D"/>
    <w:rsid w:val="009F5CB7"/>
    <w:rsid w:val="009F659F"/>
    <w:rsid w:val="009F6898"/>
    <w:rsid w:val="009F6B4F"/>
    <w:rsid w:val="009F7AB3"/>
    <w:rsid w:val="009F7CAC"/>
    <w:rsid w:val="00A0048C"/>
    <w:rsid w:val="00A008E8"/>
    <w:rsid w:val="00A00A5C"/>
    <w:rsid w:val="00A00D53"/>
    <w:rsid w:val="00A00E07"/>
    <w:rsid w:val="00A0161F"/>
    <w:rsid w:val="00A02579"/>
    <w:rsid w:val="00A03534"/>
    <w:rsid w:val="00A05090"/>
    <w:rsid w:val="00A05E30"/>
    <w:rsid w:val="00A06792"/>
    <w:rsid w:val="00A07D92"/>
    <w:rsid w:val="00A1054B"/>
    <w:rsid w:val="00A10AE2"/>
    <w:rsid w:val="00A12535"/>
    <w:rsid w:val="00A12763"/>
    <w:rsid w:val="00A12D2F"/>
    <w:rsid w:val="00A13B5F"/>
    <w:rsid w:val="00A13B8F"/>
    <w:rsid w:val="00A13D91"/>
    <w:rsid w:val="00A1445A"/>
    <w:rsid w:val="00A14581"/>
    <w:rsid w:val="00A170EC"/>
    <w:rsid w:val="00A200F0"/>
    <w:rsid w:val="00A2050F"/>
    <w:rsid w:val="00A22B15"/>
    <w:rsid w:val="00A22D60"/>
    <w:rsid w:val="00A2324D"/>
    <w:rsid w:val="00A23868"/>
    <w:rsid w:val="00A2393D"/>
    <w:rsid w:val="00A24B1E"/>
    <w:rsid w:val="00A25560"/>
    <w:rsid w:val="00A25C7E"/>
    <w:rsid w:val="00A262D6"/>
    <w:rsid w:val="00A26404"/>
    <w:rsid w:val="00A30A84"/>
    <w:rsid w:val="00A311D6"/>
    <w:rsid w:val="00A31AF0"/>
    <w:rsid w:val="00A31CEE"/>
    <w:rsid w:val="00A32293"/>
    <w:rsid w:val="00A322EC"/>
    <w:rsid w:val="00A334FE"/>
    <w:rsid w:val="00A33926"/>
    <w:rsid w:val="00A3513E"/>
    <w:rsid w:val="00A354EC"/>
    <w:rsid w:val="00A35B70"/>
    <w:rsid w:val="00A366EC"/>
    <w:rsid w:val="00A369A2"/>
    <w:rsid w:val="00A36D0D"/>
    <w:rsid w:val="00A36E06"/>
    <w:rsid w:val="00A37513"/>
    <w:rsid w:val="00A401BF"/>
    <w:rsid w:val="00A40224"/>
    <w:rsid w:val="00A40556"/>
    <w:rsid w:val="00A41189"/>
    <w:rsid w:val="00A4124F"/>
    <w:rsid w:val="00A4132C"/>
    <w:rsid w:val="00A41A75"/>
    <w:rsid w:val="00A428D7"/>
    <w:rsid w:val="00A433F2"/>
    <w:rsid w:val="00A434C7"/>
    <w:rsid w:val="00A43ADE"/>
    <w:rsid w:val="00A43EB3"/>
    <w:rsid w:val="00A43F1A"/>
    <w:rsid w:val="00A4428A"/>
    <w:rsid w:val="00A44463"/>
    <w:rsid w:val="00A4498E"/>
    <w:rsid w:val="00A453DC"/>
    <w:rsid w:val="00A45662"/>
    <w:rsid w:val="00A45EB2"/>
    <w:rsid w:val="00A46279"/>
    <w:rsid w:val="00A46CF6"/>
    <w:rsid w:val="00A471C3"/>
    <w:rsid w:val="00A47332"/>
    <w:rsid w:val="00A516AA"/>
    <w:rsid w:val="00A5210C"/>
    <w:rsid w:val="00A52822"/>
    <w:rsid w:val="00A52B0E"/>
    <w:rsid w:val="00A534E3"/>
    <w:rsid w:val="00A53933"/>
    <w:rsid w:val="00A53BC2"/>
    <w:rsid w:val="00A542BE"/>
    <w:rsid w:val="00A54E55"/>
    <w:rsid w:val="00A55C19"/>
    <w:rsid w:val="00A57673"/>
    <w:rsid w:val="00A6152C"/>
    <w:rsid w:val="00A625A1"/>
    <w:rsid w:val="00A62D91"/>
    <w:rsid w:val="00A63876"/>
    <w:rsid w:val="00A65ECC"/>
    <w:rsid w:val="00A6676F"/>
    <w:rsid w:val="00A66C2F"/>
    <w:rsid w:val="00A6743D"/>
    <w:rsid w:val="00A67A9E"/>
    <w:rsid w:val="00A70215"/>
    <w:rsid w:val="00A7103A"/>
    <w:rsid w:val="00A7198D"/>
    <w:rsid w:val="00A719B1"/>
    <w:rsid w:val="00A71FFC"/>
    <w:rsid w:val="00A72322"/>
    <w:rsid w:val="00A7254E"/>
    <w:rsid w:val="00A72912"/>
    <w:rsid w:val="00A72DD1"/>
    <w:rsid w:val="00A738DA"/>
    <w:rsid w:val="00A747CA"/>
    <w:rsid w:val="00A750D1"/>
    <w:rsid w:val="00A75350"/>
    <w:rsid w:val="00A75960"/>
    <w:rsid w:val="00A7692F"/>
    <w:rsid w:val="00A77162"/>
    <w:rsid w:val="00A77F39"/>
    <w:rsid w:val="00A80262"/>
    <w:rsid w:val="00A80718"/>
    <w:rsid w:val="00A8079A"/>
    <w:rsid w:val="00A817E6"/>
    <w:rsid w:val="00A81E4D"/>
    <w:rsid w:val="00A8223B"/>
    <w:rsid w:val="00A83CF0"/>
    <w:rsid w:val="00A848F2"/>
    <w:rsid w:val="00A853A1"/>
    <w:rsid w:val="00A8599D"/>
    <w:rsid w:val="00A87180"/>
    <w:rsid w:val="00A87C49"/>
    <w:rsid w:val="00A92720"/>
    <w:rsid w:val="00A94543"/>
    <w:rsid w:val="00A94840"/>
    <w:rsid w:val="00A9515E"/>
    <w:rsid w:val="00A966C3"/>
    <w:rsid w:val="00A97B0C"/>
    <w:rsid w:val="00A97E3D"/>
    <w:rsid w:val="00AA0982"/>
    <w:rsid w:val="00AA14EC"/>
    <w:rsid w:val="00AA29DF"/>
    <w:rsid w:val="00AA3F2C"/>
    <w:rsid w:val="00AA44AF"/>
    <w:rsid w:val="00AA47D3"/>
    <w:rsid w:val="00AA4FD8"/>
    <w:rsid w:val="00AA5530"/>
    <w:rsid w:val="00AA621F"/>
    <w:rsid w:val="00AA62C2"/>
    <w:rsid w:val="00AA664B"/>
    <w:rsid w:val="00AA6990"/>
    <w:rsid w:val="00AA7C68"/>
    <w:rsid w:val="00AB047B"/>
    <w:rsid w:val="00AB0C20"/>
    <w:rsid w:val="00AB22B2"/>
    <w:rsid w:val="00AB3AF6"/>
    <w:rsid w:val="00AB42DB"/>
    <w:rsid w:val="00AB4338"/>
    <w:rsid w:val="00AB47FD"/>
    <w:rsid w:val="00AB4857"/>
    <w:rsid w:val="00AB4908"/>
    <w:rsid w:val="00AB4A15"/>
    <w:rsid w:val="00AB4A46"/>
    <w:rsid w:val="00AB5070"/>
    <w:rsid w:val="00AB5A16"/>
    <w:rsid w:val="00AB7B9F"/>
    <w:rsid w:val="00AC0487"/>
    <w:rsid w:val="00AC22D7"/>
    <w:rsid w:val="00AC27A2"/>
    <w:rsid w:val="00AC2926"/>
    <w:rsid w:val="00AC481A"/>
    <w:rsid w:val="00AC4DCF"/>
    <w:rsid w:val="00AC4DD5"/>
    <w:rsid w:val="00AC541F"/>
    <w:rsid w:val="00AC5721"/>
    <w:rsid w:val="00AC7C92"/>
    <w:rsid w:val="00AD148D"/>
    <w:rsid w:val="00AD1556"/>
    <w:rsid w:val="00AD1BD2"/>
    <w:rsid w:val="00AD22AD"/>
    <w:rsid w:val="00AD2D9B"/>
    <w:rsid w:val="00AD378C"/>
    <w:rsid w:val="00AD45B3"/>
    <w:rsid w:val="00AD541D"/>
    <w:rsid w:val="00AD5461"/>
    <w:rsid w:val="00AD5BEC"/>
    <w:rsid w:val="00AD5D92"/>
    <w:rsid w:val="00AD76BD"/>
    <w:rsid w:val="00AD7C88"/>
    <w:rsid w:val="00AE02E1"/>
    <w:rsid w:val="00AE0C16"/>
    <w:rsid w:val="00AE166F"/>
    <w:rsid w:val="00AE1A32"/>
    <w:rsid w:val="00AE1D32"/>
    <w:rsid w:val="00AE3640"/>
    <w:rsid w:val="00AE44CA"/>
    <w:rsid w:val="00AE4F9C"/>
    <w:rsid w:val="00AE5958"/>
    <w:rsid w:val="00AE5D26"/>
    <w:rsid w:val="00AE5D8D"/>
    <w:rsid w:val="00AE690E"/>
    <w:rsid w:val="00AE77E7"/>
    <w:rsid w:val="00AE7A73"/>
    <w:rsid w:val="00AF0DFF"/>
    <w:rsid w:val="00AF19C7"/>
    <w:rsid w:val="00AF1DDA"/>
    <w:rsid w:val="00AF1F6D"/>
    <w:rsid w:val="00AF23B0"/>
    <w:rsid w:val="00AF2DDC"/>
    <w:rsid w:val="00AF4C68"/>
    <w:rsid w:val="00AF51E7"/>
    <w:rsid w:val="00AF5265"/>
    <w:rsid w:val="00AF578C"/>
    <w:rsid w:val="00AF5ABE"/>
    <w:rsid w:val="00AF5F48"/>
    <w:rsid w:val="00AF698D"/>
    <w:rsid w:val="00AF6EB6"/>
    <w:rsid w:val="00AF708E"/>
    <w:rsid w:val="00AF7B15"/>
    <w:rsid w:val="00B01E09"/>
    <w:rsid w:val="00B01E6A"/>
    <w:rsid w:val="00B0269A"/>
    <w:rsid w:val="00B0297B"/>
    <w:rsid w:val="00B04466"/>
    <w:rsid w:val="00B058DA"/>
    <w:rsid w:val="00B05E12"/>
    <w:rsid w:val="00B060A5"/>
    <w:rsid w:val="00B070DD"/>
    <w:rsid w:val="00B07A03"/>
    <w:rsid w:val="00B1065C"/>
    <w:rsid w:val="00B10A67"/>
    <w:rsid w:val="00B12B15"/>
    <w:rsid w:val="00B131D1"/>
    <w:rsid w:val="00B13E81"/>
    <w:rsid w:val="00B14B60"/>
    <w:rsid w:val="00B154B2"/>
    <w:rsid w:val="00B15AE3"/>
    <w:rsid w:val="00B17551"/>
    <w:rsid w:val="00B202BC"/>
    <w:rsid w:val="00B227FC"/>
    <w:rsid w:val="00B233C0"/>
    <w:rsid w:val="00B2354B"/>
    <w:rsid w:val="00B240EB"/>
    <w:rsid w:val="00B24821"/>
    <w:rsid w:val="00B25990"/>
    <w:rsid w:val="00B2696C"/>
    <w:rsid w:val="00B27086"/>
    <w:rsid w:val="00B3006A"/>
    <w:rsid w:val="00B32192"/>
    <w:rsid w:val="00B34191"/>
    <w:rsid w:val="00B34405"/>
    <w:rsid w:val="00B3523F"/>
    <w:rsid w:val="00B35BE4"/>
    <w:rsid w:val="00B36757"/>
    <w:rsid w:val="00B36882"/>
    <w:rsid w:val="00B36F5A"/>
    <w:rsid w:val="00B373D5"/>
    <w:rsid w:val="00B400AE"/>
    <w:rsid w:val="00B41504"/>
    <w:rsid w:val="00B41A55"/>
    <w:rsid w:val="00B420C0"/>
    <w:rsid w:val="00B421A5"/>
    <w:rsid w:val="00B423D6"/>
    <w:rsid w:val="00B42D3F"/>
    <w:rsid w:val="00B43A69"/>
    <w:rsid w:val="00B43BB0"/>
    <w:rsid w:val="00B446F2"/>
    <w:rsid w:val="00B44D59"/>
    <w:rsid w:val="00B463C2"/>
    <w:rsid w:val="00B4651D"/>
    <w:rsid w:val="00B46B7A"/>
    <w:rsid w:val="00B4752F"/>
    <w:rsid w:val="00B47810"/>
    <w:rsid w:val="00B47FD8"/>
    <w:rsid w:val="00B50CDD"/>
    <w:rsid w:val="00B51F83"/>
    <w:rsid w:val="00B53CD9"/>
    <w:rsid w:val="00B54AD9"/>
    <w:rsid w:val="00B54C3C"/>
    <w:rsid w:val="00B55AD1"/>
    <w:rsid w:val="00B55AE3"/>
    <w:rsid w:val="00B55E14"/>
    <w:rsid w:val="00B60CED"/>
    <w:rsid w:val="00B616B1"/>
    <w:rsid w:val="00B620C5"/>
    <w:rsid w:val="00B629C2"/>
    <w:rsid w:val="00B62B18"/>
    <w:rsid w:val="00B62D6B"/>
    <w:rsid w:val="00B63025"/>
    <w:rsid w:val="00B630CC"/>
    <w:rsid w:val="00B633B3"/>
    <w:rsid w:val="00B63AC7"/>
    <w:rsid w:val="00B6421D"/>
    <w:rsid w:val="00B65ABA"/>
    <w:rsid w:val="00B65BA1"/>
    <w:rsid w:val="00B65C50"/>
    <w:rsid w:val="00B66B39"/>
    <w:rsid w:val="00B66E44"/>
    <w:rsid w:val="00B67CE7"/>
    <w:rsid w:val="00B705F3"/>
    <w:rsid w:val="00B70F31"/>
    <w:rsid w:val="00B71325"/>
    <w:rsid w:val="00B72816"/>
    <w:rsid w:val="00B72F31"/>
    <w:rsid w:val="00B73292"/>
    <w:rsid w:val="00B7418E"/>
    <w:rsid w:val="00B74C8E"/>
    <w:rsid w:val="00B7575A"/>
    <w:rsid w:val="00B75984"/>
    <w:rsid w:val="00B75A9A"/>
    <w:rsid w:val="00B763A8"/>
    <w:rsid w:val="00B76F3F"/>
    <w:rsid w:val="00B77664"/>
    <w:rsid w:val="00B77C5C"/>
    <w:rsid w:val="00B81C42"/>
    <w:rsid w:val="00B8274B"/>
    <w:rsid w:val="00B82964"/>
    <w:rsid w:val="00B8303C"/>
    <w:rsid w:val="00B843D6"/>
    <w:rsid w:val="00B84890"/>
    <w:rsid w:val="00B8491B"/>
    <w:rsid w:val="00B84BDB"/>
    <w:rsid w:val="00B853F9"/>
    <w:rsid w:val="00B8631B"/>
    <w:rsid w:val="00B8662F"/>
    <w:rsid w:val="00B86BD7"/>
    <w:rsid w:val="00B87830"/>
    <w:rsid w:val="00B87CD9"/>
    <w:rsid w:val="00B90D65"/>
    <w:rsid w:val="00B9117F"/>
    <w:rsid w:val="00B91534"/>
    <w:rsid w:val="00B92AD4"/>
    <w:rsid w:val="00B94469"/>
    <w:rsid w:val="00B95CC2"/>
    <w:rsid w:val="00B9773D"/>
    <w:rsid w:val="00B97F9C"/>
    <w:rsid w:val="00BA0034"/>
    <w:rsid w:val="00BA01E7"/>
    <w:rsid w:val="00BA07D2"/>
    <w:rsid w:val="00BA31A7"/>
    <w:rsid w:val="00BA3522"/>
    <w:rsid w:val="00BA37EC"/>
    <w:rsid w:val="00BA52EB"/>
    <w:rsid w:val="00BA5E8F"/>
    <w:rsid w:val="00BA601F"/>
    <w:rsid w:val="00BA7092"/>
    <w:rsid w:val="00BA77B9"/>
    <w:rsid w:val="00BB027F"/>
    <w:rsid w:val="00BB0AA2"/>
    <w:rsid w:val="00BB17FB"/>
    <w:rsid w:val="00BB2B62"/>
    <w:rsid w:val="00BB4064"/>
    <w:rsid w:val="00BB522F"/>
    <w:rsid w:val="00BB5230"/>
    <w:rsid w:val="00BB5E7D"/>
    <w:rsid w:val="00BB6839"/>
    <w:rsid w:val="00BB6DCF"/>
    <w:rsid w:val="00BB74BE"/>
    <w:rsid w:val="00BB78DC"/>
    <w:rsid w:val="00BB7C9C"/>
    <w:rsid w:val="00BC02D1"/>
    <w:rsid w:val="00BC04C2"/>
    <w:rsid w:val="00BC0641"/>
    <w:rsid w:val="00BC2648"/>
    <w:rsid w:val="00BC2AA4"/>
    <w:rsid w:val="00BC2D1B"/>
    <w:rsid w:val="00BC3CC8"/>
    <w:rsid w:val="00BC4D6C"/>
    <w:rsid w:val="00BC50A8"/>
    <w:rsid w:val="00BC5273"/>
    <w:rsid w:val="00BC53FB"/>
    <w:rsid w:val="00BC5773"/>
    <w:rsid w:val="00BC59D4"/>
    <w:rsid w:val="00BC669B"/>
    <w:rsid w:val="00BD0733"/>
    <w:rsid w:val="00BD1B5F"/>
    <w:rsid w:val="00BD1FC8"/>
    <w:rsid w:val="00BD47E3"/>
    <w:rsid w:val="00BD4C30"/>
    <w:rsid w:val="00BD521E"/>
    <w:rsid w:val="00BD67F9"/>
    <w:rsid w:val="00BD6825"/>
    <w:rsid w:val="00BD6BA7"/>
    <w:rsid w:val="00BD6EED"/>
    <w:rsid w:val="00BD7224"/>
    <w:rsid w:val="00BD7B19"/>
    <w:rsid w:val="00BD7E0B"/>
    <w:rsid w:val="00BE00EF"/>
    <w:rsid w:val="00BE02AD"/>
    <w:rsid w:val="00BE15DB"/>
    <w:rsid w:val="00BE1A81"/>
    <w:rsid w:val="00BE1EC1"/>
    <w:rsid w:val="00BE2D47"/>
    <w:rsid w:val="00BE30A3"/>
    <w:rsid w:val="00BE41ED"/>
    <w:rsid w:val="00BE510C"/>
    <w:rsid w:val="00BE51E9"/>
    <w:rsid w:val="00BE6A5D"/>
    <w:rsid w:val="00BE7193"/>
    <w:rsid w:val="00BE77B6"/>
    <w:rsid w:val="00BE7C1D"/>
    <w:rsid w:val="00BF0A3C"/>
    <w:rsid w:val="00BF0E7B"/>
    <w:rsid w:val="00BF0FD5"/>
    <w:rsid w:val="00BF1E24"/>
    <w:rsid w:val="00BF24CF"/>
    <w:rsid w:val="00BF37A7"/>
    <w:rsid w:val="00BF3F36"/>
    <w:rsid w:val="00BF3FC6"/>
    <w:rsid w:val="00BF4C7C"/>
    <w:rsid w:val="00BF5267"/>
    <w:rsid w:val="00BF5ADB"/>
    <w:rsid w:val="00BF5F5B"/>
    <w:rsid w:val="00BF6BD8"/>
    <w:rsid w:val="00BF7525"/>
    <w:rsid w:val="00BF798F"/>
    <w:rsid w:val="00C003D6"/>
    <w:rsid w:val="00C00704"/>
    <w:rsid w:val="00C01987"/>
    <w:rsid w:val="00C01D01"/>
    <w:rsid w:val="00C034C3"/>
    <w:rsid w:val="00C03AAF"/>
    <w:rsid w:val="00C04E5D"/>
    <w:rsid w:val="00C05459"/>
    <w:rsid w:val="00C0550F"/>
    <w:rsid w:val="00C05E25"/>
    <w:rsid w:val="00C061BC"/>
    <w:rsid w:val="00C06301"/>
    <w:rsid w:val="00C1002A"/>
    <w:rsid w:val="00C10198"/>
    <w:rsid w:val="00C101A0"/>
    <w:rsid w:val="00C1151C"/>
    <w:rsid w:val="00C123C4"/>
    <w:rsid w:val="00C1308A"/>
    <w:rsid w:val="00C13758"/>
    <w:rsid w:val="00C14640"/>
    <w:rsid w:val="00C149E9"/>
    <w:rsid w:val="00C14A76"/>
    <w:rsid w:val="00C1564A"/>
    <w:rsid w:val="00C15888"/>
    <w:rsid w:val="00C159E3"/>
    <w:rsid w:val="00C17CE9"/>
    <w:rsid w:val="00C20342"/>
    <w:rsid w:val="00C23C00"/>
    <w:rsid w:val="00C2613A"/>
    <w:rsid w:val="00C300E9"/>
    <w:rsid w:val="00C30CCF"/>
    <w:rsid w:val="00C3130D"/>
    <w:rsid w:val="00C326D3"/>
    <w:rsid w:val="00C326DC"/>
    <w:rsid w:val="00C33062"/>
    <w:rsid w:val="00C3338B"/>
    <w:rsid w:val="00C33713"/>
    <w:rsid w:val="00C34C94"/>
    <w:rsid w:val="00C364C7"/>
    <w:rsid w:val="00C366CB"/>
    <w:rsid w:val="00C36CC8"/>
    <w:rsid w:val="00C37B56"/>
    <w:rsid w:val="00C4127F"/>
    <w:rsid w:val="00C43246"/>
    <w:rsid w:val="00C43615"/>
    <w:rsid w:val="00C43A45"/>
    <w:rsid w:val="00C43D6A"/>
    <w:rsid w:val="00C45D7B"/>
    <w:rsid w:val="00C46583"/>
    <w:rsid w:val="00C46C54"/>
    <w:rsid w:val="00C47321"/>
    <w:rsid w:val="00C5225E"/>
    <w:rsid w:val="00C526DF"/>
    <w:rsid w:val="00C5288A"/>
    <w:rsid w:val="00C5344E"/>
    <w:rsid w:val="00C53842"/>
    <w:rsid w:val="00C53F34"/>
    <w:rsid w:val="00C543D4"/>
    <w:rsid w:val="00C54973"/>
    <w:rsid w:val="00C54C1A"/>
    <w:rsid w:val="00C554BB"/>
    <w:rsid w:val="00C56953"/>
    <w:rsid w:val="00C56B24"/>
    <w:rsid w:val="00C60E70"/>
    <w:rsid w:val="00C60FE5"/>
    <w:rsid w:val="00C61878"/>
    <w:rsid w:val="00C62173"/>
    <w:rsid w:val="00C622EE"/>
    <w:rsid w:val="00C62C13"/>
    <w:rsid w:val="00C62C4E"/>
    <w:rsid w:val="00C6385E"/>
    <w:rsid w:val="00C6410D"/>
    <w:rsid w:val="00C6477D"/>
    <w:rsid w:val="00C6525B"/>
    <w:rsid w:val="00C66827"/>
    <w:rsid w:val="00C669A2"/>
    <w:rsid w:val="00C66C9C"/>
    <w:rsid w:val="00C677D7"/>
    <w:rsid w:val="00C67B97"/>
    <w:rsid w:val="00C702C0"/>
    <w:rsid w:val="00C70783"/>
    <w:rsid w:val="00C71EBB"/>
    <w:rsid w:val="00C72119"/>
    <w:rsid w:val="00C724E4"/>
    <w:rsid w:val="00C7291C"/>
    <w:rsid w:val="00C734B1"/>
    <w:rsid w:val="00C73714"/>
    <w:rsid w:val="00C74876"/>
    <w:rsid w:val="00C74F4E"/>
    <w:rsid w:val="00C752DE"/>
    <w:rsid w:val="00C75CA2"/>
    <w:rsid w:val="00C7679C"/>
    <w:rsid w:val="00C77B6D"/>
    <w:rsid w:val="00C77C69"/>
    <w:rsid w:val="00C820A0"/>
    <w:rsid w:val="00C82D6D"/>
    <w:rsid w:val="00C82F08"/>
    <w:rsid w:val="00C8347E"/>
    <w:rsid w:val="00C837AB"/>
    <w:rsid w:val="00C84482"/>
    <w:rsid w:val="00C84666"/>
    <w:rsid w:val="00C847C3"/>
    <w:rsid w:val="00C84ADF"/>
    <w:rsid w:val="00C84E5A"/>
    <w:rsid w:val="00C85185"/>
    <w:rsid w:val="00C85F25"/>
    <w:rsid w:val="00C86436"/>
    <w:rsid w:val="00C87BC5"/>
    <w:rsid w:val="00C91025"/>
    <w:rsid w:val="00C916E9"/>
    <w:rsid w:val="00C9263D"/>
    <w:rsid w:val="00C92810"/>
    <w:rsid w:val="00C933E7"/>
    <w:rsid w:val="00C942CD"/>
    <w:rsid w:val="00C945CA"/>
    <w:rsid w:val="00C94703"/>
    <w:rsid w:val="00C94D0D"/>
    <w:rsid w:val="00C95401"/>
    <w:rsid w:val="00C959CF"/>
    <w:rsid w:val="00C95E4D"/>
    <w:rsid w:val="00C960E2"/>
    <w:rsid w:val="00C9610A"/>
    <w:rsid w:val="00C961CC"/>
    <w:rsid w:val="00CA0C0D"/>
    <w:rsid w:val="00CA1155"/>
    <w:rsid w:val="00CA1675"/>
    <w:rsid w:val="00CA1A5E"/>
    <w:rsid w:val="00CA2165"/>
    <w:rsid w:val="00CA29E0"/>
    <w:rsid w:val="00CA3DD7"/>
    <w:rsid w:val="00CA45E7"/>
    <w:rsid w:val="00CA4B1B"/>
    <w:rsid w:val="00CA5843"/>
    <w:rsid w:val="00CA6793"/>
    <w:rsid w:val="00CA77A8"/>
    <w:rsid w:val="00CB24B7"/>
    <w:rsid w:val="00CB2784"/>
    <w:rsid w:val="00CB2D36"/>
    <w:rsid w:val="00CB36AC"/>
    <w:rsid w:val="00CB4C37"/>
    <w:rsid w:val="00CB53EC"/>
    <w:rsid w:val="00CB5529"/>
    <w:rsid w:val="00CB5C64"/>
    <w:rsid w:val="00CB774D"/>
    <w:rsid w:val="00CB7F69"/>
    <w:rsid w:val="00CC021A"/>
    <w:rsid w:val="00CC09E6"/>
    <w:rsid w:val="00CC4287"/>
    <w:rsid w:val="00CC548A"/>
    <w:rsid w:val="00CC5DCC"/>
    <w:rsid w:val="00CC6099"/>
    <w:rsid w:val="00CC7435"/>
    <w:rsid w:val="00CC7BB6"/>
    <w:rsid w:val="00CD0AC2"/>
    <w:rsid w:val="00CD149A"/>
    <w:rsid w:val="00CD19AD"/>
    <w:rsid w:val="00CD2300"/>
    <w:rsid w:val="00CD2912"/>
    <w:rsid w:val="00CD2961"/>
    <w:rsid w:val="00CD2F11"/>
    <w:rsid w:val="00CD2F48"/>
    <w:rsid w:val="00CD3325"/>
    <w:rsid w:val="00CD3FB5"/>
    <w:rsid w:val="00CD41FD"/>
    <w:rsid w:val="00CD42F5"/>
    <w:rsid w:val="00CD4556"/>
    <w:rsid w:val="00CD4737"/>
    <w:rsid w:val="00CD62FE"/>
    <w:rsid w:val="00CD63F1"/>
    <w:rsid w:val="00CD6E4C"/>
    <w:rsid w:val="00CE0541"/>
    <w:rsid w:val="00CE0649"/>
    <w:rsid w:val="00CE0A87"/>
    <w:rsid w:val="00CE0DA2"/>
    <w:rsid w:val="00CE0E7D"/>
    <w:rsid w:val="00CE40D9"/>
    <w:rsid w:val="00CE5AD1"/>
    <w:rsid w:val="00CE5C29"/>
    <w:rsid w:val="00CE6B05"/>
    <w:rsid w:val="00CF039D"/>
    <w:rsid w:val="00CF19E2"/>
    <w:rsid w:val="00CF1EC6"/>
    <w:rsid w:val="00CF25FB"/>
    <w:rsid w:val="00CF3B02"/>
    <w:rsid w:val="00CF46B4"/>
    <w:rsid w:val="00CF5807"/>
    <w:rsid w:val="00CF65E7"/>
    <w:rsid w:val="00CF72AC"/>
    <w:rsid w:val="00CF7314"/>
    <w:rsid w:val="00D0195D"/>
    <w:rsid w:val="00D02322"/>
    <w:rsid w:val="00D032E2"/>
    <w:rsid w:val="00D03E5F"/>
    <w:rsid w:val="00D0458B"/>
    <w:rsid w:val="00D046F8"/>
    <w:rsid w:val="00D04B5E"/>
    <w:rsid w:val="00D052A9"/>
    <w:rsid w:val="00D05F91"/>
    <w:rsid w:val="00D064E0"/>
    <w:rsid w:val="00D06E74"/>
    <w:rsid w:val="00D0762D"/>
    <w:rsid w:val="00D11FBC"/>
    <w:rsid w:val="00D12B69"/>
    <w:rsid w:val="00D12BE3"/>
    <w:rsid w:val="00D13B67"/>
    <w:rsid w:val="00D14072"/>
    <w:rsid w:val="00D14170"/>
    <w:rsid w:val="00D148CE"/>
    <w:rsid w:val="00D14A2D"/>
    <w:rsid w:val="00D15841"/>
    <w:rsid w:val="00D1778F"/>
    <w:rsid w:val="00D17CFB"/>
    <w:rsid w:val="00D17D5D"/>
    <w:rsid w:val="00D200E2"/>
    <w:rsid w:val="00D2107C"/>
    <w:rsid w:val="00D2109C"/>
    <w:rsid w:val="00D21B94"/>
    <w:rsid w:val="00D22984"/>
    <w:rsid w:val="00D23936"/>
    <w:rsid w:val="00D23D49"/>
    <w:rsid w:val="00D24440"/>
    <w:rsid w:val="00D25CEC"/>
    <w:rsid w:val="00D26D39"/>
    <w:rsid w:val="00D2762B"/>
    <w:rsid w:val="00D30969"/>
    <w:rsid w:val="00D310A3"/>
    <w:rsid w:val="00D324BA"/>
    <w:rsid w:val="00D34523"/>
    <w:rsid w:val="00D35D69"/>
    <w:rsid w:val="00D36FF3"/>
    <w:rsid w:val="00D375EE"/>
    <w:rsid w:val="00D37C19"/>
    <w:rsid w:val="00D4062E"/>
    <w:rsid w:val="00D4089A"/>
    <w:rsid w:val="00D40B1F"/>
    <w:rsid w:val="00D40DE7"/>
    <w:rsid w:val="00D416BA"/>
    <w:rsid w:val="00D41EC9"/>
    <w:rsid w:val="00D42D83"/>
    <w:rsid w:val="00D43D59"/>
    <w:rsid w:val="00D44C27"/>
    <w:rsid w:val="00D45710"/>
    <w:rsid w:val="00D45B2B"/>
    <w:rsid w:val="00D45CFB"/>
    <w:rsid w:val="00D45DE9"/>
    <w:rsid w:val="00D45EDF"/>
    <w:rsid w:val="00D47F83"/>
    <w:rsid w:val="00D5028B"/>
    <w:rsid w:val="00D502DE"/>
    <w:rsid w:val="00D51465"/>
    <w:rsid w:val="00D51704"/>
    <w:rsid w:val="00D517FB"/>
    <w:rsid w:val="00D523A3"/>
    <w:rsid w:val="00D532C8"/>
    <w:rsid w:val="00D542B6"/>
    <w:rsid w:val="00D54E24"/>
    <w:rsid w:val="00D54E5E"/>
    <w:rsid w:val="00D54F61"/>
    <w:rsid w:val="00D564AA"/>
    <w:rsid w:val="00D567A4"/>
    <w:rsid w:val="00D60ABE"/>
    <w:rsid w:val="00D61114"/>
    <w:rsid w:val="00D61721"/>
    <w:rsid w:val="00D619B5"/>
    <w:rsid w:val="00D61CE3"/>
    <w:rsid w:val="00D61E6F"/>
    <w:rsid w:val="00D61FE2"/>
    <w:rsid w:val="00D644B3"/>
    <w:rsid w:val="00D6474B"/>
    <w:rsid w:val="00D652A5"/>
    <w:rsid w:val="00D660A7"/>
    <w:rsid w:val="00D668AD"/>
    <w:rsid w:val="00D670B3"/>
    <w:rsid w:val="00D7023F"/>
    <w:rsid w:val="00D714B4"/>
    <w:rsid w:val="00D71585"/>
    <w:rsid w:val="00D71D21"/>
    <w:rsid w:val="00D728E9"/>
    <w:rsid w:val="00D72A56"/>
    <w:rsid w:val="00D73043"/>
    <w:rsid w:val="00D7350D"/>
    <w:rsid w:val="00D73859"/>
    <w:rsid w:val="00D73F6F"/>
    <w:rsid w:val="00D74CBB"/>
    <w:rsid w:val="00D74DD9"/>
    <w:rsid w:val="00D75571"/>
    <w:rsid w:val="00D765DB"/>
    <w:rsid w:val="00D76B96"/>
    <w:rsid w:val="00D76E86"/>
    <w:rsid w:val="00D8032A"/>
    <w:rsid w:val="00D8107E"/>
    <w:rsid w:val="00D8204D"/>
    <w:rsid w:val="00D83567"/>
    <w:rsid w:val="00D83692"/>
    <w:rsid w:val="00D8407F"/>
    <w:rsid w:val="00D842E5"/>
    <w:rsid w:val="00D84476"/>
    <w:rsid w:val="00D84A40"/>
    <w:rsid w:val="00D84E90"/>
    <w:rsid w:val="00D86008"/>
    <w:rsid w:val="00D91E5D"/>
    <w:rsid w:val="00D92493"/>
    <w:rsid w:val="00D92DE7"/>
    <w:rsid w:val="00D92EF1"/>
    <w:rsid w:val="00D93999"/>
    <w:rsid w:val="00D9589A"/>
    <w:rsid w:val="00D96A83"/>
    <w:rsid w:val="00D96D8D"/>
    <w:rsid w:val="00D9744B"/>
    <w:rsid w:val="00D97CB5"/>
    <w:rsid w:val="00DA0DB0"/>
    <w:rsid w:val="00DA28BE"/>
    <w:rsid w:val="00DA2D5A"/>
    <w:rsid w:val="00DA3479"/>
    <w:rsid w:val="00DA3EB5"/>
    <w:rsid w:val="00DA5139"/>
    <w:rsid w:val="00DA53AA"/>
    <w:rsid w:val="00DA613B"/>
    <w:rsid w:val="00DA6941"/>
    <w:rsid w:val="00DA6D6A"/>
    <w:rsid w:val="00DA7347"/>
    <w:rsid w:val="00DB0037"/>
    <w:rsid w:val="00DB1F11"/>
    <w:rsid w:val="00DB29A8"/>
    <w:rsid w:val="00DB4F45"/>
    <w:rsid w:val="00DB5B20"/>
    <w:rsid w:val="00DB6FC1"/>
    <w:rsid w:val="00DB728F"/>
    <w:rsid w:val="00DB72EF"/>
    <w:rsid w:val="00DB7AD8"/>
    <w:rsid w:val="00DC0313"/>
    <w:rsid w:val="00DC0581"/>
    <w:rsid w:val="00DC1755"/>
    <w:rsid w:val="00DC17F1"/>
    <w:rsid w:val="00DC24CF"/>
    <w:rsid w:val="00DC2B53"/>
    <w:rsid w:val="00DC3B8D"/>
    <w:rsid w:val="00DC4B65"/>
    <w:rsid w:val="00DC4EF3"/>
    <w:rsid w:val="00DC4FDE"/>
    <w:rsid w:val="00DC57C0"/>
    <w:rsid w:val="00DC5868"/>
    <w:rsid w:val="00DC632E"/>
    <w:rsid w:val="00DC74F6"/>
    <w:rsid w:val="00DD0769"/>
    <w:rsid w:val="00DD1BEB"/>
    <w:rsid w:val="00DD3076"/>
    <w:rsid w:val="00DD37B9"/>
    <w:rsid w:val="00DD46D1"/>
    <w:rsid w:val="00DD536E"/>
    <w:rsid w:val="00DD5F05"/>
    <w:rsid w:val="00DD5FFC"/>
    <w:rsid w:val="00DD6785"/>
    <w:rsid w:val="00DD7B3C"/>
    <w:rsid w:val="00DE018D"/>
    <w:rsid w:val="00DE04E7"/>
    <w:rsid w:val="00DE1E95"/>
    <w:rsid w:val="00DE2549"/>
    <w:rsid w:val="00DE267E"/>
    <w:rsid w:val="00DE340D"/>
    <w:rsid w:val="00DE4080"/>
    <w:rsid w:val="00DE412F"/>
    <w:rsid w:val="00DE41C6"/>
    <w:rsid w:val="00DE4338"/>
    <w:rsid w:val="00DE6903"/>
    <w:rsid w:val="00DE6953"/>
    <w:rsid w:val="00DE751A"/>
    <w:rsid w:val="00DE7F23"/>
    <w:rsid w:val="00DF08F8"/>
    <w:rsid w:val="00DF0A40"/>
    <w:rsid w:val="00DF0CA1"/>
    <w:rsid w:val="00DF12F5"/>
    <w:rsid w:val="00DF1A54"/>
    <w:rsid w:val="00DF2183"/>
    <w:rsid w:val="00DF2463"/>
    <w:rsid w:val="00DF5066"/>
    <w:rsid w:val="00DF55DA"/>
    <w:rsid w:val="00DF5637"/>
    <w:rsid w:val="00DF6228"/>
    <w:rsid w:val="00DF719D"/>
    <w:rsid w:val="00DF7577"/>
    <w:rsid w:val="00E0006B"/>
    <w:rsid w:val="00E0089F"/>
    <w:rsid w:val="00E01AAC"/>
    <w:rsid w:val="00E03831"/>
    <w:rsid w:val="00E03B90"/>
    <w:rsid w:val="00E05018"/>
    <w:rsid w:val="00E05293"/>
    <w:rsid w:val="00E0541B"/>
    <w:rsid w:val="00E05FC1"/>
    <w:rsid w:val="00E06581"/>
    <w:rsid w:val="00E06BF1"/>
    <w:rsid w:val="00E07024"/>
    <w:rsid w:val="00E07840"/>
    <w:rsid w:val="00E07EA8"/>
    <w:rsid w:val="00E101E2"/>
    <w:rsid w:val="00E101E3"/>
    <w:rsid w:val="00E10307"/>
    <w:rsid w:val="00E11CB1"/>
    <w:rsid w:val="00E11DFB"/>
    <w:rsid w:val="00E1206E"/>
    <w:rsid w:val="00E1295D"/>
    <w:rsid w:val="00E12F70"/>
    <w:rsid w:val="00E130B5"/>
    <w:rsid w:val="00E14827"/>
    <w:rsid w:val="00E148FD"/>
    <w:rsid w:val="00E14DCE"/>
    <w:rsid w:val="00E17C58"/>
    <w:rsid w:val="00E2244E"/>
    <w:rsid w:val="00E231F8"/>
    <w:rsid w:val="00E23899"/>
    <w:rsid w:val="00E23966"/>
    <w:rsid w:val="00E24A3C"/>
    <w:rsid w:val="00E24C9E"/>
    <w:rsid w:val="00E250B1"/>
    <w:rsid w:val="00E25192"/>
    <w:rsid w:val="00E25889"/>
    <w:rsid w:val="00E26E25"/>
    <w:rsid w:val="00E27ACA"/>
    <w:rsid w:val="00E322EB"/>
    <w:rsid w:val="00E32FCE"/>
    <w:rsid w:val="00E33054"/>
    <w:rsid w:val="00E336ED"/>
    <w:rsid w:val="00E33D06"/>
    <w:rsid w:val="00E34215"/>
    <w:rsid w:val="00E3421D"/>
    <w:rsid w:val="00E374C9"/>
    <w:rsid w:val="00E402F8"/>
    <w:rsid w:val="00E41945"/>
    <w:rsid w:val="00E42D95"/>
    <w:rsid w:val="00E4340E"/>
    <w:rsid w:val="00E434BB"/>
    <w:rsid w:val="00E46A09"/>
    <w:rsid w:val="00E46ABA"/>
    <w:rsid w:val="00E46DF0"/>
    <w:rsid w:val="00E47D3C"/>
    <w:rsid w:val="00E51C35"/>
    <w:rsid w:val="00E540A1"/>
    <w:rsid w:val="00E54784"/>
    <w:rsid w:val="00E54BFC"/>
    <w:rsid w:val="00E55D1C"/>
    <w:rsid w:val="00E55EAD"/>
    <w:rsid w:val="00E561DC"/>
    <w:rsid w:val="00E56467"/>
    <w:rsid w:val="00E5698C"/>
    <w:rsid w:val="00E6143C"/>
    <w:rsid w:val="00E62FA9"/>
    <w:rsid w:val="00E62FE8"/>
    <w:rsid w:val="00E63496"/>
    <w:rsid w:val="00E63567"/>
    <w:rsid w:val="00E636BA"/>
    <w:rsid w:val="00E644AB"/>
    <w:rsid w:val="00E6487E"/>
    <w:rsid w:val="00E67D5F"/>
    <w:rsid w:val="00E700BF"/>
    <w:rsid w:val="00E704AF"/>
    <w:rsid w:val="00E70CB7"/>
    <w:rsid w:val="00E716A9"/>
    <w:rsid w:val="00E7184D"/>
    <w:rsid w:val="00E71FAA"/>
    <w:rsid w:val="00E73150"/>
    <w:rsid w:val="00E732E1"/>
    <w:rsid w:val="00E73C70"/>
    <w:rsid w:val="00E74158"/>
    <w:rsid w:val="00E7445C"/>
    <w:rsid w:val="00E74C5D"/>
    <w:rsid w:val="00E75118"/>
    <w:rsid w:val="00E75819"/>
    <w:rsid w:val="00E76187"/>
    <w:rsid w:val="00E7694C"/>
    <w:rsid w:val="00E76BAC"/>
    <w:rsid w:val="00E77769"/>
    <w:rsid w:val="00E77C96"/>
    <w:rsid w:val="00E81074"/>
    <w:rsid w:val="00E81579"/>
    <w:rsid w:val="00E8167E"/>
    <w:rsid w:val="00E82C95"/>
    <w:rsid w:val="00E83B4F"/>
    <w:rsid w:val="00E83E62"/>
    <w:rsid w:val="00E84CF9"/>
    <w:rsid w:val="00E853A8"/>
    <w:rsid w:val="00E86922"/>
    <w:rsid w:val="00E93D6E"/>
    <w:rsid w:val="00E94338"/>
    <w:rsid w:val="00E947B6"/>
    <w:rsid w:val="00E979B6"/>
    <w:rsid w:val="00EA0314"/>
    <w:rsid w:val="00EA0C66"/>
    <w:rsid w:val="00EA1B5B"/>
    <w:rsid w:val="00EA250C"/>
    <w:rsid w:val="00EA26BB"/>
    <w:rsid w:val="00EA3366"/>
    <w:rsid w:val="00EA35B0"/>
    <w:rsid w:val="00EA375F"/>
    <w:rsid w:val="00EA3E89"/>
    <w:rsid w:val="00EA454B"/>
    <w:rsid w:val="00EA463D"/>
    <w:rsid w:val="00EA5057"/>
    <w:rsid w:val="00EA5C22"/>
    <w:rsid w:val="00EA5EB7"/>
    <w:rsid w:val="00EA65B9"/>
    <w:rsid w:val="00EA66AC"/>
    <w:rsid w:val="00EA72C3"/>
    <w:rsid w:val="00EB1613"/>
    <w:rsid w:val="00EB2402"/>
    <w:rsid w:val="00EB241B"/>
    <w:rsid w:val="00EB24CB"/>
    <w:rsid w:val="00EB29B2"/>
    <w:rsid w:val="00EB3090"/>
    <w:rsid w:val="00EB3852"/>
    <w:rsid w:val="00EB434E"/>
    <w:rsid w:val="00EB7A62"/>
    <w:rsid w:val="00EC17EC"/>
    <w:rsid w:val="00EC2B1C"/>
    <w:rsid w:val="00EC2CEE"/>
    <w:rsid w:val="00EC2D88"/>
    <w:rsid w:val="00EC2E2C"/>
    <w:rsid w:val="00EC3266"/>
    <w:rsid w:val="00EC3555"/>
    <w:rsid w:val="00EC35B7"/>
    <w:rsid w:val="00EC38EB"/>
    <w:rsid w:val="00EC3EA0"/>
    <w:rsid w:val="00EC428B"/>
    <w:rsid w:val="00EC5269"/>
    <w:rsid w:val="00EC54FB"/>
    <w:rsid w:val="00EC5581"/>
    <w:rsid w:val="00EC5AD0"/>
    <w:rsid w:val="00EC7C63"/>
    <w:rsid w:val="00ED0177"/>
    <w:rsid w:val="00ED044B"/>
    <w:rsid w:val="00ED0691"/>
    <w:rsid w:val="00ED125B"/>
    <w:rsid w:val="00ED377F"/>
    <w:rsid w:val="00ED3A50"/>
    <w:rsid w:val="00ED3BB5"/>
    <w:rsid w:val="00ED4064"/>
    <w:rsid w:val="00ED4499"/>
    <w:rsid w:val="00ED4AA4"/>
    <w:rsid w:val="00ED4F71"/>
    <w:rsid w:val="00ED5FE4"/>
    <w:rsid w:val="00ED600E"/>
    <w:rsid w:val="00ED67AB"/>
    <w:rsid w:val="00ED7809"/>
    <w:rsid w:val="00EE0390"/>
    <w:rsid w:val="00EE0776"/>
    <w:rsid w:val="00EE0A02"/>
    <w:rsid w:val="00EE11F7"/>
    <w:rsid w:val="00EE18A2"/>
    <w:rsid w:val="00EE191C"/>
    <w:rsid w:val="00EE1C4C"/>
    <w:rsid w:val="00EE304D"/>
    <w:rsid w:val="00EE50D0"/>
    <w:rsid w:val="00EE546E"/>
    <w:rsid w:val="00EE7420"/>
    <w:rsid w:val="00EF089F"/>
    <w:rsid w:val="00EF08BA"/>
    <w:rsid w:val="00EF09C3"/>
    <w:rsid w:val="00EF09FB"/>
    <w:rsid w:val="00EF0A9D"/>
    <w:rsid w:val="00EF0EBE"/>
    <w:rsid w:val="00EF1BCE"/>
    <w:rsid w:val="00EF31E2"/>
    <w:rsid w:val="00EF3600"/>
    <w:rsid w:val="00EF3D44"/>
    <w:rsid w:val="00EF3F98"/>
    <w:rsid w:val="00EF3FAF"/>
    <w:rsid w:val="00EF5620"/>
    <w:rsid w:val="00EF5B91"/>
    <w:rsid w:val="00EF5EBA"/>
    <w:rsid w:val="00EF6FDD"/>
    <w:rsid w:val="00F00F82"/>
    <w:rsid w:val="00F032E4"/>
    <w:rsid w:val="00F033DC"/>
    <w:rsid w:val="00F03C1B"/>
    <w:rsid w:val="00F03CB2"/>
    <w:rsid w:val="00F0490D"/>
    <w:rsid w:val="00F04CF4"/>
    <w:rsid w:val="00F05229"/>
    <w:rsid w:val="00F0625C"/>
    <w:rsid w:val="00F077DC"/>
    <w:rsid w:val="00F1020C"/>
    <w:rsid w:val="00F1088B"/>
    <w:rsid w:val="00F10AE5"/>
    <w:rsid w:val="00F112D4"/>
    <w:rsid w:val="00F11378"/>
    <w:rsid w:val="00F11EF5"/>
    <w:rsid w:val="00F127A3"/>
    <w:rsid w:val="00F12AC9"/>
    <w:rsid w:val="00F1418F"/>
    <w:rsid w:val="00F14439"/>
    <w:rsid w:val="00F157EF"/>
    <w:rsid w:val="00F158DD"/>
    <w:rsid w:val="00F15BCE"/>
    <w:rsid w:val="00F15BDF"/>
    <w:rsid w:val="00F15C0F"/>
    <w:rsid w:val="00F1655C"/>
    <w:rsid w:val="00F168BA"/>
    <w:rsid w:val="00F17135"/>
    <w:rsid w:val="00F177ED"/>
    <w:rsid w:val="00F17E47"/>
    <w:rsid w:val="00F200A2"/>
    <w:rsid w:val="00F2092A"/>
    <w:rsid w:val="00F20D9A"/>
    <w:rsid w:val="00F21B9B"/>
    <w:rsid w:val="00F225CE"/>
    <w:rsid w:val="00F22CF9"/>
    <w:rsid w:val="00F23567"/>
    <w:rsid w:val="00F23984"/>
    <w:rsid w:val="00F24C5F"/>
    <w:rsid w:val="00F255D7"/>
    <w:rsid w:val="00F257D4"/>
    <w:rsid w:val="00F260CC"/>
    <w:rsid w:val="00F26DB1"/>
    <w:rsid w:val="00F27D17"/>
    <w:rsid w:val="00F27EF2"/>
    <w:rsid w:val="00F30148"/>
    <w:rsid w:val="00F311AD"/>
    <w:rsid w:val="00F318DF"/>
    <w:rsid w:val="00F31F53"/>
    <w:rsid w:val="00F32974"/>
    <w:rsid w:val="00F333AA"/>
    <w:rsid w:val="00F35499"/>
    <w:rsid w:val="00F356F1"/>
    <w:rsid w:val="00F37079"/>
    <w:rsid w:val="00F370C1"/>
    <w:rsid w:val="00F41BDA"/>
    <w:rsid w:val="00F42DA2"/>
    <w:rsid w:val="00F42EEB"/>
    <w:rsid w:val="00F42F83"/>
    <w:rsid w:val="00F43D64"/>
    <w:rsid w:val="00F44ACE"/>
    <w:rsid w:val="00F44D18"/>
    <w:rsid w:val="00F45206"/>
    <w:rsid w:val="00F45B25"/>
    <w:rsid w:val="00F501DB"/>
    <w:rsid w:val="00F501ED"/>
    <w:rsid w:val="00F512BF"/>
    <w:rsid w:val="00F5171A"/>
    <w:rsid w:val="00F53C55"/>
    <w:rsid w:val="00F53CBF"/>
    <w:rsid w:val="00F542AD"/>
    <w:rsid w:val="00F54A49"/>
    <w:rsid w:val="00F54D4A"/>
    <w:rsid w:val="00F5520F"/>
    <w:rsid w:val="00F55306"/>
    <w:rsid w:val="00F562DF"/>
    <w:rsid w:val="00F5655E"/>
    <w:rsid w:val="00F5737A"/>
    <w:rsid w:val="00F57412"/>
    <w:rsid w:val="00F57ADB"/>
    <w:rsid w:val="00F61671"/>
    <w:rsid w:val="00F62EAF"/>
    <w:rsid w:val="00F63AF6"/>
    <w:rsid w:val="00F64B61"/>
    <w:rsid w:val="00F667BF"/>
    <w:rsid w:val="00F70D42"/>
    <w:rsid w:val="00F71086"/>
    <w:rsid w:val="00F713D8"/>
    <w:rsid w:val="00F71754"/>
    <w:rsid w:val="00F73C22"/>
    <w:rsid w:val="00F74C8B"/>
    <w:rsid w:val="00F75838"/>
    <w:rsid w:val="00F77D9A"/>
    <w:rsid w:val="00F81181"/>
    <w:rsid w:val="00F815C5"/>
    <w:rsid w:val="00F81F0D"/>
    <w:rsid w:val="00F82F1A"/>
    <w:rsid w:val="00F835B9"/>
    <w:rsid w:val="00F837EF"/>
    <w:rsid w:val="00F83C5B"/>
    <w:rsid w:val="00F84A9F"/>
    <w:rsid w:val="00F85D71"/>
    <w:rsid w:val="00F8642D"/>
    <w:rsid w:val="00F874D3"/>
    <w:rsid w:val="00F87678"/>
    <w:rsid w:val="00F90704"/>
    <w:rsid w:val="00F90BC7"/>
    <w:rsid w:val="00F9111D"/>
    <w:rsid w:val="00F914E4"/>
    <w:rsid w:val="00F9177A"/>
    <w:rsid w:val="00F91B17"/>
    <w:rsid w:val="00F91DA1"/>
    <w:rsid w:val="00F92931"/>
    <w:rsid w:val="00F93EA7"/>
    <w:rsid w:val="00F97E65"/>
    <w:rsid w:val="00FA0734"/>
    <w:rsid w:val="00FA1BC8"/>
    <w:rsid w:val="00FA4034"/>
    <w:rsid w:val="00FA40F7"/>
    <w:rsid w:val="00FA4BD1"/>
    <w:rsid w:val="00FA5140"/>
    <w:rsid w:val="00FA5A04"/>
    <w:rsid w:val="00FA5D9B"/>
    <w:rsid w:val="00FA6F35"/>
    <w:rsid w:val="00FA73AB"/>
    <w:rsid w:val="00FA7942"/>
    <w:rsid w:val="00FA7CD0"/>
    <w:rsid w:val="00FA7D7A"/>
    <w:rsid w:val="00FB2BE0"/>
    <w:rsid w:val="00FB397D"/>
    <w:rsid w:val="00FB3F63"/>
    <w:rsid w:val="00FB5159"/>
    <w:rsid w:val="00FB52FC"/>
    <w:rsid w:val="00FB5569"/>
    <w:rsid w:val="00FB694D"/>
    <w:rsid w:val="00FB7BA0"/>
    <w:rsid w:val="00FC0356"/>
    <w:rsid w:val="00FC058E"/>
    <w:rsid w:val="00FC318B"/>
    <w:rsid w:val="00FC4349"/>
    <w:rsid w:val="00FC4E1C"/>
    <w:rsid w:val="00FC5688"/>
    <w:rsid w:val="00FC5695"/>
    <w:rsid w:val="00FC6398"/>
    <w:rsid w:val="00FC6666"/>
    <w:rsid w:val="00FD031C"/>
    <w:rsid w:val="00FD1F33"/>
    <w:rsid w:val="00FD4D8A"/>
    <w:rsid w:val="00FD4F5B"/>
    <w:rsid w:val="00FD7CFC"/>
    <w:rsid w:val="00FD7D09"/>
    <w:rsid w:val="00FD7FDF"/>
    <w:rsid w:val="00FE0896"/>
    <w:rsid w:val="00FE15F1"/>
    <w:rsid w:val="00FE1666"/>
    <w:rsid w:val="00FE1E72"/>
    <w:rsid w:val="00FE288D"/>
    <w:rsid w:val="00FE38E3"/>
    <w:rsid w:val="00FE3AA3"/>
    <w:rsid w:val="00FE4747"/>
    <w:rsid w:val="00FE5054"/>
    <w:rsid w:val="00FE6041"/>
    <w:rsid w:val="00FE6B3E"/>
    <w:rsid w:val="00FF0188"/>
    <w:rsid w:val="00FF0CB1"/>
    <w:rsid w:val="00FF0CDB"/>
    <w:rsid w:val="00FF13CA"/>
    <w:rsid w:val="00FF147B"/>
    <w:rsid w:val="00FF2231"/>
    <w:rsid w:val="00FF2598"/>
    <w:rsid w:val="00FF2F52"/>
    <w:rsid w:val="00FF34AD"/>
    <w:rsid w:val="00FF45A9"/>
    <w:rsid w:val="00FF5B4E"/>
    <w:rsid w:val="00FF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52D385"/>
  <w15:docId w15:val="{A98863C5-692D-4D49-81E1-1BE47E1D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439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C95401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401"/>
    <w:rPr>
      <w:color w:val="605E5C"/>
      <w:shd w:val="clear" w:color="auto" w:fill="E1DFDD"/>
    </w:rPr>
  </w:style>
  <w:style w:type="table" w:styleId="ListTable3-Accent2">
    <w:name w:val="List Table 3 Accent 2"/>
    <w:basedOn w:val="TableNormal"/>
    <w:uiPriority w:val="48"/>
    <w:rsid w:val="00F45B25"/>
    <w:pPr>
      <w:spacing w:after="0"/>
    </w:pPr>
    <w:tblPr>
      <w:tblStyleRowBandSize w:val="1"/>
      <w:tblStyleColBandSize w:val="1"/>
      <w:tblBorders>
        <w:top w:val="single" w:sz="4" w:space="0" w:color="8FD9FB" w:themeColor="accent2"/>
        <w:left w:val="single" w:sz="4" w:space="0" w:color="8FD9FB" w:themeColor="accent2"/>
        <w:bottom w:val="single" w:sz="4" w:space="0" w:color="8FD9FB" w:themeColor="accent2"/>
        <w:right w:val="single" w:sz="4" w:space="0" w:color="8FD9F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D9FB" w:themeFill="accent2"/>
      </w:tcPr>
    </w:tblStylePr>
    <w:tblStylePr w:type="lastRow">
      <w:rPr>
        <w:b/>
        <w:bCs/>
      </w:rPr>
      <w:tblPr/>
      <w:tcPr>
        <w:tcBorders>
          <w:top w:val="double" w:sz="4" w:space="0" w:color="8FD9F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D9FB" w:themeColor="accent2"/>
          <w:right w:val="single" w:sz="4" w:space="0" w:color="8FD9FB" w:themeColor="accent2"/>
        </w:tcBorders>
      </w:tcPr>
    </w:tblStylePr>
    <w:tblStylePr w:type="band1Horz">
      <w:tblPr/>
      <w:tcPr>
        <w:tcBorders>
          <w:top w:val="single" w:sz="4" w:space="0" w:color="8FD9FB" w:themeColor="accent2"/>
          <w:bottom w:val="single" w:sz="4" w:space="0" w:color="8FD9F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D9FB" w:themeColor="accent2"/>
          <w:left w:val="nil"/>
        </w:tcBorders>
      </w:tcPr>
    </w:tblStylePr>
    <w:tblStylePr w:type="swCell">
      <w:tblPr/>
      <w:tcPr>
        <w:tcBorders>
          <w:top w:val="double" w:sz="4" w:space="0" w:color="8FD9FB" w:themeColor="accent2"/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265E92"/>
    <w:pPr>
      <w:spacing w:after="0"/>
    </w:pPr>
    <w:tblPr>
      <w:tblStyleRowBandSize w:val="1"/>
      <w:tblStyleColBandSize w:val="1"/>
      <w:tblBorders>
        <w:top w:val="single" w:sz="4" w:space="0" w:color="BBE8FC" w:themeColor="accent2" w:themeTint="99"/>
        <w:left w:val="single" w:sz="4" w:space="0" w:color="BBE8FC" w:themeColor="accent2" w:themeTint="99"/>
        <w:bottom w:val="single" w:sz="4" w:space="0" w:color="BBE8FC" w:themeColor="accent2" w:themeTint="99"/>
        <w:right w:val="single" w:sz="4" w:space="0" w:color="BBE8FC" w:themeColor="accent2" w:themeTint="99"/>
        <w:insideH w:val="single" w:sz="4" w:space="0" w:color="BBE8FC" w:themeColor="accent2" w:themeTint="99"/>
        <w:insideV w:val="single" w:sz="4" w:space="0" w:color="BBE8F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D9FB" w:themeColor="accent2"/>
          <w:left w:val="single" w:sz="4" w:space="0" w:color="8FD9FB" w:themeColor="accent2"/>
          <w:bottom w:val="single" w:sz="4" w:space="0" w:color="8FD9FB" w:themeColor="accent2"/>
          <w:right w:val="single" w:sz="4" w:space="0" w:color="8FD9FB" w:themeColor="accent2"/>
          <w:insideH w:val="nil"/>
          <w:insideV w:val="nil"/>
        </w:tcBorders>
        <w:shd w:val="clear" w:color="auto" w:fill="8FD9FB" w:themeFill="accent2"/>
      </w:tcPr>
    </w:tblStylePr>
    <w:tblStylePr w:type="lastRow">
      <w:rPr>
        <w:b/>
        <w:bCs/>
      </w:rPr>
      <w:tblPr/>
      <w:tcPr>
        <w:tcBorders>
          <w:top w:val="double" w:sz="4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 w:themeFill="accent2" w:themeFillTint="33"/>
      </w:tcPr>
    </w:tblStylePr>
    <w:tblStylePr w:type="band1Horz">
      <w:tblPr/>
      <w:tcPr>
        <w:shd w:val="clear" w:color="auto" w:fill="E8F7FE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B77664"/>
    <w:pPr>
      <w:spacing w:after="0"/>
    </w:pPr>
    <w:tblPr>
      <w:tblStyleRowBandSize w:val="1"/>
      <w:tblStyleColBandSize w:val="1"/>
      <w:tblBorders>
        <w:top w:val="single" w:sz="4" w:space="0" w:color="F3A272" w:themeColor="accent4" w:themeTint="99"/>
        <w:left w:val="single" w:sz="4" w:space="0" w:color="F3A272" w:themeColor="accent4" w:themeTint="99"/>
        <w:bottom w:val="single" w:sz="4" w:space="0" w:color="F3A272" w:themeColor="accent4" w:themeTint="99"/>
        <w:right w:val="single" w:sz="4" w:space="0" w:color="F3A272" w:themeColor="accent4" w:themeTint="99"/>
        <w:insideH w:val="single" w:sz="4" w:space="0" w:color="F3A272" w:themeColor="accent4" w:themeTint="99"/>
        <w:insideV w:val="single" w:sz="4" w:space="0" w:color="F3A27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15" w:themeColor="accent4"/>
          <w:left w:val="single" w:sz="4" w:space="0" w:color="EB6615" w:themeColor="accent4"/>
          <w:bottom w:val="single" w:sz="4" w:space="0" w:color="EB6615" w:themeColor="accent4"/>
          <w:right w:val="single" w:sz="4" w:space="0" w:color="EB6615" w:themeColor="accent4"/>
          <w:insideH w:val="nil"/>
          <w:insideV w:val="nil"/>
        </w:tcBorders>
        <w:shd w:val="clear" w:color="auto" w:fill="EB6615" w:themeFill="accent4"/>
      </w:tcPr>
    </w:tblStylePr>
    <w:tblStylePr w:type="lastRow">
      <w:rPr>
        <w:b/>
        <w:bCs/>
      </w:rPr>
      <w:tblPr/>
      <w:tcPr>
        <w:tcBorders>
          <w:top w:val="double" w:sz="4" w:space="0" w:color="EB661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 w:themeFill="accent4" w:themeFillTint="33"/>
      </w:tcPr>
    </w:tblStylePr>
    <w:tblStylePr w:type="band1Horz">
      <w:tblPr/>
      <w:tcPr>
        <w:shd w:val="clear" w:color="auto" w:fill="FBE0D0" w:themeFill="accent4" w:themeFillTint="33"/>
      </w:tcPr>
    </w:tblStylePr>
  </w:style>
  <w:style w:type="paragraph" w:styleId="NormalWeb">
    <w:name w:val="Normal (Web)"/>
    <w:basedOn w:val="Normal"/>
    <w:uiPriority w:val="99"/>
    <w:unhideWhenUsed/>
    <w:rsid w:val="002D241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GridTable7Colorful-Accent1">
    <w:name w:val="Grid Table 7 Colorful Accent 1"/>
    <w:basedOn w:val="TableNormal"/>
    <w:uiPriority w:val="52"/>
    <w:rsid w:val="00CF72AC"/>
    <w:pPr>
      <w:spacing w:after="0"/>
    </w:pPr>
    <w:rPr>
      <w:color w:val="05295A" w:themeColor="accent1" w:themeShade="BF"/>
    </w:rPr>
    <w:tblPr>
      <w:tblStyleRowBandSize w:val="1"/>
      <w:tblStyleColBandSize w:val="1"/>
      <w:tblBorders>
        <w:top w:val="single" w:sz="4" w:space="0" w:color="267BF2" w:themeColor="accent1" w:themeTint="99"/>
        <w:left w:val="single" w:sz="4" w:space="0" w:color="267BF2" w:themeColor="accent1" w:themeTint="99"/>
        <w:bottom w:val="single" w:sz="4" w:space="0" w:color="267BF2" w:themeColor="accent1" w:themeTint="99"/>
        <w:right w:val="single" w:sz="4" w:space="0" w:color="267BF2" w:themeColor="accent1" w:themeTint="99"/>
        <w:insideH w:val="single" w:sz="4" w:space="0" w:color="267BF2" w:themeColor="accent1" w:themeTint="99"/>
        <w:insideV w:val="single" w:sz="4" w:space="0" w:color="267B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3FA" w:themeFill="accent1" w:themeFillTint="33"/>
      </w:tcPr>
    </w:tblStylePr>
    <w:tblStylePr w:type="band1Horz">
      <w:tblPr/>
      <w:tcPr>
        <w:shd w:val="clear" w:color="auto" w:fill="B6D3FA" w:themeFill="accent1" w:themeFillTint="33"/>
      </w:tcPr>
    </w:tblStylePr>
    <w:tblStylePr w:type="neCell">
      <w:tblPr/>
      <w:tcPr>
        <w:tcBorders>
          <w:bottom w:val="single" w:sz="4" w:space="0" w:color="267BF2" w:themeColor="accent1" w:themeTint="99"/>
        </w:tcBorders>
      </w:tcPr>
    </w:tblStylePr>
    <w:tblStylePr w:type="nwCell">
      <w:tblPr/>
      <w:tcPr>
        <w:tcBorders>
          <w:bottom w:val="single" w:sz="4" w:space="0" w:color="267BF2" w:themeColor="accent1" w:themeTint="99"/>
        </w:tcBorders>
      </w:tcPr>
    </w:tblStylePr>
    <w:tblStylePr w:type="seCell">
      <w:tblPr/>
      <w:tcPr>
        <w:tcBorders>
          <w:top w:val="single" w:sz="4" w:space="0" w:color="267BF2" w:themeColor="accent1" w:themeTint="99"/>
        </w:tcBorders>
      </w:tcPr>
    </w:tblStylePr>
    <w:tblStylePr w:type="swCell">
      <w:tblPr/>
      <w:tcPr>
        <w:tcBorders>
          <w:top w:val="single" w:sz="4" w:space="0" w:color="267BF2" w:themeColor="accent1" w:themeTint="99"/>
        </w:tcBorders>
      </w:tcPr>
    </w:tblStylePr>
  </w:style>
  <w:style w:type="table" w:styleId="TableGridLight">
    <w:name w:val="Grid Table Light"/>
    <w:basedOn w:val="TableNormal"/>
    <w:uiPriority w:val="99"/>
    <w:rsid w:val="00922E3B"/>
    <w:pPr>
      <w:spacing w:after="0"/>
    </w:pPr>
    <w:rPr>
      <w:color w:val="FFCC00" w:themeColor="accent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chesano\AppData\Roaming\Microsoft\Templates\Horizontal%20calendar%20(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6D3F79CEE040249B78936FCBE3E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04798-054E-469C-B8A5-C423ACB0FF17}"/>
      </w:docPartPr>
      <w:docPartBody>
        <w:p w:rsidR="00CE7D31" w:rsidRDefault="00CE7D31" w:rsidP="00CE7D31">
          <w:pPr>
            <w:pStyle w:val="056D3F79CEE040249B78936FCBE3E8A8"/>
          </w:pPr>
          <w:r>
            <w:t>Tuesday</w:t>
          </w:r>
        </w:p>
      </w:docPartBody>
    </w:docPart>
    <w:docPart>
      <w:docPartPr>
        <w:name w:val="3DED8B1A3D424BDDBE764F6290816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B2B17-62B4-4B59-A69F-85E62CED2B48}"/>
      </w:docPartPr>
      <w:docPartBody>
        <w:p w:rsidR="00CE7D31" w:rsidRDefault="00CE7D31" w:rsidP="00CE7D31">
          <w:pPr>
            <w:pStyle w:val="3DED8B1A3D424BDDBE764F6290816EA8"/>
          </w:pPr>
          <w:r>
            <w:t>Wednesday</w:t>
          </w:r>
        </w:p>
      </w:docPartBody>
    </w:docPart>
    <w:docPart>
      <w:docPartPr>
        <w:name w:val="CAB99A4053984882AC8B89550F824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1B0A8-3E38-438F-A882-E88A3AACBF0F}"/>
      </w:docPartPr>
      <w:docPartBody>
        <w:p w:rsidR="00CE7D31" w:rsidRDefault="00CE7D31" w:rsidP="00CE7D31">
          <w:pPr>
            <w:pStyle w:val="CAB99A4053984882AC8B89550F824C40"/>
          </w:pPr>
          <w:r>
            <w:t>Thursday</w:t>
          </w:r>
        </w:p>
      </w:docPartBody>
    </w:docPart>
    <w:docPart>
      <w:docPartPr>
        <w:name w:val="B4E3D042252343C4B4D7ED3FF578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D266C-216B-4153-8A7D-412AD3A2BF95}"/>
      </w:docPartPr>
      <w:docPartBody>
        <w:p w:rsidR="00CE7D31" w:rsidRDefault="00CE7D31" w:rsidP="00CE7D31">
          <w:pPr>
            <w:pStyle w:val="B4E3D042252343C4B4D7ED3FF5782205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27D"/>
    <w:rsid w:val="00013559"/>
    <w:rsid w:val="00063A5F"/>
    <w:rsid w:val="00064C31"/>
    <w:rsid w:val="0007257F"/>
    <w:rsid w:val="00077E6A"/>
    <w:rsid w:val="0008007B"/>
    <w:rsid w:val="000A79F8"/>
    <w:rsid w:val="000E1CB5"/>
    <w:rsid w:val="00120E3E"/>
    <w:rsid w:val="001263B8"/>
    <w:rsid w:val="0015606E"/>
    <w:rsid w:val="00187DD2"/>
    <w:rsid w:val="00197F41"/>
    <w:rsid w:val="001D2B1C"/>
    <w:rsid w:val="001E702C"/>
    <w:rsid w:val="001F48E8"/>
    <w:rsid w:val="001F7D14"/>
    <w:rsid w:val="00211977"/>
    <w:rsid w:val="00274CE1"/>
    <w:rsid w:val="00277614"/>
    <w:rsid w:val="002A5E33"/>
    <w:rsid w:val="002A60EE"/>
    <w:rsid w:val="002E119D"/>
    <w:rsid w:val="002E369E"/>
    <w:rsid w:val="002F014E"/>
    <w:rsid w:val="002F191E"/>
    <w:rsid w:val="002F22CD"/>
    <w:rsid w:val="003071CC"/>
    <w:rsid w:val="00316498"/>
    <w:rsid w:val="003A6115"/>
    <w:rsid w:val="003B2D6C"/>
    <w:rsid w:val="003E0444"/>
    <w:rsid w:val="003F1D98"/>
    <w:rsid w:val="00401717"/>
    <w:rsid w:val="004249C9"/>
    <w:rsid w:val="00431144"/>
    <w:rsid w:val="00431727"/>
    <w:rsid w:val="00465B57"/>
    <w:rsid w:val="004A1EEE"/>
    <w:rsid w:val="004A658A"/>
    <w:rsid w:val="00517D98"/>
    <w:rsid w:val="005251EC"/>
    <w:rsid w:val="0053071E"/>
    <w:rsid w:val="005503EE"/>
    <w:rsid w:val="0056719B"/>
    <w:rsid w:val="0057026F"/>
    <w:rsid w:val="00574C2E"/>
    <w:rsid w:val="00587158"/>
    <w:rsid w:val="005C0FBD"/>
    <w:rsid w:val="005E196B"/>
    <w:rsid w:val="005F3CAA"/>
    <w:rsid w:val="0060775E"/>
    <w:rsid w:val="00633C06"/>
    <w:rsid w:val="00635A0C"/>
    <w:rsid w:val="00635F80"/>
    <w:rsid w:val="00640C33"/>
    <w:rsid w:val="00692139"/>
    <w:rsid w:val="006924AA"/>
    <w:rsid w:val="006C3F35"/>
    <w:rsid w:val="006F42D9"/>
    <w:rsid w:val="00707D1A"/>
    <w:rsid w:val="00771649"/>
    <w:rsid w:val="007B08D3"/>
    <w:rsid w:val="007D3C72"/>
    <w:rsid w:val="008205CF"/>
    <w:rsid w:val="00832733"/>
    <w:rsid w:val="0084316B"/>
    <w:rsid w:val="00853A7E"/>
    <w:rsid w:val="0085788A"/>
    <w:rsid w:val="00865C1D"/>
    <w:rsid w:val="008A2AC2"/>
    <w:rsid w:val="008B0559"/>
    <w:rsid w:val="008D2171"/>
    <w:rsid w:val="0095361F"/>
    <w:rsid w:val="009544D8"/>
    <w:rsid w:val="00966E4F"/>
    <w:rsid w:val="009A2285"/>
    <w:rsid w:val="009B1010"/>
    <w:rsid w:val="009B5A51"/>
    <w:rsid w:val="009C5F06"/>
    <w:rsid w:val="009E3664"/>
    <w:rsid w:val="009F0DBE"/>
    <w:rsid w:val="00A03A0D"/>
    <w:rsid w:val="00A06EC3"/>
    <w:rsid w:val="00A13700"/>
    <w:rsid w:val="00A20D95"/>
    <w:rsid w:val="00A4380D"/>
    <w:rsid w:val="00A51F38"/>
    <w:rsid w:val="00A55103"/>
    <w:rsid w:val="00A747CA"/>
    <w:rsid w:val="00AC5E16"/>
    <w:rsid w:val="00AF1F6D"/>
    <w:rsid w:val="00B17D61"/>
    <w:rsid w:val="00B21012"/>
    <w:rsid w:val="00BB1A00"/>
    <w:rsid w:val="00BD091A"/>
    <w:rsid w:val="00BE1924"/>
    <w:rsid w:val="00BE3099"/>
    <w:rsid w:val="00C02A2D"/>
    <w:rsid w:val="00C101A0"/>
    <w:rsid w:val="00C20A98"/>
    <w:rsid w:val="00C42329"/>
    <w:rsid w:val="00CA0C0D"/>
    <w:rsid w:val="00CC09E6"/>
    <w:rsid w:val="00CE7D31"/>
    <w:rsid w:val="00CF5DAA"/>
    <w:rsid w:val="00D32A98"/>
    <w:rsid w:val="00D623F5"/>
    <w:rsid w:val="00D660A7"/>
    <w:rsid w:val="00D67F06"/>
    <w:rsid w:val="00D70367"/>
    <w:rsid w:val="00D86973"/>
    <w:rsid w:val="00D93DEB"/>
    <w:rsid w:val="00DA613B"/>
    <w:rsid w:val="00DD2519"/>
    <w:rsid w:val="00DE427D"/>
    <w:rsid w:val="00E86D37"/>
    <w:rsid w:val="00EF5EBA"/>
    <w:rsid w:val="00F05ECA"/>
    <w:rsid w:val="00F10AE5"/>
    <w:rsid w:val="00F13899"/>
    <w:rsid w:val="00F6742C"/>
    <w:rsid w:val="00F77D9A"/>
    <w:rsid w:val="00F81ED6"/>
    <w:rsid w:val="00F83A68"/>
    <w:rsid w:val="00FA4D7E"/>
    <w:rsid w:val="00FC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6D3F79CEE040249B78936FCBE3E8A8">
    <w:name w:val="056D3F79CEE040249B78936FCBE3E8A8"/>
    <w:rsid w:val="00CE7D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ED8B1A3D424BDDBE764F6290816EA8">
    <w:name w:val="3DED8B1A3D424BDDBE764F6290816EA8"/>
    <w:rsid w:val="00CE7D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B99A4053984882AC8B89550F824C40">
    <w:name w:val="CAB99A4053984882AC8B89550F824C40"/>
    <w:rsid w:val="00CE7D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E3D042252343C4B4D7ED3FF5782205">
    <w:name w:val="B4E3D042252343C4B4D7ED3FF5782205"/>
    <w:rsid w:val="00CE7D3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159757-46da-4a07-ac45-b83f196581e2" xsi:nil="true"/>
    <lcf76f155ced4ddcb4097134ff3c332f xmlns="cbf311c4-5839-4fa9-bd98-98d057461c7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5AD6FA40437E40ADA6D233C69815C9" ma:contentTypeVersion="15" ma:contentTypeDescription="Create a new document." ma:contentTypeScope="" ma:versionID="ba89c1643dd372b39d339115cb275615">
  <xsd:schema xmlns:xsd="http://www.w3.org/2001/XMLSchema" xmlns:xs="http://www.w3.org/2001/XMLSchema" xmlns:p="http://schemas.microsoft.com/office/2006/metadata/properties" xmlns:ns2="cbf311c4-5839-4fa9-bd98-98d057461c7d" xmlns:ns3="4a159757-46da-4a07-ac45-b83f196581e2" targetNamespace="http://schemas.microsoft.com/office/2006/metadata/properties" ma:root="true" ma:fieldsID="e80a6a071c978e73d234feb2dd91e2b1" ns2:_="" ns3:_="">
    <xsd:import namespace="cbf311c4-5839-4fa9-bd98-98d057461c7d"/>
    <xsd:import namespace="4a159757-46da-4a07-ac45-b83f196581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11c4-5839-4fa9-bd98-98d057461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948765d-bab2-4c38-880b-7fcb571da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59757-46da-4a07-ac45-b83f196581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9bf7ba-99ea-4e43-9698-cb5f9aba20f3}" ma:internalName="TaxCatchAll" ma:showField="CatchAllData" ma:web="4a159757-46da-4a07-ac45-b83f196581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F1A4A-7C6C-41A8-9E37-D8F4EAF0FFA9}">
  <ds:schemaRefs>
    <ds:schemaRef ds:uri="http://schemas.microsoft.com/office/2006/metadata/properties"/>
    <ds:schemaRef ds:uri="http://schemas.microsoft.com/office/infopath/2007/PartnerControls"/>
    <ds:schemaRef ds:uri="4a159757-46da-4a07-ac45-b83f196581e2"/>
    <ds:schemaRef ds:uri="cbf311c4-5839-4fa9-bd98-98d057461c7d"/>
  </ds:schemaRefs>
</ds:datastoreItem>
</file>

<file path=customXml/itemProps2.xml><?xml version="1.0" encoding="utf-8"?>
<ds:datastoreItem xmlns:ds="http://schemas.openxmlformats.org/officeDocument/2006/customXml" ds:itemID="{EA39AF0D-AF76-48F7-9E29-6FA8E19EC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f311c4-5839-4fa9-bd98-98d057461c7d"/>
    <ds:schemaRef ds:uri="4a159757-46da-4a07-ac45-b83f19658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C3A2AE-8D0C-46B4-BC1D-CB7784CC88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44A6B-F698-4424-93B6-50ACC5EEF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start).dotm</Template>
  <TotalTime>2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Bluhm</dc:creator>
  <cp:keywords/>
  <dc:description/>
  <cp:lastModifiedBy>Patti Bluhm</cp:lastModifiedBy>
  <cp:revision>3</cp:revision>
  <cp:lastPrinted>2025-09-25T19:09:00Z</cp:lastPrinted>
  <dcterms:created xsi:type="dcterms:W3CDTF">2025-10-09T13:16:00Z</dcterms:created>
  <dcterms:modified xsi:type="dcterms:W3CDTF">2025-10-20T14:56:00Z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0x010100ED5AD6FA40437E40ADA6D233C69815C9</vt:lpwstr>
  </property>
  <property fmtid="{D5CDD505-2E9C-101B-9397-08002B2CF9AE}" pid="3" name="Order">
    <vt:r8>10647800</vt:r8>
  </property>
</Properties>
</file>