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FDD46" w14:textId="270AF02F" w:rsidR="00306E90" w:rsidRPr="00306E90" w:rsidRDefault="00306E90" w:rsidP="00306E90">
      <w:pPr>
        <w:rPr>
          <w:iCs/>
          <w:noProof/>
        </w:rPr>
      </w:pPr>
      <w:bookmarkStart w:id="0" w:name="_GoBack"/>
      <w:bookmarkEnd w:id="0"/>
      <w:r w:rsidRPr="00306E90">
        <w:rPr>
          <w:iCs/>
          <w:noProof/>
        </w:rPr>
        <w:drawing>
          <wp:anchor distT="0" distB="0" distL="114300" distR="114300" simplePos="0" relativeHeight="251879801" behindDoc="0" locked="0" layoutInCell="1" allowOverlap="1" wp14:anchorId="36CA88D3" wp14:editId="2A7CA85A">
            <wp:simplePos x="0" y="0"/>
            <wp:positionH relativeFrom="margin">
              <wp:align>center</wp:align>
            </wp:positionH>
            <wp:positionV relativeFrom="paragraph">
              <wp:posOffset>-409196</wp:posOffset>
            </wp:positionV>
            <wp:extent cx="7493329" cy="1518816"/>
            <wp:effectExtent l="0" t="0" r="0" b="5715"/>
            <wp:wrapNone/>
            <wp:docPr id="2701611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29" cy="15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46890" w14:textId="5647D889" w:rsidR="00131334" w:rsidRDefault="00131334" w:rsidP="00A8223B">
      <w:pPr>
        <w:rPr>
          <w:iCs/>
          <w:noProof/>
        </w:rPr>
      </w:pPr>
    </w:p>
    <w:p w14:paraId="15572417" w14:textId="579A11A1" w:rsidR="00DD2DB7" w:rsidRPr="00DD2DB7" w:rsidRDefault="00DD2DB7" w:rsidP="00DD2DB7">
      <w:pPr>
        <w:rPr>
          <w:iCs/>
          <w:noProof/>
        </w:rPr>
      </w:pPr>
    </w:p>
    <w:p w14:paraId="6DC431E4" w14:textId="77777777" w:rsidR="00D743A9" w:rsidRDefault="00D743A9" w:rsidP="00A8223B">
      <w:pPr>
        <w:rPr>
          <w:iCs/>
          <w:noProof/>
        </w:rPr>
      </w:pPr>
    </w:p>
    <w:p w14:paraId="0E6EA340" w14:textId="06EC801E" w:rsidR="00D743A9" w:rsidRDefault="00D743A9" w:rsidP="00306E90">
      <w:pPr>
        <w:rPr>
          <w:rFonts w:ascii="Times New Roman" w:hAnsi="Times New Roman" w:cs="Times New Roman"/>
          <w:color w:val="006600"/>
          <w:sz w:val="14"/>
          <w:szCs w:val="14"/>
        </w:rPr>
      </w:pPr>
    </w:p>
    <w:p w14:paraId="204E0D9E" w14:textId="5F70A748" w:rsidR="00BC5DD1" w:rsidRDefault="00BC5DD1" w:rsidP="00137101">
      <w:pPr>
        <w:jc w:val="center"/>
        <w:rPr>
          <w:rFonts w:ascii="Times New Roman" w:hAnsi="Times New Roman" w:cs="Times New Roman"/>
          <w:color w:val="006600"/>
          <w:sz w:val="14"/>
          <w:szCs w:val="14"/>
        </w:rPr>
      </w:pPr>
    </w:p>
    <w:p w14:paraId="1229A2A3" w14:textId="77777777" w:rsidR="00BC5DD1" w:rsidRDefault="00BC5DD1" w:rsidP="00137101">
      <w:pPr>
        <w:jc w:val="center"/>
        <w:rPr>
          <w:rFonts w:ascii="Times New Roman" w:hAnsi="Times New Roman" w:cs="Times New Roman"/>
          <w:color w:val="006600"/>
          <w:sz w:val="14"/>
          <w:szCs w:val="14"/>
        </w:rPr>
      </w:pPr>
    </w:p>
    <w:tbl>
      <w:tblPr>
        <w:tblStyle w:val="TableGridLight"/>
        <w:tblpPr w:leftFromText="180" w:rightFromText="180" w:vertAnchor="page" w:horzAnchor="margin" w:tblpXSpec="center" w:tblpY="2713"/>
        <w:tblW w:w="5205" w:type="pct"/>
        <w:tblLook w:val="0420" w:firstRow="1" w:lastRow="0" w:firstColumn="0" w:lastColumn="0" w:noHBand="0" w:noVBand="1"/>
        <w:tblCaption w:val="Layout table"/>
      </w:tblPr>
      <w:tblGrid>
        <w:gridCol w:w="2247"/>
        <w:gridCol w:w="2247"/>
        <w:gridCol w:w="2246"/>
        <w:gridCol w:w="2246"/>
        <w:gridCol w:w="2246"/>
      </w:tblGrid>
      <w:tr w:rsidR="00C51DCD" w:rsidRPr="00C01987" w14:paraId="4C52D69E" w14:textId="77777777" w:rsidTr="00C51DCD">
        <w:trPr>
          <w:trHeight w:val="260"/>
        </w:trPr>
        <w:tc>
          <w:tcPr>
            <w:tcW w:w="1000" w:type="pct"/>
            <w:tcBorders>
              <w:top w:val="single" w:sz="4" w:space="0" w:color="1A6CFE"/>
              <w:left w:val="single" w:sz="4" w:space="0" w:color="1A6CFE"/>
              <w:bottom w:val="single" w:sz="4" w:space="0" w:color="86A5E1"/>
              <w:right w:val="single" w:sz="4" w:space="0" w:color="003FA8"/>
            </w:tcBorders>
            <w:shd w:val="clear" w:color="auto" w:fill="003FA8"/>
          </w:tcPr>
          <w:p w14:paraId="38B0C848" w14:textId="77777777" w:rsidR="00C51DCD" w:rsidRPr="00513BCB" w:rsidRDefault="00C51DCD" w:rsidP="00C51DCD">
            <w:pPr>
              <w:pStyle w:val="NoSpacing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513BCB">
              <w:rPr>
                <w:b/>
                <w:bCs/>
                <w:color w:val="FFFFFF" w:themeColor="background1"/>
                <w:sz w:val="22"/>
                <w:szCs w:val="22"/>
              </w:rPr>
              <w:t>Monday</w:t>
            </w:r>
          </w:p>
        </w:tc>
        <w:tc>
          <w:tcPr>
            <w:tcW w:w="1000" w:type="pct"/>
            <w:tcBorders>
              <w:top w:val="single" w:sz="4" w:space="0" w:color="1A6CFE"/>
              <w:left w:val="single" w:sz="4" w:space="0" w:color="003FA8"/>
              <w:bottom w:val="single" w:sz="4" w:space="0" w:color="86A5E1"/>
              <w:right w:val="single" w:sz="4" w:space="0" w:color="003FA8"/>
            </w:tcBorders>
            <w:shd w:val="clear" w:color="auto" w:fill="003FA8"/>
          </w:tcPr>
          <w:p w14:paraId="7100464C" w14:textId="77777777" w:rsidR="00C51DCD" w:rsidRPr="00513BCB" w:rsidRDefault="004F21C3" w:rsidP="00C51DCD">
            <w:pPr>
              <w:pStyle w:val="Days"/>
              <w:rPr>
                <w:bCs/>
                <w:sz w:val="22"/>
                <w:szCs w:val="22"/>
              </w:rPr>
            </w:pPr>
            <w:sdt>
              <w:sdtPr>
                <w:rPr>
                  <w:bCs/>
                  <w:sz w:val="22"/>
                  <w:szCs w:val="22"/>
                </w:rPr>
                <w:id w:val="1049036045"/>
                <w:placeholder>
                  <w:docPart w:val="11A305A4349845ADA63E40CA6F6DE535"/>
                </w:placeholder>
                <w:temporary/>
                <w:showingPlcHdr/>
                <w15:appearance w15:val="hidden"/>
              </w:sdtPr>
              <w:sdtEndPr/>
              <w:sdtContent>
                <w:r w:rsidR="00C51DCD" w:rsidRPr="00513BCB">
                  <w:rPr>
                    <w:bCs/>
                    <w:sz w:val="22"/>
                    <w:szCs w:val="22"/>
                  </w:rPr>
                  <w:t>Tuesday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1A6CFE"/>
              <w:left w:val="single" w:sz="4" w:space="0" w:color="003FA8"/>
              <w:bottom w:val="single" w:sz="4" w:space="0" w:color="86A5E1"/>
              <w:right w:val="single" w:sz="4" w:space="0" w:color="003FA8"/>
            </w:tcBorders>
            <w:shd w:val="clear" w:color="auto" w:fill="003FA8"/>
          </w:tcPr>
          <w:p w14:paraId="3295D123" w14:textId="77777777" w:rsidR="00C51DCD" w:rsidRPr="00513BCB" w:rsidRDefault="004F21C3" w:rsidP="00C51DCD">
            <w:pPr>
              <w:pStyle w:val="Days"/>
              <w:rPr>
                <w:bCs/>
                <w:sz w:val="22"/>
                <w:szCs w:val="22"/>
              </w:rPr>
            </w:pPr>
            <w:sdt>
              <w:sdtPr>
                <w:rPr>
                  <w:bCs/>
                  <w:sz w:val="22"/>
                  <w:szCs w:val="22"/>
                </w:rPr>
                <w:id w:val="513506771"/>
                <w:placeholder>
                  <w:docPart w:val="5883C0E4A526427CB8872B0CF61553AE"/>
                </w:placeholder>
                <w:temporary/>
                <w:showingPlcHdr/>
                <w15:appearance w15:val="hidden"/>
              </w:sdtPr>
              <w:sdtEndPr/>
              <w:sdtContent>
                <w:r w:rsidR="00C51DCD" w:rsidRPr="00513BCB">
                  <w:rPr>
                    <w:bCs/>
                    <w:sz w:val="22"/>
                    <w:szCs w:val="22"/>
                  </w:rPr>
                  <w:t>Wednesday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406613"/>
              <w:left w:val="single" w:sz="4" w:space="0" w:color="003FA8"/>
              <w:bottom w:val="single" w:sz="4" w:space="0" w:color="86A5E1"/>
              <w:right w:val="single" w:sz="4" w:space="0" w:color="003FA8"/>
            </w:tcBorders>
            <w:shd w:val="clear" w:color="auto" w:fill="003FA8"/>
          </w:tcPr>
          <w:p w14:paraId="38850B8D" w14:textId="77777777" w:rsidR="00C51DCD" w:rsidRPr="00513BCB" w:rsidRDefault="004F21C3" w:rsidP="00C51DCD">
            <w:pPr>
              <w:pStyle w:val="Days"/>
              <w:rPr>
                <w:bCs/>
                <w:sz w:val="22"/>
                <w:szCs w:val="22"/>
              </w:rPr>
            </w:pPr>
            <w:sdt>
              <w:sdtPr>
                <w:rPr>
                  <w:bCs/>
                  <w:sz w:val="22"/>
                  <w:szCs w:val="22"/>
                </w:rPr>
                <w:id w:val="1506241252"/>
                <w:placeholder>
                  <w:docPart w:val="B87E6D56C2674DF0941482C56739C010"/>
                </w:placeholder>
                <w:temporary/>
                <w:showingPlcHdr/>
                <w15:appearance w15:val="hidden"/>
              </w:sdtPr>
              <w:sdtEndPr/>
              <w:sdtContent>
                <w:r w:rsidR="00C51DCD" w:rsidRPr="007E1E89">
                  <w:rPr>
                    <w:bCs/>
                    <w:sz w:val="22"/>
                    <w:szCs w:val="22"/>
                    <w:shd w:val="clear" w:color="auto" w:fill="003FA8"/>
                  </w:rPr>
                  <w:t>Thursday</w:t>
                </w:r>
              </w:sdtContent>
            </w:sdt>
          </w:p>
        </w:tc>
        <w:tc>
          <w:tcPr>
            <w:tcW w:w="1000" w:type="pct"/>
            <w:tcBorders>
              <w:top w:val="single" w:sz="4" w:space="0" w:color="406613"/>
              <w:left w:val="single" w:sz="4" w:space="0" w:color="003FA8"/>
              <w:bottom w:val="single" w:sz="4" w:space="0" w:color="86A5E1"/>
              <w:right w:val="single" w:sz="4" w:space="0" w:color="1A6CFE"/>
            </w:tcBorders>
            <w:shd w:val="clear" w:color="auto" w:fill="003FA8"/>
          </w:tcPr>
          <w:p w14:paraId="6318DFE9" w14:textId="77777777" w:rsidR="00C51DCD" w:rsidRPr="00513BCB" w:rsidRDefault="00C51DCD" w:rsidP="00C51DCD">
            <w:pPr>
              <w:pStyle w:val="Days"/>
              <w:rPr>
                <w:bCs/>
                <w:sz w:val="22"/>
                <w:szCs w:val="22"/>
              </w:rPr>
            </w:pPr>
            <w:r w:rsidRPr="00857F11">
              <w:rPr>
                <w:noProof/>
                <w:color w:val="0099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1849" behindDoc="1" locked="0" layoutInCell="1" allowOverlap="1" wp14:anchorId="61C2F608" wp14:editId="3023B715">
                      <wp:simplePos x="0" y="0"/>
                      <wp:positionH relativeFrom="margin">
                        <wp:posOffset>-5799455</wp:posOffset>
                      </wp:positionH>
                      <wp:positionV relativeFrom="paragraph">
                        <wp:posOffset>-193420</wp:posOffset>
                      </wp:positionV>
                      <wp:extent cx="7174230" cy="276225"/>
                      <wp:effectExtent l="0" t="0" r="7620" b="9525"/>
                      <wp:wrapNone/>
                      <wp:docPr id="1537443372" name="Text on top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7423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971D3F" w14:textId="77777777" w:rsidR="00C51DCD" w:rsidRPr="0032531F" w:rsidRDefault="00C51DCD" w:rsidP="00C51DC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Cs/>
                                      <w:color w:val="355FB5"/>
                                      <w:sz w:val="14"/>
                                      <w:szCs w:val="14"/>
                                    </w:rPr>
                                  </w:pPr>
                                  <w:r w:rsidRPr="0032531F">
                                    <w:rPr>
                                      <w:rFonts w:ascii="Times New Roman" w:hAnsi="Times New Roman" w:cs="Times New Roman"/>
                                      <w:iCs/>
                                      <w:color w:val="355FB5"/>
                                      <w:sz w:val="14"/>
                                      <w:szCs w:val="14"/>
                                    </w:rPr>
                                    <w:t>Menu is subject to change, and a variety of low fat OR skim milk is offered daily, condiments offered daily, fruit &amp; vegetable juices are 100% juice, grains are whole grain. All Items are pork free.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61C2F6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on top" o:spid="_x0000_s1026" type="#_x0000_t202" style="position:absolute;left:0;text-align:left;margin-left:-456.65pt;margin-top:-15.25pt;width:564.9pt;height:21.75pt;z-index:-251434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" fillcolor="white [3201]" stroked="f" strokeweight=".5pt">
                      <v:textbox>
                        <w:txbxContent>
                          <w:p w14:paraId="6C971D3F" w14:textId="77777777" w:rsidR="00C51DCD" w:rsidRPr="0032531F" w:rsidRDefault="00C51DCD" w:rsidP="00C51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355FB5"/>
                                <w:sz w:val="14"/>
                                <w:szCs w:val="14"/>
                              </w:rPr>
                            </w:pPr>
                            <w:r w:rsidRPr="0032531F">
                              <w:rPr>
                                <w:rFonts w:ascii="Times New Roman" w:hAnsi="Times New Roman" w:cs="Times New Roman"/>
                                <w:iCs/>
                                <w:color w:val="355FB5"/>
                                <w:sz w:val="14"/>
                                <w:szCs w:val="14"/>
                              </w:rPr>
                              <w:t>Menu is subject to change, and a variety of low fat OR skim milk is offered daily, condiments offered daily, fruit &amp; vegetable juices are 100% juice, grains are whole grain. All Items are pork free.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sdt>
              <w:sdtPr>
                <w:rPr>
                  <w:bCs/>
                  <w:sz w:val="22"/>
                  <w:szCs w:val="22"/>
                </w:rPr>
                <w:id w:val="366961532"/>
                <w:placeholder>
                  <w:docPart w:val="6640BA0FA95D4DDBAE51E9AC23821F52"/>
                </w:placeholder>
                <w:temporary/>
                <w:showingPlcHdr/>
                <w15:appearance w15:val="hidden"/>
              </w:sdtPr>
              <w:sdtEndPr/>
              <w:sdtContent>
                <w:r w:rsidRPr="00513BCB">
                  <w:rPr>
                    <w:bCs/>
                    <w:sz w:val="22"/>
                    <w:szCs w:val="22"/>
                  </w:rPr>
                  <w:t>Friday</w:t>
                </w:r>
              </w:sdtContent>
            </w:sdt>
          </w:p>
        </w:tc>
      </w:tr>
      <w:tr w:rsidR="00C51DCD" w:rsidRPr="00452730" w14:paraId="3F183330" w14:textId="77777777" w:rsidTr="00C51DCD">
        <w:trPr>
          <w:trHeight w:val="2278"/>
        </w:trPr>
        <w:tc>
          <w:tcPr>
            <w:tcW w:w="1000" w:type="pct"/>
            <w:tcBorders>
              <w:top w:val="single" w:sz="4" w:space="0" w:color="86A5E1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21005799" w14:textId="77777777" w:rsidR="00C51DCD" w:rsidRPr="00F14AA6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29</w:t>
            </w:r>
          </w:p>
          <w:p w14:paraId="252D4726" w14:textId="77777777" w:rsidR="00C51DCD" w:rsidRPr="009050D6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284 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Chicken Alfredo, </w:t>
            </w:r>
          </w:p>
          <w:p w14:paraId="7CA8410B" w14:textId="7558B05F" w:rsidR="00C51DCD" w:rsidRDefault="00C51DCD" w:rsidP="00C023E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82F"/>
              </w:rPr>
            </w:pPr>
            <w:r w:rsidRPr="009050D6">
              <w:rPr>
                <w:rFonts w:ascii="Times New Roman" w:hAnsi="Times New Roman" w:cs="Times New Roman"/>
                <w:color w:val="003D76"/>
              </w:rPr>
              <w:t xml:space="preserve">       Penne and Broccoli </w:t>
            </w:r>
            <w:r w:rsidRPr="009050D6">
              <w:rPr>
                <w:rFonts w:ascii="Times New Roman" w:hAnsi="Times New Roman" w:cs="Times New Roman"/>
                <w:b/>
                <w:bCs/>
                <w:color w:val="00682F"/>
              </w:rPr>
              <w:t xml:space="preserve"> </w:t>
            </w:r>
          </w:p>
          <w:p w14:paraId="66732F43" w14:textId="77777777" w:rsidR="00C023ED" w:rsidRPr="00C023ED" w:rsidRDefault="00C023ED" w:rsidP="00C023E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82F"/>
              </w:rPr>
            </w:pPr>
          </w:p>
          <w:p w14:paraId="5DD42CB8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2FC47413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 xml:space="preserve">634 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>Ruby Rusher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 Veggie 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Juice </w:t>
            </w:r>
          </w:p>
          <w:p w14:paraId="1EA5BF97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752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Fruit Punch Juice</w:t>
            </w:r>
          </w:p>
          <w:p w14:paraId="57B3D0A8" w14:textId="77777777" w:rsidR="00C51DCD" w:rsidRPr="00352234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00682F"/>
                <w:sz w:val="16"/>
                <w:szCs w:val="16"/>
              </w:rPr>
              <w:t>909</w:t>
            </w:r>
            <w:r w:rsidRPr="00132A63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Dinner Rolls</w:t>
            </w:r>
            <w:r>
              <w:rPr>
                <w:rFonts w:ascii="Times New Roman" w:hAnsi="Times New Roman" w:cs="Times New Roman"/>
                <w:color w:val="00682F"/>
                <w:sz w:val="17"/>
                <w:szCs w:val="17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564C88D0" w14:textId="24E86B55" w:rsidR="00C51DCD" w:rsidRPr="00B7256F" w:rsidRDefault="00C51DCD" w:rsidP="00B7256F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5295A" w:themeColor="accent1" w:themeShade="BF"/>
                <w:sz w:val="20"/>
                <w:szCs w:val="20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30</w:t>
            </w:r>
          </w:p>
          <w:p w14:paraId="51297113" w14:textId="77777777" w:rsidR="00C51DCD" w:rsidRPr="009050D6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>286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 Penne w/ Meat Sauce </w:t>
            </w:r>
          </w:p>
          <w:p w14:paraId="3DE3B3C1" w14:textId="77777777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82F"/>
                <w:sz w:val="14"/>
                <w:szCs w:val="14"/>
              </w:rPr>
            </w:pPr>
            <w:r w:rsidRPr="009050D6">
              <w:rPr>
                <w:rFonts w:ascii="Times New Roman" w:hAnsi="Times New Roman" w:cs="Times New Roman"/>
                <w:color w:val="003D76"/>
              </w:rPr>
              <w:t xml:space="preserve">       &amp; Italian </w:t>
            </w:r>
            <w:r w:rsidRPr="00D00C99">
              <w:rPr>
                <w:rFonts w:ascii="Times New Roman" w:hAnsi="Times New Roman" w:cs="Times New Roman"/>
                <w:color w:val="003D76"/>
                <w:sz w:val="14"/>
                <w:szCs w:val="14"/>
              </w:rPr>
              <w:t xml:space="preserve">Veggies </w:t>
            </w:r>
            <w:r w:rsidRPr="00D00C99">
              <w:rPr>
                <w:rFonts w:ascii="Times New Roman" w:hAnsi="Times New Roman" w:cs="Times New Roman"/>
                <w:b/>
                <w:bCs/>
                <w:color w:val="00682F"/>
                <w:sz w:val="14"/>
                <w:szCs w:val="14"/>
              </w:rPr>
              <w:t>&amp; 909</w:t>
            </w:r>
            <w:r w:rsidRPr="00D00C99">
              <w:rPr>
                <w:rFonts w:ascii="Times New Roman" w:hAnsi="Times New Roman" w:cs="Times New Roman"/>
                <w:bCs/>
                <w:color w:val="00682F"/>
                <w:sz w:val="14"/>
                <w:szCs w:val="14"/>
              </w:rPr>
              <w:t xml:space="preserve"> </w:t>
            </w:r>
          </w:p>
          <w:p w14:paraId="6373C263" w14:textId="77777777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82F"/>
                <w:sz w:val="14"/>
                <w:szCs w:val="14"/>
              </w:rPr>
            </w:pPr>
            <w:r w:rsidRPr="00D00C99">
              <w:rPr>
                <w:rFonts w:ascii="Times New Roman" w:hAnsi="Times New Roman" w:cs="Times New Roman"/>
                <w:bCs/>
                <w:color w:val="00682F"/>
                <w:sz w:val="14"/>
                <w:szCs w:val="14"/>
              </w:rPr>
              <w:t xml:space="preserve">         Dinner Rolls</w:t>
            </w:r>
            <w:r w:rsidRPr="00D00C99">
              <w:rPr>
                <w:rFonts w:ascii="Times New Roman" w:hAnsi="Times New Roman" w:cs="Times New Roman"/>
                <w:color w:val="003D76"/>
                <w:sz w:val="14"/>
                <w:szCs w:val="14"/>
              </w:rPr>
              <w:t xml:space="preserve">  </w:t>
            </w:r>
          </w:p>
          <w:p w14:paraId="6AF5308C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</w:pPr>
          </w:p>
          <w:p w14:paraId="5B5449DE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631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Cherry Star Veggie Juice  </w:t>
            </w:r>
          </w:p>
          <w:p w14:paraId="4BA2AFC6" w14:textId="77777777" w:rsidR="00C51DCD" w:rsidRPr="00132A63" w:rsidRDefault="00C51DCD" w:rsidP="00C51DCD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Fresh Fruit  </w:t>
            </w:r>
          </w:p>
          <w:p w14:paraId="3B3E2EE0" w14:textId="77777777" w:rsidR="00C51DCD" w:rsidRPr="007E0486" w:rsidRDefault="00C51DCD" w:rsidP="00C51DCD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7"/>
                <w:szCs w:val="17"/>
              </w:rPr>
            </w:pP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5B990916" w14:textId="77777777" w:rsidR="00C51DCD" w:rsidRPr="00513BCB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406613"/>
                <w:sz w:val="20"/>
                <w:szCs w:val="20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</w:t>
            </w:r>
          </w:p>
          <w:p w14:paraId="1075F863" w14:textId="4D7AAF67" w:rsidR="00C51DCD" w:rsidRPr="00B7256F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3D76"/>
              </w:rPr>
            </w:pP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205 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Popcorn Chicken  </w:t>
            </w:r>
            <w:r w:rsidRPr="009050D6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18C6A8F0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</w:pPr>
          </w:p>
          <w:p w14:paraId="184BB0CB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</w:pPr>
          </w:p>
          <w:p w14:paraId="2ACA18AA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</w:rPr>
            </w:pPr>
          </w:p>
          <w:p w14:paraId="2620FF16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611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Bagged Baby Carrots</w:t>
            </w:r>
          </w:p>
          <w:p w14:paraId="5AE6B3DA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543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Red Pepper Hummus </w:t>
            </w:r>
          </w:p>
          <w:p w14:paraId="5F8E8943" w14:textId="77777777" w:rsidR="00C51DCD" w:rsidRPr="00132A63" w:rsidRDefault="00C51DCD" w:rsidP="00C51DCD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659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Watermelon Craisins  </w:t>
            </w:r>
          </w:p>
          <w:p w14:paraId="7A34ABB9" w14:textId="77777777" w:rsidR="00C51DCD" w:rsidRPr="00B853F9" w:rsidRDefault="00C51DCD" w:rsidP="00C51DCD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00682F"/>
                <w:sz w:val="16"/>
                <w:szCs w:val="16"/>
              </w:rPr>
              <w:t>928</w:t>
            </w:r>
            <w:r w:rsidRPr="00132A63">
              <w:rPr>
                <w:rFonts w:ascii="Times New Roman" w:hAnsi="Times New Roman" w:cs="Times New Roman"/>
                <w:bCs/>
                <w:color w:val="00682F"/>
                <w:sz w:val="16"/>
                <w:szCs w:val="16"/>
              </w:rPr>
              <w:t xml:space="preserve"> Pretzel Goldfish</w:t>
            </w:r>
            <w:r w:rsidRPr="00F31F53">
              <w:rPr>
                <w:rFonts w:ascii="Times New Roman" w:hAnsi="Times New Roman" w:cs="Times New Roman"/>
                <w:bCs/>
                <w:color w:val="00682F"/>
                <w:sz w:val="16"/>
                <w:szCs w:val="16"/>
              </w:rPr>
              <w:t xml:space="preserve"> </w:t>
            </w:r>
            <w:r w:rsidRPr="00F31F53">
              <w:rPr>
                <w:rFonts w:ascii="Times New Roman" w:hAnsi="Times New Roman" w:cs="Times New Roman"/>
                <w:b/>
                <w:bCs/>
                <w:color w:val="003D76"/>
                <w:sz w:val="16"/>
                <w:szCs w:val="16"/>
              </w:rPr>
              <w:t xml:space="preserve">  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038089F4" w14:textId="34433A29" w:rsidR="00C51DCD" w:rsidRPr="00B7256F" w:rsidRDefault="00C51DCD" w:rsidP="00B7256F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5295A" w:themeColor="accent1" w:themeShade="BF"/>
                <w:sz w:val="20"/>
                <w:szCs w:val="20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</w:t>
            </w:r>
          </w:p>
          <w:p w14:paraId="7538FF26" w14:textId="77777777" w:rsidR="00C51DCD" w:rsidRPr="009050D6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C366CB">
              <w:rPr>
                <w:rFonts w:ascii="Times New Roman" w:hAnsi="Times New Roman" w:cs="Times New Roman"/>
                <w:iCs/>
                <w:noProof/>
                <w:color w:val="05295A" w:themeColor="accent1" w:themeShade="BF"/>
                <w:sz w:val="16"/>
                <w:szCs w:val="16"/>
              </w:rPr>
              <w:drawing>
                <wp:anchor distT="0" distB="0" distL="114300" distR="114300" simplePos="0" relativeHeight="251886969" behindDoc="0" locked="0" layoutInCell="1" allowOverlap="1" wp14:anchorId="0128AB70" wp14:editId="10458FED">
                  <wp:simplePos x="0" y="0"/>
                  <wp:positionH relativeFrom="column">
                    <wp:posOffset>1039716</wp:posOffset>
                  </wp:positionH>
                  <wp:positionV relativeFrom="paragraph">
                    <wp:posOffset>35312</wp:posOffset>
                  </wp:positionV>
                  <wp:extent cx="100665" cy="112103"/>
                  <wp:effectExtent l="0" t="0" r="0" b="2540"/>
                  <wp:wrapNone/>
                  <wp:docPr id="889189679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00665" cy="11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>264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 4x6 Cheese Pizza  </w:t>
            </w:r>
          </w:p>
          <w:p w14:paraId="26A146C6" w14:textId="656289BC" w:rsidR="00C51DCD" w:rsidRPr="009050D6" w:rsidRDefault="00BC1DCC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7030A0"/>
              </w:rPr>
            </w:pPr>
            <w:r w:rsidRPr="00F1488A">
              <w:rPr>
                <w:rFonts w:ascii="Times New Roman" w:hAnsi="Times New Roman" w:cs="Times New Roman"/>
                <w:iCs/>
                <w:noProof/>
                <w:color w:val="auto"/>
                <w:sz w:val="11"/>
                <w:szCs w:val="11"/>
              </w:rPr>
              <w:drawing>
                <wp:anchor distT="0" distB="0" distL="114300" distR="114300" simplePos="0" relativeHeight="251913593" behindDoc="0" locked="0" layoutInCell="1" allowOverlap="1" wp14:anchorId="22B453A9" wp14:editId="07B4D77A">
                  <wp:simplePos x="0" y="0"/>
                  <wp:positionH relativeFrom="margin">
                    <wp:posOffset>837537</wp:posOffset>
                  </wp:positionH>
                  <wp:positionV relativeFrom="paragraph">
                    <wp:posOffset>81998</wp:posOffset>
                  </wp:positionV>
                  <wp:extent cx="484423" cy="389614"/>
                  <wp:effectExtent l="0" t="0" r="0" b="0"/>
                  <wp:wrapNone/>
                  <wp:docPr id="1909150495" name="Picture 11" descr="A group of images of objec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150495" name="Picture 11" descr="A group of images of object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" t="4125" r="45944" b="6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23" cy="38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4D80C" w14:textId="6EEACB95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64810E16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25C9510E" w14:textId="70C80949" w:rsidR="00BC1DCC" w:rsidRDefault="002C488C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19737" behindDoc="1" locked="0" layoutInCell="1" allowOverlap="1" wp14:anchorId="291DA365" wp14:editId="275FDAEB">
                      <wp:simplePos x="0" y="0"/>
                      <wp:positionH relativeFrom="margin">
                        <wp:posOffset>730416</wp:posOffset>
                      </wp:positionH>
                      <wp:positionV relativeFrom="paragraph">
                        <wp:posOffset>51242</wp:posOffset>
                      </wp:positionV>
                      <wp:extent cx="667827" cy="198782"/>
                      <wp:effectExtent l="0" t="0" r="0" b="0"/>
                      <wp:wrapNone/>
                      <wp:docPr id="2337936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7827" cy="198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616A9" w14:textId="2FC26E35" w:rsidR="00A1661F" w:rsidRPr="00A35C32" w:rsidRDefault="00A1661F" w:rsidP="00A1661F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  <w:t>Y</w:t>
                                  </w:r>
                                  <w:r w:rsidR="002C488C">
                                    <w:rPr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  <w:t>om Kippur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91DA365" id="Text Box 2" o:spid="_x0000_s1027" type="#_x0000_t202" style="position:absolute;margin-left:57.5pt;margin-top:4.05pt;width:52.6pt;height:15.65pt;z-index:-2513967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" stroked="f">
                      <v:textbox>
                        <w:txbxContent>
                          <w:p w14:paraId="5EF616A9" w14:textId="2FC26E35" w:rsidR="00A1661F" w:rsidRPr="00A35C32" w:rsidRDefault="00A1661F" w:rsidP="00A1661F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Y</w:t>
                            </w:r>
                            <w:r w:rsidR="002C488C"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om Kippur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51DCD"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708</w:t>
            </w:r>
            <w:r w:rsidR="00C51DCD"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Spinach Salad</w:t>
            </w:r>
          </w:p>
          <w:p w14:paraId="46065801" w14:textId="267C845D" w:rsidR="00C51DCD" w:rsidRPr="00132A63" w:rsidRDefault="001F7581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    </w:t>
            </w:r>
            <w:r w:rsidR="00C51DCD"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w. Chickpeas </w:t>
            </w:r>
          </w:p>
          <w:p w14:paraId="7C6AFB6C" w14:textId="77777777" w:rsidR="00C51DCD" w:rsidRPr="00E7281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4"/>
                <w:szCs w:val="14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648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Strawberry Gel Cup</w:t>
            </w:r>
          </w:p>
        </w:tc>
        <w:tc>
          <w:tcPr>
            <w:tcW w:w="1000" w:type="pct"/>
            <w:tcBorders>
              <w:top w:val="single" w:sz="4" w:space="0" w:color="86A5E1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2F3C4F01" w14:textId="77777777" w:rsidR="00C51DCD" w:rsidRPr="00F14AA6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</w:t>
            </w:r>
          </w:p>
          <w:p w14:paraId="37AF9B14" w14:textId="77777777" w:rsidR="00C51DCD" w:rsidRPr="009050D6" w:rsidRDefault="00C51DCD" w:rsidP="00C51DCD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  <w:sz w:val="16"/>
                <w:szCs w:val="16"/>
              </w:rPr>
            </w:pP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204 </w:t>
            </w:r>
            <w:r w:rsidRPr="009050D6">
              <w:rPr>
                <w:rFonts w:ascii="Times New Roman" w:hAnsi="Times New Roman" w:cs="Times New Roman"/>
                <w:color w:val="003D76"/>
              </w:rPr>
              <w:t>Chicken Nuggets</w:t>
            </w:r>
            <w:r w:rsidRPr="009050D6">
              <w:rPr>
                <w:rFonts w:ascii="Times New Roman" w:hAnsi="Times New Roman" w:cs="Times New Roman"/>
                <w:color w:val="003D76"/>
                <w:sz w:val="16"/>
                <w:szCs w:val="16"/>
              </w:rPr>
              <w:t xml:space="preserve"> </w:t>
            </w:r>
          </w:p>
          <w:p w14:paraId="66DD0D34" w14:textId="77777777" w:rsidR="00C51DCD" w:rsidRDefault="00C51DCD" w:rsidP="00C51DCD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682F"/>
                <w:sz w:val="14"/>
                <w:szCs w:val="14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682F"/>
                <w:sz w:val="14"/>
                <w:szCs w:val="14"/>
              </w:rPr>
              <w:t xml:space="preserve">        &amp; 932 </w:t>
            </w:r>
            <w:r w:rsidRPr="00D00C99">
              <w:rPr>
                <w:rFonts w:ascii="Times New Roman" w:hAnsi="Times New Roman" w:cs="Times New Roman"/>
                <w:color w:val="00682F"/>
                <w:sz w:val="14"/>
                <w:szCs w:val="14"/>
              </w:rPr>
              <w:t xml:space="preserve">Cinnamon Scooby </w:t>
            </w:r>
          </w:p>
          <w:p w14:paraId="6356E445" w14:textId="5313ABB3" w:rsidR="00C51DCD" w:rsidRPr="00C023ED" w:rsidRDefault="00C51DCD" w:rsidP="00C023ED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682F"/>
                <w:sz w:val="14"/>
                <w:szCs w:val="14"/>
              </w:rPr>
              <w:t xml:space="preserve">        </w:t>
            </w:r>
            <w:r w:rsidRPr="00D00C99">
              <w:rPr>
                <w:rFonts w:ascii="Times New Roman" w:hAnsi="Times New Roman" w:cs="Times New Roman"/>
                <w:color w:val="00682F"/>
                <w:sz w:val="14"/>
                <w:szCs w:val="14"/>
              </w:rPr>
              <w:t xml:space="preserve">Snacks   </w:t>
            </w:r>
          </w:p>
          <w:p w14:paraId="17801697" w14:textId="69856BAA" w:rsidR="00C51DCD" w:rsidRPr="00CB53EC" w:rsidRDefault="00C51DCD" w:rsidP="00C51DCD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  <w:sz w:val="15"/>
                <w:szCs w:val="15"/>
              </w:rPr>
            </w:pPr>
            <w:r w:rsidRPr="00285A89">
              <w:rPr>
                <w:rFonts w:ascii="Times New Roman" w:hAnsi="Times New Roman" w:cs="Times New Roman"/>
                <w:color w:val="00682F"/>
                <w:sz w:val="13"/>
                <w:szCs w:val="13"/>
              </w:rPr>
              <w:t xml:space="preserve">   </w:t>
            </w:r>
          </w:p>
          <w:p w14:paraId="27EF6B6F" w14:textId="04DD21E0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623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Tater Tots </w:t>
            </w: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 </w:t>
            </w:r>
          </w:p>
          <w:p w14:paraId="081856D7" w14:textId="77777777" w:rsidR="00766B8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630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Dragon Punch Veggie </w:t>
            </w:r>
          </w:p>
          <w:p w14:paraId="26F94D3A" w14:textId="5507CE00" w:rsidR="00C51DCD" w:rsidRPr="00132A63" w:rsidRDefault="00766B89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       </w:t>
            </w:r>
            <w:r w:rsidR="00C51DCD"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Juice  </w:t>
            </w:r>
          </w:p>
          <w:p w14:paraId="451483FC" w14:textId="77777777" w:rsidR="00C51DCD" w:rsidRPr="008463DA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4"/>
                <w:szCs w:val="14"/>
              </w:rPr>
            </w:pPr>
            <w:r w:rsidRPr="00132A63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>670</w:t>
            </w:r>
            <w:r w:rsidRPr="00132A63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 Fresh Fruit</w:t>
            </w:r>
            <w:r w:rsidRPr="00B94469">
              <w:rPr>
                <w:rFonts w:ascii="Times New Roman" w:hAnsi="Times New Roman" w:cs="Times New Roman"/>
                <w:bCs/>
                <w:color w:val="C00000"/>
                <w:sz w:val="14"/>
                <w:szCs w:val="14"/>
              </w:rPr>
              <w:t xml:space="preserve"> </w:t>
            </w:r>
          </w:p>
        </w:tc>
      </w:tr>
      <w:tr w:rsidR="00C51DCD" w:rsidRPr="00C01987" w14:paraId="0D259CDA" w14:textId="77777777" w:rsidTr="00C51DCD">
        <w:trPr>
          <w:trHeight w:val="2258"/>
        </w:trPr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1E708DB5" w14:textId="77777777" w:rsidR="00C51DCD" w:rsidRPr="00513BCB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0"/>
                <w:szCs w:val="20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6</w:t>
            </w:r>
          </w:p>
          <w:p w14:paraId="7BFD729D" w14:textId="08BC6734" w:rsidR="00C51DCD" w:rsidRPr="00BE068A" w:rsidRDefault="00C51DCD" w:rsidP="00BE068A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256 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Cheese Stuffed </w:t>
            </w:r>
          </w:p>
          <w:p w14:paraId="4522FA27" w14:textId="45778593" w:rsidR="00C51DCD" w:rsidRPr="009050D6" w:rsidRDefault="00F55E32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0B0F0"/>
              </w:rPr>
            </w:pPr>
            <w:r w:rsidRPr="009050D6">
              <w:rPr>
                <w:rFonts w:ascii="Times New Roman" w:hAnsi="Times New Roman" w:cs="Times New Roman"/>
                <w:iCs/>
                <w:noProof/>
                <w:color w:val="auto"/>
              </w:rPr>
              <w:drawing>
                <wp:anchor distT="0" distB="0" distL="114300" distR="114300" simplePos="0" relativeHeight="251887993" behindDoc="0" locked="0" layoutInCell="1" allowOverlap="1" wp14:anchorId="57AF3F54" wp14:editId="3B86E5D7">
                  <wp:simplePos x="0" y="0"/>
                  <wp:positionH relativeFrom="column">
                    <wp:posOffset>777213</wp:posOffset>
                  </wp:positionH>
                  <wp:positionV relativeFrom="paragraph">
                    <wp:posOffset>27747</wp:posOffset>
                  </wp:positionV>
                  <wp:extent cx="107383" cy="119063"/>
                  <wp:effectExtent l="0" t="0" r="6985" b="0"/>
                  <wp:wrapNone/>
                  <wp:docPr id="1111336476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07383" cy="11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1DCD" w:rsidRPr="009050D6">
              <w:rPr>
                <w:rFonts w:ascii="Times New Roman" w:hAnsi="Times New Roman" w:cs="Times New Roman"/>
                <w:color w:val="003D76"/>
              </w:rPr>
              <w:t xml:space="preserve">       Breadsticks</w:t>
            </w:r>
            <w:r w:rsidR="00C51DCD" w:rsidRPr="009050D6">
              <w:rPr>
                <w:rFonts w:ascii="Times New Roman" w:hAnsi="Times New Roman" w:cs="Times New Roman"/>
                <w:b/>
                <w:color w:val="003D76"/>
              </w:rPr>
              <w:t xml:space="preserve"> </w:t>
            </w:r>
            <w:r w:rsidR="00C51DCD" w:rsidRPr="009050D6">
              <w:rPr>
                <w:rFonts w:ascii="Times New Roman" w:hAnsi="Times New Roman" w:cs="Times New Roman"/>
                <w:b/>
                <w:color w:val="00B0F0"/>
              </w:rPr>
              <w:t xml:space="preserve"> </w:t>
            </w:r>
          </w:p>
          <w:p w14:paraId="69E39397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14:paraId="5AA1F77F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/>
                <w:sz w:val="16"/>
                <w:szCs w:val="16"/>
              </w:rPr>
              <w:t>622</w:t>
            </w:r>
            <w:r w:rsidRPr="00132A63">
              <w:rPr>
                <w:rFonts w:ascii="Times New Roman" w:hAnsi="Times New Roman" w:cs="Times New Roman"/>
                <w:bCs/>
                <w:color w:val="871A86"/>
                <w:sz w:val="16"/>
                <w:szCs w:val="16"/>
              </w:rPr>
              <w:t xml:space="preserve"> Marinara Sauce</w:t>
            </w:r>
          </w:p>
          <w:p w14:paraId="12A0B5B5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630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Dragon Punch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Veggie </w:t>
            </w:r>
          </w:p>
          <w:p w14:paraId="3A6789D1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      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Juice </w:t>
            </w:r>
          </w:p>
          <w:p w14:paraId="311EDF15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684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Strawberry Banana </w:t>
            </w:r>
          </w:p>
          <w:p w14:paraId="0860FF66" w14:textId="77777777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   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Applesauce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0C32AC92" w14:textId="77777777" w:rsidR="00C51DCD" w:rsidRPr="00513BCB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0"/>
                <w:szCs w:val="20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7</w:t>
            </w:r>
          </w:p>
          <w:p w14:paraId="0158BF61" w14:textId="6BC9978F" w:rsidR="00C51DCD" w:rsidRPr="00BE068A" w:rsidRDefault="00C51DCD" w:rsidP="00BE068A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208 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Mini Corn Dogs  </w:t>
            </w:r>
          </w:p>
          <w:p w14:paraId="44B28B2F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10926498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5B29C3FA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611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Bagged Baby Carrots</w:t>
            </w:r>
          </w:p>
          <w:p w14:paraId="6C5046D4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541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Chocolate Hummus </w:t>
            </w:r>
          </w:p>
          <w:p w14:paraId="5EBA1A44" w14:textId="77777777" w:rsidR="00C51DCD" w:rsidRPr="007B7594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4"/>
                <w:szCs w:val="14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749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Apple Cherry Juice</w:t>
            </w:r>
            <w:r>
              <w:rPr>
                <w:rFonts w:ascii="Times New Roman" w:hAnsi="Times New Roman" w:cs="Times New Roman"/>
                <w:color w:val="C00000"/>
                <w:sz w:val="14"/>
                <w:szCs w:val="14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248E883C" w14:textId="77777777" w:rsidR="00C51DCD" w:rsidRPr="00F14AA6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8</w:t>
            </w:r>
          </w:p>
          <w:p w14:paraId="0B0D1DFF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215 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Beef &amp; Cheese Taco </w:t>
            </w:r>
          </w:p>
          <w:p w14:paraId="0B5421F3" w14:textId="0DF540A3" w:rsidR="00C51DCD" w:rsidRPr="00BE068A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B04B0F" w:themeColor="accent4" w:themeShade="BF"/>
              </w:rPr>
            </w:pPr>
            <w:r>
              <w:rPr>
                <w:rFonts w:ascii="Times New Roman" w:hAnsi="Times New Roman" w:cs="Times New Roman"/>
                <w:color w:val="003D76"/>
              </w:rPr>
              <w:t xml:space="preserve">       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Stick </w:t>
            </w:r>
          </w:p>
          <w:p w14:paraId="68861B17" w14:textId="79D305AA" w:rsidR="00C51DCD" w:rsidRPr="009050D6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</w:p>
          <w:p w14:paraId="7BCA39E9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5"/>
                <w:szCs w:val="15"/>
              </w:rPr>
            </w:pPr>
          </w:p>
          <w:p w14:paraId="181CA9D1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5"/>
                <w:szCs w:val="15"/>
              </w:rPr>
            </w:pPr>
          </w:p>
          <w:p w14:paraId="1EAB684E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620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Salsa  </w:t>
            </w:r>
          </w:p>
          <w:p w14:paraId="30CD46B6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631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Cherry Star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Veggie Juice 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  </w:t>
            </w:r>
          </w:p>
          <w:p w14:paraId="4E1E8DCE" w14:textId="77777777" w:rsidR="00C51DCD" w:rsidRPr="00323F87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4"/>
                <w:szCs w:val="14"/>
              </w:rPr>
            </w:pPr>
            <w:r w:rsidRPr="00132A63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>670</w:t>
            </w:r>
            <w:r w:rsidRPr="00132A63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 Fresh Fruit</w:t>
            </w:r>
            <w:r w:rsidRPr="00B94469">
              <w:rPr>
                <w:rFonts w:ascii="Times New Roman" w:hAnsi="Times New Roman" w:cs="Times New Roman"/>
                <w:bCs/>
                <w:color w:val="C00000"/>
                <w:sz w:val="14"/>
                <w:szCs w:val="14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564217FA" w14:textId="2200ADD3" w:rsidR="00C51DCD" w:rsidRPr="00B7256F" w:rsidRDefault="00C51DCD" w:rsidP="00B7256F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0"/>
                <w:szCs w:val="20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9</w:t>
            </w:r>
          </w:p>
          <w:p w14:paraId="409EC702" w14:textId="77777777" w:rsidR="00C51DCD" w:rsidRPr="009050D6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9050D6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268 </w:t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French Bread Cheese </w:t>
            </w:r>
          </w:p>
          <w:p w14:paraId="264574DD" w14:textId="77777777" w:rsidR="00C51DCD" w:rsidRPr="009050D6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3D76"/>
              </w:rPr>
            </w:pPr>
            <w:r w:rsidRPr="009050D6">
              <w:rPr>
                <w:rFonts w:ascii="Times New Roman" w:hAnsi="Times New Roman" w:cs="Times New Roman"/>
                <w:iCs/>
                <w:noProof/>
                <w:color w:val="auto"/>
              </w:rPr>
              <w:drawing>
                <wp:anchor distT="0" distB="0" distL="114300" distR="114300" simplePos="0" relativeHeight="251889017" behindDoc="0" locked="0" layoutInCell="1" allowOverlap="1" wp14:anchorId="77625130" wp14:editId="11DC9D25">
                  <wp:simplePos x="0" y="0"/>
                  <wp:positionH relativeFrom="column">
                    <wp:posOffset>483539</wp:posOffset>
                  </wp:positionH>
                  <wp:positionV relativeFrom="paragraph">
                    <wp:posOffset>19161</wp:posOffset>
                  </wp:positionV>
                  <wp:extent cx="107315" cy="118745"/>
                  <wp:effectExtent l="0" t="0" r="6985" b="0"/>
                  <wp:wrapNone/>
                  <wp:docPr id="135646698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0731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50D6">
              <w:rPr>
                <w:rFonts w:ascii="Times New Roman" w:hAnsi="Times New Roman" w:cs="Times New Roman"/>
                <w:color w:val="003D76"/>
              </w:rPr>
              <w:t xml:space="preserve">       Pizza </w:t>
            </w:r>
          </w:p>
          <w:p w14:paraId="51A113A8" w14:textId="77777777" w:rsidR="00C51DCD" w:rsidRPr="0097282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871A86" w:themeColor="accent6" w:themeShade="BF"/>
                <w:sz w:val="14"/>
                <w:szCs w:val="14"/>
              </w:rPr>
            </w:pPr>
          </w:p>
          <w:p w14:paraId="2B7BF7EA" w14:textId="77777777" w:rsidR="00C51DCD" w:rsidRPr="007C2C82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871A86" w:themeColor="accent6" w:themeShade="BF"/>
                <w:sz w:val="15"/>
                <w:szCs w:val="15"/>
              </w:rPr>
            </w:pPr>
          </w:p>
          <w:p w14:paraId="4DE2845A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706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Spinach Salad w. </w:t>
            </w:r>
          </w:p>
          <w:p w14:paraId="05FC6151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      Tomatoes </w:t>
            </w:r>
          </w:p>
          <w:p w14:paraId="3E2E1420" w14:textId="77777777" w:rsidR="00C51DCD" w:rsidRPr="00132A63" w:rsidRDefault="00C51DCD" w:rsidP="00C51DCD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657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Strawberry Craisins  </w:t>
            </w:r>
          </w:p>
          <w:p w14:paraId="08C6F635" w14:textId="77777777" w:rsidR="00C51DCD" w:rsidRPr="005620B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82F"/>
                <w:sz w:val="15"/>
                <w:szCs w:val="15"/>
              </w:rPr>
            </w:pP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53DFF5EB" w14:textId="33F0F930" w:rsidR="00C51DCD" w:rsidRPr="00E77769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5295A" w:themeColor="accent1" w:themeShade="BF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10</w:t>
            </w:r>
          </w:p>
          <w:p w14:paraId="51EA07B8" w14:textId="3E9481C7" w:rsidR="00C51DCD" w:rsidRPr="009050D6" w:rsidRDefault="00F55E32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F14AA6">
              <w:rPr>
                <w:rFonts w:ascii="Times New Roman" w:hAnsi="Times New Roman" w:cs="Times New Roman"/>
                <w:iCs/>
                <w:noProof/>
                <w:color w:val="auto"/>
              </w:rPr>
              <w:drawing>
                <wp:anchor distT="0" distB="0" distL="114300" distR="114300" simplePos="0" relativeHeight="251890041" behindDoc="0" locked="0" layoutInCell="1" allowOverlap="1" wp14:anchorId="31CB4ACF" wp14:editId="1FE95136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119932</wp:posOffset>
                  </wp:positionV>
                  <wp:extent cx="106587" cy="118180"/>
                  <wp:effectExtent l="0" t="0" r="8255" b="0"/>
                  <wp:wrapNone/>
                  <wp:docPr id="1179618498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06587" cy="1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1DCD" w:rsidRPr="009050D6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225 </w:t>
            </w:r>
            <w:r w:rsidR="00C51DCD" w:rsidRPr="009050D6">
              <w:rPr>
                <w:rFonts w:ascii="Times New Roman" w:hAnsi="Times New Roman" w:cs="Times New Roman"/>
                <w:color w:val="003D76"/>
              </w:rPr>
              <w:t xml:space="preserve">Ciabatta Cheese </w:t>
            </w:r>
          </w:p>
          <w:p w14:paraId="7F8B1F1F" w14:textId="70B2A532" w:rsidR="00C51DCD" w:rsidRPr="00B7256F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9050D6">
              <w:rPr>
                <w:rFonts w:ascii="Times New Roman" w:hAnsi="Times New Roman" w:cs="Times New Roman"/>
                <w:color w:val="003D76"/>
              </w:rPr>
              <w:t xml:space="preserve">       Melt Sandwich </w:t>
            </w:r>
          </w:p>
          <w:p w14:paraId="1735E219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auto"/>
                <w:sz w:val="14"/>
                <w:szCs w:val="14"/>
              </w:rPr>
            </w:pPr>
          </w:p>
          <w:p w14:paraId="092F9A0C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6"/>
                <w:szCs w:val="16"/>
              </w:rPr>
            </w:pPr>
          </w:p>
          <w:p w14:paraId="02358459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623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Tater Tots </w:t>
            </w: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 </w:t>
            </w:r>
          </w:p>
          <w:p w14:paraId="5A22F078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546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Cheesy Pizza Hummus </w:t>
            </w:r>
          </w:p>
          <w:p w14:paraId="097016E6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752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Fruit Punch Juice </w:t>
            </w: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</w:p>
          <w:p w14:paraId="2C2B1DDE" w14:textId="77777777" w:rsidR="00C51DCD" w:rsidRPr="005D1A07" w:rsidRDefault="00C51DCD" w:rsidP="00C51DCD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00682F"/>
                <w:sz w:val="16"/>
                <w:szCs w:val="16"/>
              </w:rPr>
              <w:t>928</w:t>
            </w:r>
            <w:r w:rsidRPr="00132A63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Pretzel Goldfish</w:t>
            </w:r>
            <w:r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</w:t>
            </w:r>
          </w:p>
        </w:tc>
      </w:tr>
      <w:tr w:rsidR="00C51DCD" w:rsidRPr="00C01987" w14:paraId="2A866838" w14:textId="77777777" w:rsidTr="00135ED2">
        <w:trPr>
          <w:trHeight w:val="2367"/>
        </w:trPr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76FF0A71" w14:textId="77777777" w:rsidR="00C51DCD" w:rsidRPr="00513BCB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0"/>
                <w:szCs w:val="20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13</w:t>
            </w:r>
          </w:p>
          <w:p w14:paraId="09BB1CE8" w14:textId="40B98D25" w:rsidR="00C51DCD" w:rsidRPr="00B7256F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>206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 French Toast w/ </w:t>
            </w:r>
          </w:p>
          <w:p w14:paraId="6A50ADB8" w14:textId="18DF6315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>
              <w:rPr>
                <w:rFonts w:ascii="Times New Roman" w:hAnsi="Times New Roman" w:cs="Times New Roman"/>
                <w:color w:val="003D76"/>
              </w:rPr>
              <w:t xml:space="preserve">      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Turkey Sausage </w:t>
            </w:r>
          </w:p>
          <w:p w14:paraId="342569F3" w14:textId="1A4D69D3" w:rsidR="00C51DCD" w:rsidRPr="00757711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1A5E5DA8" w14:textId="20D7E27D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623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Tater Tots </w:t>
            </w: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 </w:t>
            </w:r>
          </w:p>
          <w:p w14:paraId="313BA95C" w14:textId="1BB41BB1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 xml:space="preserve">634 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>Ruby Rusher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 Veggie 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Juice </w:t>
            </w:r>
          </w:p>
          <w:p w14:paraId="2A580A4F" w14:textId="0D07CBF8" w:rsidR="00BC1DCC" w:rsidRDefault="00C51DCD" w:rsidP="00C51DCD">
            <w:pPr>
              <w:pStyle w:val="Dates"/>
              <w:tabs>
                <w:tab w:val="right" w:pos="2124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752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Fruit Punch </w:t>
            </w:r>
          </w:p>
          <w:p w14:paraId="58DCF228" w14:textId="614AC113" w:rsidR="00C51DCD" w:rsidRPr="00132A63" w:rsidRDefault="006B510C" w:rsidP="00C51DCD">
            <w:pPr>
              <w:pStyle w:val="Dates"/>
              <w:tabs>
                <w:tab w:val="right" w:pos="2124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F1488A">
              <w:rPr>
                <w:rFonts w:ascii="Times New Roman" w:hAnsi="Times New Roman" w:cs="Times New Roman"/>
                <w:iCs/>
                <w:noProof/>
                <w:color w:val="auto"/>
                <w:sz w:val="11"/>
                <w:szCs w:val="11"/>
              </w:rPr>
              <w:drawing>
                <wp:anchor distT="0" distB="0" distL="114300" distR="114300" simplePos="0" relativeHeight="251915641" behindDoc="1" locked="0" layoutInCell="1" allowOverlap="1" wp14:anchorId="047BE14C" wp14:editId="36F339FB">
                  <wp:simplePos x="0" y="0"/>
                  <wp:positionH relativeFrom="margin">
                    <wp:posOffset>633095</wp:posOffset>
                  </wp:positionH>
                  <wp:positionV relativeFrom="paragraph">
                    <wp:posOffset>123825</wp:posOffset>
                  </wp:positionV>
                  <wp:extent cx="628153" cy="469801"/>
                  <wp:effectExtent l="0" t="0" r="635" b="6985"/>
                  <wp:wrapNone/>
                  <wp:docPr id="1810721146" name="Picture 11" descr="A group of images of objec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150495" name="Picture 11" descr="A group of images of object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2" t="29315" r="6340" b="4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53" cy="46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1DCC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    </w:t>
            </w:r>
            <w:r w:rsidR="00C51DCD"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Juice </w:t>
            </w:r>
          </w:p>
          <w:p w14:paraId="2F42CA2A" w14:textId="29DA7C29" w:rsidR="00C51DCD" w:rsidRPr="00AA6990" w:rsidRDefault="00C51DCD" w:rsidP="00C51DCD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30527ABC" w14:textId="77777777" w:rsidR="00C51DCD" w:rsidRPr="00E77769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14</w:t>
            </w:r>
          </w:p>
          <w:p w14:paraId="4A04D939" w14:textId="054915A9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215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Beef &amp; Cheese Taco </w:t>
            </w:r>
          </w:p>
          <w:p w14:paraId="370E4396" w14:textId="725B413B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B04B0F" w:themeColor="accent4" w:themeShade="BF"/>
              </w:rPr>
            </w:pPr>
            <w:r>
              <w:rPr>
                <w:rFonts w:ascii="Times New Roman" w:hAnsi="Times New Roman" w:cs="Times New Roman"/>
                <w:color w:val="003D76"/>
              </w:rPr>
              <w:t xml:space="preserve">      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Stick </w:t>
            </w:r>
          </w:p>
          <w:p w14:paraId="3943B034" w14:textId="3EE16949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74CB8524" w14:textId="4D20CF3E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620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Salsa  </w:t>
            </w:r>
          </w:p>
          <w:p w14:paraId="3EBFB681" w14:textId="173CC272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631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Cherry Star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Veggie Juice 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  </w:t>
            </w:r>
          </w:p>
          <w:p w14:paraId="5BC95997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658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Cherry Craisins </w:t>
            </w:r>
          </w:p>
          <w:p w14:paraId="567ED0D1" w14:textId="77777777" w:rsidR="00C51DCD" w:rsidRPr="00F27D17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00682F"/>
                <w:sz w:val="16"/>
                <w:szCs w:val="16"/>
              </w:rPr>
              <w:t xml:space="preserve">941 </w:t>
            </w:r>
            <w:r w:rsidRPr="00132A63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>Tostitos Scoops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44AA3DFE" w14:textId="4E077BB7" w:rsidR="00C51DCD" w:rsidRPr="00B7256F" w:rsidRDefault="00C51DCD" w:rsidP="00B7256F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15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 </w:t>
            </w:r>
          </w:p>
          <w:p w14:paraId="2C42E064" w14:textId="10220223" w:rsidR="00C51DCD" w:rsidRPr="00D00C99" w:rsidRDefault="00C51DCD" w:rsidP="00B7256F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C366CB">
              <w:rPr>
                <w:rFonts w:ascii="Times New Roman" w:hAnsi="Times New Roman" w:cs="Times New Roman"/>
                <w:iCs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892089" behindDoc="0" locked="0" layoutInCell="1" allowOverlap="1" wp14:anchorId="3D6A40DB" wp14:editId="187FD867">
                  <wp:simplePos x="0" y="0"/>
                  <wp:positionH relativeFrom="column">
                    <wp:posOffset>1049931</wp:posOffset>
                  </wp:positionH>
                  <wp:positionV relativeFrom="paragraph">
                    <wp:posOffset>100330</wp:posOffset>
                  </wp:positionV>
                  <wp:extent cx="99060" cy="109220"/>
                  <wp:effectExtent l="0" t="0" r="0" b="5080"/>
                  <wp:wrapNone/>
                  <wp:docPr id="197585582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9906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257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Mozzarella Sticks </w:t>
            </w:r>
          </w:p>
          <w:p w14:paraId="555A46DA" w14:textId="03B0583E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</w:pPr>
          </w:p>
          <w:p w14:paraId="035D0A57" w14:textId="39693445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/>
                <w:sz w:val="16"/>
                <w:szCs w:val="16"/>
              </w:rPr>
              <w:t>622</w:t>
            </w:r>
            <w:r w:rsidRPr="00132A63">
              <w:rPr>
                <w:rFonts w:ascii="Times New Roman" w:hAnsi="Times New Roman" w:cs="Times New Roman"/>
                <w:bCs/>
                <w:color w:val="871A86"/>
                <w:sz w:val="16"/>
                <w:szCs w:val="16"/>
              </w:rPr>
              <w:t xml:space="preserve"> Marinara Sauce</w:t>
            </w:r>
          </w:p>
          <w:p w14:paraId="236269B9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630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Dragon Punch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Veggie </w:t>
            </w:r>
          </w:p>
          <w:p w14:paraId="117EA7F1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      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Juice </w:t>
            </w:r>
          </w:p>
          <w:p w14:paraId="42FD71D6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654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Raspberry Lemonade </w:t>
            </w:r>
          </w:p>
          <w:p w14:paraId="1004FBCE" w14:textId="77777777" w:rsidR="00C51DCD" w:rsidRPr="00656EE6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     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Craisins</w:t>
            </w:r>
            <w:r>
              <w:rPr>
                <w:rFonts w:ascii="Times New Roman" w:hAnsi="Times New Roman" w:cs="Times New Roman"/>
                <w:color w:val="C00000"/>
                <w:sz w:val="17"/>
                <w:szCs w:val="17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2A3CD83E" w14:textId="5DB9269C" w:rsidR="00C51DCD" w:rsidRPr="00513BCB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0"/>
                <w:szCs w:val="20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16</w:t>
            </w:r>
          </w:p>
          <w:p w14:paraId="7B408428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  <w:sz w:val="14"/>
                <w:szCs w:val="14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220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Hot </w:t>
            </w:r>
            <w:r w:rsidRPr="00D00C99">
              <w:rPr>
                <w:rFonts w:ascii="Times New Roman" w:hAnsi="Times New Roman" w:cs="Times New Roman"/>
                <w:color w:val="003D76"/>
                <w:sz w:val="14"/>
                <w:szCs w:val="14"/>
              </w:rPr>
              <w:t xml:space="preserve">Dog </w:t>
            </w:r>
          </w:p>
          <w:p w14:paraId="4BF99FDE" w14:textId="1E5D2559" w:rsidR="00C51DCD" w:rsidRPr="00B7256F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00682F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color w:val="003D76"/>
                <w:sz w:val="14"/>
                <w:szCs w:val="14"/>
              </w:rPr>
              <w:t xml:space="preserve">        </w:t>
            </w:r>
            <w:r w:rsidRPr="00D00C99">
              <w:rPr>
                <w:rFonts w:ascii="Times New Roman" w:hAnsi="Times New Roman" w:cs="Times New Roman"/>
                <w:b/>
                <w:bCs/>
                <w:color w:val="00682F"/>
                <w:sz w:val="14"/>
                <w:szCs w:val="14"/>
              </w:rPr>
              <w:t>&amp; 906</w:t>
            </w:r>
            <w:r w:rsidRPr="00D00C99">
              <w:rPr>
                <w:rFonts w:ascii="Times New Roman" w:hAnsi="Times New Roman" w:cs="Times New Roman"/>
                <w:color w:val="00682F"/>
                <w:sz w:val="14"/>
                <w:szCs w:val="14"/>
              </w:rPr>
              <w:t xml:space="preserve"> </w:t>
            </w:r>
            <w:r w:rsidRPr="00D00C99">
              <w:rPr>
                <w:rFonts w:ascii="Times New Roman" w:hAnsi="Times New Roman" w:cs="Times New Roman"/>
                <w:bCs/>
                <w:color w:val="00682F"/>
                <w:sz w:val="14"/>
                <w:szCs w:val="14"/>
              </w:rPr>
              <w:t xml:space="preserve">Hot Dog Buns </w:t>
            </w:r>
          </w:p>
          <w:p w14:paraId="4276EF33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</w:pPr>
          </w:p>
          <w:p w14:paraId="4B3D9302" w14:textId="3EF11D5D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611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Bagged Baby Carrots</w:t>
            </w:r>
          </w:p>
          <w:p w14:paraId="143DA027" w14:textId="40C277C2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541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Chocolate Hummus </w:t>
            </w:r>
          </w:p>
          <w:p w14:paraId="7412559A" w14:textId="5FEC2C07" w:rsidR="00C51DCD" w:rsidRPr="00C023E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  <w:r w:rsidR="00135ED2" w:rsidRPr="00132A63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09497" behindDoc="0" locked="0" layoutInCell="1" allowOverlap="1" wp14:anchorId="11996CA9" wp14:editId="47B09095">
                      <wp:simplePos x="0" y="0"/>
                      <wp:positionH relativeFrom="margin">
                        <wp:posOffset>-358858</wp:posOffset>
                      </wp:positionH>
                      <wp:positionV relativeFrom="paragraph">
                        <wp:posOffset>214271</wp:posOffset>
                      </wp:positionV>
                      <wp:extent cx="1327785" cy="190500"/>
                      <wp:effectExtent l="0" t="0" r="5715" b="0"/>
                      <wp:wrapNone/>
                      <wp:docPr id="10302249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778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7ED8E8" w14:textId="43EBBF39" w:rsidR="00F1488A" w:rsidRPr="00A35C32" w:rsidRDefault="00F1488A" w:rsidP="00F1488A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 w:rsidRPr="00FD2431">
                                    <w:rPr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  <w:t xml:space="preserve">National </w:t>
                                  </w:r>
                                  <w:r w:rsidR="00E56D43">
                                    <w:rPr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  <w:t>School Lunch Week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1996CA9" id="_x0000_s1028" type="#_x0000_t202" style="position:absolute;margin-left:-28.25pt;margin-top:16.85pt;width:104.55pt;height:15pt;z-index:2519094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" stroked="f">
                      <v:textbox>
                        <w:txbxContent>
                          <w:p w14:paraId="3B7ED8E8" w14:textId="43EBBF39" w:rsidR="00F1488A" w:rsidRPr="00A35C32" w:rsidRDefault="00F1488A" w:rsidP="00F1488A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FD2431"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 xml:space="preserve">National </w:t>
                            </w:r>
                            <w:r w:rsidR="00E56D43"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School Lunch Week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7E6AF9B7" w14:textId="77777777" w:rsidR="00C51DCD" w:rsidRPr="00E77769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17</w:t>
            </w:r>
          </w:p>
          <w:p w14:paraId="68FADC96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iCs/>
                <w:noProof/>
                <w:color w:val="auto"/>
              </w:rPr>
              <w:drawing>
                <wp:anchor distT="0" distB="0" distL="114300" distR="114300" simplePos="0" relativeHeight="251897209" behindDoc="0" locked="0" layoutInCell="1" allowOverlap="1" wp14:anchorId="2C0F163C" wp14:editId="59D4D902">
                  <wp:simplePos x="0" y="0"/>
                  <wp:positionH relativeFrom="column">
                    <wp:posOffset>481081</wp:posOffset>
                  </wp:positionH>
                  <wp:positionV relativeFrom="paragraph">
                    <wp:posOffset>138347</wp:posOffset>
                  </wp:positionV>
                  <wp:extent cx="107315" cy="118745"/>
                  <wp:effectExtent l="0" t="0" r="6985" b="0"/>
                  <wp:wrapNone/>
                  <wp:docPr id="1912918717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0731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263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5’’ Round Cheese </w:t>
            </w:r>
          </w:p>
          <w:p w14:paraId="7BECD27E" w14:textId="055FE21A" w:rsidR="00C51DCD" w:rsidRPr="00B7256F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>
              <w:rPr>
                <w:rFonts w:ascii="Times New Roman" w:hAnsi="Times New Roman" w:cs="Times New Roman"/>
                <w:color w:val="003D76"/>
              </w:rPr>
              <w:t xml:space="preserve">       </w:t>
            </w:r>
            <w:r w:rsidRPr="00D00C99">
              <w:rPr>
                <w:rFonts w:ascii="Times New Roman" w:hAnsi="Times New Roman" w:cs="Times New Roman"/>
                <w:color w:val="003D76"/>
              </w:rPr>
              <w:t>Pizza</w:t>
            </w:r>
          </w:p>
          <w:p w14:paraId="47542D66" w14:textId="1E34ED78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5"/>
                <w:szCs w:val="15"/>
              </w:rPr>
            </w:pPr>
          </w:p>
          <w:p w14:paraId="7675E261" w14:textId="6C3E6C75" w:rsidR="00060B74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708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Spinach Salad w. </w:t>
            </w:r>
          </w:p>
          <w:p w14:paraId="035E8530" w14:textId="350319B7" w:rsidR="00C51DCD" w:rsidRPr="00132A63" w:rsidRDefault="00060B74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      </w:t>
            </w:r>
            <w:r w:rsidR="00C51DCD"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>Chickpeas</w:t>
            </w:r>
          </w:p>
          <w:p w14:paraId="5C2841D3" w14:textId="0EC9E99D" w:rsidR="00C51DCD" w:rsidRPr="00132A63" w:rsidRDefault="00C51DCD" w:rsidP="00C51DCD">
            <w:pPr>
              <w:pStyle w:val="Dates"/>
              <w:tabs>
                <w:tab w:val="right" w:pos="2124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  <w:r w:rsidRPr="00132A63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</w:t>
            </w:r>
          </w:p>
          <w:p w14:paraId="0F722F1F" w14:textId="77777777" w:rsidR="00C51DCD" w:rsidRPr="008A4A7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4"/>
                <w:szCs w:val="14"/>
              </w:rPr>
            </w:pPr>
            <w:r w:rsidRPr="007224FD">
              <w:rPr>
                <w:rFonts w:ascii="Times New Roman" w:hAnsi="Times New Roman" w:cs="Times New Roman"/>
                <w:color w:val="C00000"/>
                <w:sz w:val="19"/>
                <w:szCs w:val="19"/>
              </w:rPr>
              <w:t xml:space="preserve"> </w:t>
            </w:r>
          </w:p>
        </w:tc>
      </w:tr>
      <w:tr w:rsidR="00C51DCD" w:rsidRPr="00C01987" w14:paraId="2C795556" w14:textId="77777777" w:rsidTr="001D3DEB">
        <w:trPr>
          <w:trHeight w:val="2241"/>
        </w:trPr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0158E96A" w14:textId="79C6F8FB" w:rsidR="00C51DCD" w:rsidRPr="00E77769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20</w:t>
            </w:r>
          </w:p>
          <w:p w14:paraId="4AFF3C68" w14:textId="77777777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284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Chicken Alfredo, </w:t>
            </w:r>
          </w:p>
          <w:p w14:paraId="3CBD44C3" w14:textId="77777777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00682F"/>
              </w:rPr>
            </w:pPr>
            <w:r w:rsidRPr="00D00C99">
              <w:rPr>
                <w:rFonts w:ascii="Times New Roman" w:hAnsi="Times New Roman" w:cs="Times New Roman"/>
                <w:color w:val="003D76"/>
              </w:rPr>
              <w:t xml:space="preserve">       Penne and Broccoli </w:t>
            </w:r>
            <w:r w:rsidRPr="00D00C99">
              <w:rPr>
                <w:rFonts w:ascii="Times New Roman" w:hAnsi="Times New Roman" w:cs="Times New Roman"/>
                <w:b/>
                <w:bCs/>
                <w:color w:val="00682F"/>
              </w:rPr>
              <w:t xml:space="preserve"> </w:t>
            </w:r>
          </w:p>
          <w:p w14:paraId="6EF41FB6" w14:textId="6ACB9812" w:rsidR="00C51DCD" w:rsidRPr="00C023E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2671868D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</w:p>
          <w:p w14:paraId="6C438565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630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Dragon Punch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Veggie </w:t>
            </w:r>
          </w:p>
          <w:p w14:paraId="75615A0A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      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Juice </w:t>
            </w:r>
          </w:p>
          <w:p w14:paraId="32C836A2" w14:textId="77777777" w:rsidR="00C51DCD" w:rsidRP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608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Tropical Fruit Cup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45E4A836" w14:textId="7D09D6AB" w:rsidR="00C51DCD" w:rsidRPr="00E77769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21</w:t>
            </w:r>
          </w:p>
          <w:p w14:paraId="0314404E" w14:textId="6A213D7A" w:rsidR="00C51DCD" w:rsidRPr="00C023ED" w:rsidRDefault="00C51DCD" w:rsidP="00C023ED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b/>
                <w:color w:val="00B0F0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208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Mini Corn Dogs </w:t>
            </w:r>
          </w:p>
          <w:p w14:paraId="3AF3B160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5"/>
                <w:szCs w:val="15"/>
              </w:rPr>
            </w:pPr>
          </w:p>
          <w:p w14:paraId="31E87CD4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5"/>
                <w:szCs w:val="15"/>
              </w:rPr>
            </w:pPr>
          </w:p>
          <w:p w14:paraId="3F09B066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5"/>
                <w:szCs w:val="15"/>
              </w:rPr>
            </w:pPr>
          </w:p>
          <w:p w14:paraId="71C11BA8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611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Bagged Baby Carrots</w:t>
            </w: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 </w:t>
            </w:r>
          </w:p>
          <w:p w14:paraId="184EFDBC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543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Red Pepper Hummus </w:t>
            </w:r>
          </w:p>
          <w:p w14:paraId="2968D8F5" w14:textId="77777777" w:rsidR="00C51DCD" w:rsidRPr="00D8602A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4"/>
                <w:szCs w:val="14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752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Fruit Punch Juice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3B1D9A0D" w14:textId="036EDB98" w:rsidR="00C51DCD" w:rsidRPr="00C023ED" w:rsidRDefault="00C51DCD" w:rsidP="00C023E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22</w:t>
            </w:r>
          </w:p>
          <w:p w14:paraId="79ABB019" w14:textId="77777777" w:rsidR="00C51DCD" w:rsidRPr="00D00C99" w:rsidRDefault="00C51DCD" w:rsidP="00C51DCD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205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Popcorn Chicken </w:t>
            </w:r>
          </w:p>
          <w:p w14:paraId="4A8FA4F2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</w:p>
          <w:p w14:paraId="03B7A71E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7"/>
                <w:szCs w:val="17"/>
              </w:rPr>
            </w:pPr>
          </w:p>
          <w:p w14:paraId="3792DD26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623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Tater Tots </w:t>
            </w: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 </w:t>
            </w:r>
          </w:p>
          <w:p w14:paraId="183ADDF0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631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Cherry Star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Veggie Juice 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  </w:t>
            </w:r>
          </w:p>
          <w:p w14:paraId="2560FF94" w14:textId="77777777" w:rsidR="00C51DCD" w:rsidRPr="002506AE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4"/>
                <w:szCs w:val="14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  <w:r w:rsidRPr="00B94469">
              <w:rPr>
                <w:rFonts w:ascii="Times New Roman" w:hAnsi="Times New Roman" w:cs="Times New Roman"/>
                <w:b/>
                <w:bCs/>
                <w:color w:val="C00000"/>
                <w:sz w:val="14"/>
                <w:szCs w:val="14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15399DDF" w14:textId="108E528D" w:rsidR="00C51DCD" w:rsidRPr="00E77769" w:rsidRDefault="00135ED2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5295A" w:themeColor="accent1" w:themeShade="BF"/>
                <w:sz w:val="22"/>
                <w:szCs w:val="22"/>
              </w:rPr>
            </w:pPr>
            <w:r w:rsidRPr="00F1488A">
              <w:rPr>
                <w:rFonts w:ascii="Times New Roman" w:hAnsi="Times New Roman" w:cs="Times New Roman"/>
                <w:iCs/>
                <w:noProof/>
                <w:color w:val="auto"/>
                <w:sz w:val="11"/>
                <w:szCs w:val="11"/>
              </w:rPr>
              <w:drawing>
                <wp:anchor distT="0" distB="0" distL="114300" distR="114300" simplePos="0" relativeHeight="251917689" behindDoc="1" locked="0" layoutInCell="1" allowOverlap="1" wp14:anchorId="677ECF2D" wp14:editId="1BFCF1CA">
                  <wp:simplePos x="0" y="0"/>
                  <wp:positionH relativeFrom="margin">
                    <wp:posOffset>905345</wp:posOffset>
                  </wp:positionH>
                  <wp:positionV relativeFrom="paragraph">
                    <wp:posOffset>-419332</wp:posOffset>
                  </wp:positionV>
                  <wp:extent cx="495328" cy="427753"/>
                  <wp:effectExtent l="0" t="0" r="0" b="0"/>
                  <wp:wrapNone/>
                  <wp:docPr id="293914139" name="Picture 11" descr="A group of images of objec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150495" name="Picture 11" descr="A group of images of object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0" t="35591" r="48218" b="41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66" cy="42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1DA4" w:rsidRPr="0034168B">
              <w:rPr>
                <w:rFonts w:ascii="Times New Roman" w:hAnsi="Times New Roman" w:cs="Times New Roman"/>
                <w:iCs/>
                <w:noProof/>
                <w:color w:val="auto"/>
                <w:sz w:val="17"/>
                <w:szCs w:val="17"/>
              </w:rPr>
              <w:drawing>
                <wp:anchor distT="0" distB="0" distL="114300" distR="114300" simplePos="0" relativeHeight="251882873" behindDoc="0" locked="0" layoutInCell="1" allowOverlap="1" wp14:anchorId="2BFFD8E9" wp14:editId="5E284334">
                  <wp:simplePos x="0" y="0"/>
                  <wp:positionH relativeFrom="column">
                    <wp:posOffset>1043112</wp:posOffset>
                  </wp:positionH>
                  <wp:positionV relativeFrom="paragraph">
                    <wp:posOffset>156817</wp:posOffset>
                  </wp:positionV>
                  <wp:extent cx="123169" cy="136566"/>
                  <wp:effectExtent l="0" t="0" r="0" b="0"/>
                  <wp:wrapNone/>
                  <wp:docPr id="1101936864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23169" cy="13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1DCD">
              <w:rPr>
                <w:rFonts w:ascii="Times New Roman" w:hAnsi="Times New Roman" w:cs="Times New Roman"/>
                <w:b/>
                <w:color w:val="A50021"/>
                <w:sz w:val="24"/>
                <w:szCs w:val="24"/>
              </w:rPr>
              <w:t xml:space="preserve">  </w:t>
            </w:r>
            <w:r w:rsidR="00C51DCD" w:rsidRPr="00194ABF">
              <w:rPr>
                <w:rFonts w:ascii="Times New Roman" w:hAnsi="Times New Roman" w:cs="Times New Roman"/>
                <w:b/>
                <w:color w:val="A50021"/>
                <w:sz w:val="24"/>
                <w:szCs w:val="24"/>
              </w:rPr>
              <w:t xml:space="preserve">        </w:t>
            </w:r>
            <w:r w:rsidR="00C51DCD">
              <w:rPr>
                <w:rFonts w:ascii="Times New Roman" w:hAnsi="Times New Roman" w:cs="Times New Roman"/>
                <w:b/>
                <w:color w:val="A50021"/>
                <w:sz w:val="24"/>
                <w:szCs w:val="24"/>
              </w:rPr>
              <w:t xml:space="preserve"> </w:t>
            </w:r>
            <w:r w:rsidR="00C51DCD" w:rsidRPr="00194ABF">
              <w:rPr>
                <w:rFonts w:ascii="Times New Roman" w:hAnsi="Times New Roman" w:cs="Times New Roman"/>
                <w:b/>
                <w:color w:val="A50021"/>
                <w:sz w:val="24"/>
                <w:szCs w:val="24"/>
              </w:rPr>
              <w:t xml:space="preserve">                  </w:t>
            </w:r>
            <w:r w:rsidR="00C51DCD"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23</w:t>
            </w:r>
          </w:p>
          <w:p w14:paraId="5E6A23F7" w14:textId="218E6CCD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>264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 4x6 Cheese Pizza  </w:t>
            </w:r>
          </w:p>
          <w:p w14:paraId="7EAA6627" w14:textId="7D50B0B3" w:rsidR="00C51DCD" w:rsidRPr="00C023E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4"/>
                <w:szCs w:val="14"/>
              </w:rPr>
            </w:pPr>
          </w:p>
          <w:p w14:paraId="6A1DEF82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</w:pPr>
          </w:p>
          <w:p w14:paraId="03D4E700" w14:textId="40252919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706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Spinach Salad w. </w:t>
            </w:r>
          </w:p>
          <w:p w14:paraId="19AE9616" w14:textId="1C51CE53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      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Tomatoes </w:t>
            </w:r>
          </w:p>
          <w:p w14:paraId="4B26B8E9" w14:textId="4F06DFFB" w:rsidR="00C51DCD" w:rsidRPr="00C023E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4854EBC4" w14:textId="01D7841B" w:rsidR="00C51DCD" w:rsidRPr="00C023ED" w:rsidRDefault="00C51DCD" w:rsidP="00C023E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031B3C" w:themeColor="accent1" w:themeShade="80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24</w:t>
            </w:r>
          </w:p>
          <w:p w14:paraId="7CE5A992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>283</w:t>
            </w:r>
            <w:r w:rsidRPr="00D00C99">
              <w:t xml:space="preserve">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Chicken Tenders &amp; </w:t>
            </w:r>
          </w:p>
          <w:p w14:paraId="11A75169" w14:textId="77777777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</w:rPr>
            </w:pPr>
            <w:r>
              <w:rPr>
                <w:rFonts w:ascii="Times New Roman" w:hAnsi="Times New Roman" w:cs="Times New Roman"/>
                <w:color w:val="003D76"/>
              </w:rPr>
              <w:t xml:space="preserve">        </w:t>
            </w:r>
            <w:r w:rsidRPr="00D00C99">
              <w:rPr>
                <w:rFonts w:ascii="Times New Roman" w:hAnsi="Times New Roman" w:cs="Times New Roman"/>
                <w:color w:val="003D76"/>
              </w:rPr>
              <w:t>Corn</w:t>
            </w:r>
          </w:p>
          <w:p w14:paraId="5AEAD6ED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</w:p>
          <w:p w14:paraId="7E441B42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546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Cheesy Pizza Hummus </w:t>
            </w:r>
          </w:p>
          <w:p w14:paraId="15D6B907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685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Rosati “School </w:t>
            </w:r>
            <w:proofErr w:type="spellStart"/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S’cool</w:t>
            </w:r>
            <w:proofErr w:type="spellEnd"/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” Ice  </w:t>
            </w:r>
          </w:p>
          <w:p w14:paraId="6984F35E" w14:textId="77777777" w:rsidR="00C51DCD" w:rsidRPr="009A4F2E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7"/>
                <w:szCs w:val="17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00682F"/>
                <w:sz w:val="16"/>
                <w:szCs w:val="16"/>
              </w:rPr>
              <w:t>928</w:t>
            </w:r>
            <w:r w:rsidRPr="00132A63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Pretzel Goldfish</w:t>
            </w:r>
            <w:r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</w:t>
            </w:r>
            <w:r w:rsidRPr="007224FD">
              <w:rPr>
                <w:rFonts w:ascii="Times New Roman" w:hAnsi="Times New Roman" w:cs="Times New Roman"/>
                <w:color w:val="C00000"/>
                <w:sz w:val="19"/>
                <w:szCs w:val="19"/>
              </w:rPr>
              <w:t xml:space="preserve"> </w:t>
            </w:r>
          </w:p>
        </w:tc>
      </w:tr>
      <w:tr w:rsidR="00C51DCD" w:rsidRPr="00C01987" w14:paraId="4CF4ADF9" w14:textId="77777777" w:rsidTr="001D3DEB">
        <w:trPr>
          <w:trHeight w:val="2340"/>
        </w:trPr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45CB8534" w14:textId="77777777" w:rsidR="00C51DCD" w:rsidRPr="00E77769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27</w:t>
            </w:r>
          </w:p>
          <w:p w14:paraId="2BC2083D" w14:textId="77777777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>209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 Taco Meat  </w:t>
            </w:r>
          </w:p>
          <w:p w14:paraId="2B265505" w14:textId="069924B9" w:rsidR="00C51DCD" w:rsidRPr="00C023E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B04B0F" w:themeColor="accent4" w:themeShade="BF"/>
                <w:sz w:val="14"/>
                <w:szCs w:val="14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682F"/>
                <w:sz w:val="14"/>
                <w:szCs w:val="14"/>
              </w:rPr>
              <w:t xml:space="preserve">        &amp; 941 </w:t>
            </w:r>
            <w:r w:rsidRPr="00D00C99">
              <w:rPr>
                <w:rFonts w:ascii="Times New Roman" w:hAnsi="Times New Roman" w:cs="Times New Roman"/>
                <w:color w:val="00682F"/>
                <w:sz w:val="14"/>
                <w:szCs w:val="14"/>
              </w:rPr>
              <w:t xml:space="preserve">Tostitos Scoops </w:t>
            </w:r>
            <w:r w:rsidRPr="00D00C99">
              <w:rPr>
                <w:rFonts w:ascii="Times New Roman" w:hAnsi="Times New Roman" w:cs="Times New Roman"/>
                <w:color w:val="003D76"/>
                <w:sz w:val="14"/>
                <w:szCs w:val="14"/>
              </w:rPr>
              <w:t xml:space="preserve"> </w:t>
            </w:r>
          </w:p>
          <w:p w14:paraId="34D72711" w14:textId="77777777" w:rsidR="007744A0" w:rsidRPr="00757711" w:rsidRDefault="007744A0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78985DA8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611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Bagged Baby Carrots</w:t>
            </w: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 </w:t>
            </w:r>
          </w:p>
          <w:p w14:paraId="084DE2C2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546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>Cheesy Pizza</w:t>
            </w: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Hummus </w:t>
            </w:r>
          </w:p>
          <w:p w14:paraId="2F00CF2B" w14:textId="77777777" w:rsidR="00C51DCD" w:rsidRPr="00132A63" w:rsidRDefault="00C51DCD" w:rsidP="00C51DCD">
            <w:pPr>
              <w:pStyle w:val="Dates"/>
              <w:tabs>
                <w:tab w:val="right" w:pos="2124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750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 xml:space="preserve">Apple Juice </w:t>
            </w:r>
            <w:r w:rsidRPr="00132A63">
              <w:rPr>
                <w:rFonts w:ascii="Times New Roman" w:hAnsi="Times New Roman" w:cs="Times New Roman"/>
                <w:color w:val="00682F"/>
                <w:sz w:val="16"/>
                <w:szCs w:val="16"/>
              </w:rPr>
              <w:t xml:space="preserve"> </w:t>
            </w:r>
          </w:p>
          <w:p w14:paraId="4D188248" w14:textId="77777777" w:rsidR="00C51DCD" w:rsidRDefault="00C51DCD" w:rsidP="00C51DCD">
            <w:pPr>
              <w:pStyle w:val="Dates"/>
              <w:tabs>
                <w:tab w:val="right" w:pos="2027"/>
              </w:tabs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05295A" w:themeColor="accent1" w:themeShade="BF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404ADFF2" w14:textId="780BF1E2" w:rsidR="00C51DCD" w:rsidRPr="00F14AA6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28</w:t>
            </w:r>
          </w:p>
          <w:p w14:paraId="107B047B" w14:textId="4D1C8A2B" w:rsidR="00C51DCD" w:rsidRPr="00C023ED" w:rsidRDefault="00591DA4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iCs/>
                <w:noProof/>
                <w:color w:val="auto"/>
              </w:rPr>
              <w:drawing>
                <wp:anchor distT="0" distB="0" distL="114300" distR="114300" simplePos="0" relativeHeight="251898233" behindDoc="0" locked="0" layoutInCell="1" allowOverlap="1" wp14:anchorId="07E0B686" wp14:editId="50A0CB11">
                  <wp:simplePos x="0" y="0"/>
                  <wp:positionH relativeFrom="column">
                    <wp:posOffset>1217875</wp:posOffset>
                  </wp:positionH>
                  <wp:positionV relativeFrom="paragraph">
                    <wp:posOffset>48149</wp:posOffset>
                  </wp:positionV>
                  <wp:extent cx="107315" cy="118745"/>
                  <wp:effectExtent l="0" t="0" r="6985" b="0"/>
                  <wp:wrapNone/>
                  <wp:docPr id="1818858685" name="Picture 20" descr="A collage of different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929726" name="Picture 20" descr="A collage of different objec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0" t="79675" r="75625" b="9873"/>
                          <a:stretch/>
                        </pic:blipFill>
                        <pic:spPr bwMode="auto">
                          <a:xfrm>
                            <a:off x="0" y="0"/>
                            <a:ext cx="10731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1DCD"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269 </w:t>
            </w:r>
            <w:r w:rsidR="00C51DCD" w:rsidRPr="00D00C99">
              <w:rPr>
                <w:rFonts w:ascii="Times New Roman" w:hAnsi="Times New Roman" w:cs="Times New Roman"/>
                <w:color w:val="003D76"/>
              </w:rPr>
              <w:t xml:space="preserve">Cheese Pizza Calzone </w:t>
            </w:r>
          </w:p>
          <w:p w14:paraId="5A6789A5" w14:textId="77777777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0C856779" w14:textId="77777777" w:rsidR="007744A0" w:rsidRPr="00757711" w:rsidRDefault="007744A0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51186A2A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702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Potato Smiles</w:t>
            </w:r>
          </w:p>
          <w:p w14:paraId="30ADA453" w14:textId="77777777" w:rsidR="00C51DCD" w:rsidRPr="00B35194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4"/>
                <w:szCs w:val="14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  <w:r w:rsidRPr="00B94469">
              <w:rPr>
                <w:rFonts w:ascii="Times New Roman" w:hAnsi="Times New Roman" w:cs="Times New Roman"/>
                <w:b/>
                <w:bCs/>
                <w:color w:val="C00000"/>
                <w:sz w:val="14"/>
                <w:szCs w:val="14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1085E08B" w14:textId="77777777" w:rsidR="00C51DCD" w:rsidRPr="00E77769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29</w:t>
            </w:r>
          </w:p>
          <w:p w14:paraId="6A0F377B" w14:textId="3FE5B196" w:rsidR="00C51DC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 xml:space="preserve">216 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Spicy Taco Stick </w:t>
            </w:r>
          </w:p>
          <w:p w14:paraId="69DA9E2F" w14:textId="77777777" w:rsidR="00C023ED" w:rsidRPr="00C023ED" w:rsidRDefault="00C023E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</w:p>
          <w:p w14:paraId="64D04DDC" w14:textId="77777777" w:rsidR="00C51DCD" w:rsidRPr="009D5BAA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2"/>
                <w:szCs w:val="12"/>
              </w:rPr>
            </w:pPr>
          </w:p>
          <w:p w14:paraId="359F6B57" w14:textId="77777777" w:rsidR="00C023ED" w:rsidRPr="008C1BAC" w:rsidRDefault="00C023ED" w:rsidP="00C023E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auto"/>
                <w:sz w:val="13"/>
                <w:szCs w:val="13"/>
              </w:rPr>
            </w:pPr>
          </w:p>
          <w:p w14:paraId="302293FF" w14:textId="77777777" w:rsidR="00C51DCD" w:rsidRPr="00132A63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871A86" w:themeColor="accent6" w:themeShade="BF"/>
                <w:sz w:val="16"/>
                <w:szCs w:val="16"/>
              </w:rPr>
              <w:t xml:space="preserve">621 </w:t>
            </w:r>
            <w:r w:rsidRPr="00132A63">
              <w:rPr>
                <w:rFonts w:ascii="Times New Roman" w:hAnsi="Times New Roman" w:cs="Times New Roman"/>
                <w:color w:val="871A86" w:themeColor="accent6" w:themeShade="BF"/>
                <w:sz w:val="16"/>
                <w:szCs w:val="16"/>
              </w:rPr>
              <w:t xml:space="preserve">Celery Sticks   </w:t>
            </w:r>
          </w:p>
          <w:p w14:paraId="39947933" w14:textId="77777777" w:rsidR="00C51DCD" w:rsidRPr="00380771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C00000"/>
                <w:sz w:val="14"/>
                <w:szCs w:val="14"/>
              </w:rPr>
            </w:pPr>
            <w:r w:rsidRPr="00132A63"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  <w:t>670</w:t>
            </w:r>
            <w:r w:rsidRPr="00132A63">
              <w:rPr>
                <w:rFonts w:ascii="Times New Roman" w:hAnsi="Times New Roman" w:cs="Times New Roman"/>
                <w:bCs/>
                <w:color w:val="C00000"/>
                <w:sz w:val="16"/>
                <w:szCs w:val="16"/>
              </w:rPr>
              <w:t xml:space="preserve"> Fresh Fruit</w:t>
            </w:r>
            <w:r w:rsidRPr="00B94469">
              <w:rPr>
                <w:rFonts w:ascii="Times New Roman" w:hAnsi="Times New Roman" w:cs="Times New Roman"/>
                <w:bCs/>
                <w:color w:val="C00000"/>
                <w:sz w:val="14"/>
                <w:szCs w:val="14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70D415A5" w14:textId="595AE7F4" w:rsidR="00C51DCD" w:rsidRPr="00C023ED" w:rsidRDefault="00C51DCD" w:rsidP="00C023E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30</w:t>
            </w:r>
          </w:p>
          <w:p w14:paraId="134F48CA" w14:textId="77777777" w:rsidR="00C51DCD" w:rsidRPr="00D00C99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D00C99">
              <w:rPr>
                <w:rFonts w:ascii="Times New Roman" w:hAnsi="Times New Roman" w:cs="Times New Roman"/>
                <w:b/>
                <w:bCs/>
                <w:color w:val="003D76"/>
              </w:rPr>
              <w:t>201</w:t>
            </w:r>
            <w:r w:rsidRPr="00D00C99">
              <w:rPr>
                <w:rFonts w:ascii="Times New Roman" w:hAnsi="Times New Roman" w:cs="Times New Roman"/>
                <w:color w:val="003D76"/>
              </w:rPr>
              <w:t xml:space="preserve"> Cheeseburger  </w:t>
            </w:r>
          </w:p>
          <w:p w14:paraId="63A82BF2" w14:textId="77777777" w:rsidR="00C51DCD" w:rsidRPr="00757711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00682F"/>
                <w:sz w:val="15"/>
                <w:szCs w:val="15"/>
              </w:rPr>
            </w:pPr>
          </w:p>
          <w:p w14:paraId="189B6B67" w14:textId="77777777" w:rsidR="007744A0" w:rsidRDefault="007744A0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</w:pPr>
          </w:p>
          <w:p w14:paraId="09B55A9F" w14:textId="77777777" w:rsidR="007744A0" w:rsidRDefault="007744A0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</w:pPr>
          </w:p>
          <w:p w14:paraId="5963101E" w14:textId="1D74177A" w:rsidR="00EF3DF8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color w:val="871A86" w:themeColor="accent6" w:themeShade="BF"/>
                <w:sz w:val="16"/>
                <w:szCs w:val="16"/>
              </w:rPr>
              <w:t>708</w:t>
            </w:r>
            <w:r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Spinach Salad w. </w:t>
            </w:r>
          </w:p>
          <w:p w14:paraId="45AAD674" w14:textId="64BB03F9" w:rsidR="00C51DCD" w:rsidRPr="00132A63" w:rsidRDefault="00EF3DF8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       </w:t>
            </w:r>
            <w:r w:rsidR="00C51DCD" w:rsidRPr="00132A63">
              <w:rPr>
                <w:rFonts w:ascii="Times New Roman" w:hAnsi="Times New Roman" w:cs="Times New Roman"/>
                <w:bCs/>
                <w:color w:val="871A86" w:themeColor="accent6" w:themeShade="BF"/>
                <w:sz w:val="16"/>
                <w:szCs w:val="16"/>
              </w:rPr>
              <w:t xml:space="preserve">Chickpeas </w:t>
            </w:r>
          </w:p>
          <w:p w14:paraId="6F941DE7" w14:textId="0BBD5A05" w:rsidR="00C51DCD" w:rsidRPr="00C023ED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670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Fresh Fruit</w:t>
            </w: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 </w:t>
            </w:r>
          </w:p>
          <w:p w14:paraId="204C28EC" w14:textId="77777777" w:rsidR="00C51DCD" w:rsidRPr="00BD6BA7" w:rsidRDefault="00C51DCD" w:rsidP="00C51DCD">
            <w:pPr>
              <w:pStyle w:val="Dates"/>
              <w:spacing w:before="0"/>
              <w:contextualSpacing/>
              <w:jc w:val="left"/>
              <w:rPr>
                <w:rFonts w:ascii="Times New Roman" w:hAnsi="Times New Roman" w:cs="Times New Roman"/>
                <w:color w:val="C00000"/>
                <w:sz w:val="15"/>
                <w:szCs w:val="15"/>
              </w:rPr>
            </w:pPr>
            <w:r w:rsidRPr="00132A63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 xml:space="preserve">447 </w:t>
            </w:r>
            <w:r w:rsidRPr="00132A63">
              <w:rPr>
                <w:rFonts w:ascii="Times New Roman" w:hAnsi="Times New Roman" w:cs="Times New Roman"/>
                <w:color w:val="C00000"/>
                <w:sz w:val="16"/>
                <w:szCs w:val="16"/>
              </w:rPr>
              <w:t>Mott’s Apple White Grape</w:t>
            </w:r>
          </w:p>
        </w:tc>
        <w:tc>
          <w:tcPr>
            <w:tcW w:w="1000" w:type="pct"/>
            <w:tcBorders>
              <w:top w:val="single" w:sz="4" w:space="0" w:color="FF1616"/>
              <w:left w:val="single" w:sz="4" w:space="0" w:color="FF1616"/>
              <w:bottom w:val="single" w:sz="4" w:space="0" w:color="FF1616"/>
              <w:right w:val="single" w:sz="4" w:space="0" w:color="FF1616"/>
            </w:tcBorders>
          </w:tcPr>
          <w:p w14:paraId="24CA9EE8" w14:textId="55B12704" w:rsidR="00C51DCD" w:rsidRPr="00E77769" w:rsidRDefault="00C51DCD" w:rsidP="00C51DCD">
            <w:pPr>
              <w:pStyle w:val="Dates"/>
              <w:spacing w:before="0"/>
              <w:contextualSpacing/>
              <w:rPr>
                <w:rFonts w:ascii="Times New Roman" w:hAnsi="Times New Roman" w:cs="Times New Roman"/>
                <w:b/>
                <w:color w:val="8A0308"/>
                <w:sz w:val="22"/>
                <w:szCs w:val="22"/>
              </w:rPr>
            </w:pPr>
            <w:r w:rsidRPr="00F14AA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31</w:t>
            </w:r>
          </w:p>
          <w:p w14:paraId="0C3EF477" w14:textId="13408E4D" w:rsidR="00C51DCD" w:rsidRPr="00D00C99" w:rsidRDefault="00C51DCD" w:rsidP="00C51DCD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</w:p>
          <w:p w14:paraId="6D94C766" w14:textId="5D8FA019" w:rsidR="00B7256F" w:rsidRPr="00B7256F" w:rsidRDefault="00B7256F" w:rsidP="00B7256F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iCs/>
                <w:noProof/>
                <w:color w:val="auto"/>
                <w:sz w:val="24"/>
                <w:szCs w:val="24"/>
              </w:rPr>
            </w:pPr>
            <w:r w:rsidRPr="00B7256F">
              <w:rPr>
                <w:rFonts w:ascii="Times New Roman" w:hAnsi="Times New Roman" w:cs="Times New Roman"/>
                <w:iCs/>
                <w:noProof/>
                <w:color w:val="auto"/>
                <w:sz w:val="24"/>
                <w:szCs w:val="24"/>
              </w:rPr>
              <w:t>Noon Dismissal</w:t>
            </w:r>
          </w:p>
          <w:p w14:paraId="7BEC7366" w14:textId="3FEDB1EC" w:rsidR="00B7256F" w:rsidRDefault="00B7256F" w:rsidP="00B7256F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</w:p>
          <w:p w14:paraId="05BD5F10" w14:textId="37E70F63" w:rsidR="00F1488A" w:rsidRPr="00B7256F" w:rsidRDefault="006B510C" w:rsidP="00B7256F">
            <w:pPr>
              <w:pStyle w:val="Dates"/>
              <w:spacing w:before="0" w:line="18" w:lineRule="atLeast"/>
              <w:contextualSpacing/>
              <w:jc w:val="left"/>
              <w:rPr>
                <w:rFonts w:ascii="Times New Roman" w:hAnsi="Times New Roman" w:cs="Times New Roman"/>
                <w:color w:val="003D76"/>
              </w:rPr>
            </w:pPr>
            <w:r w:rsidRPr="00132A63">
              <w:rPr>
                <w:rFonts w:ascii="Times New Roman" w:hAnsi="Times New Roman" w:cs="Times New Roman"/>
                <w:noProof/>
                <w:color w:val="00B0F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911545" behindDoc="1" locked="0" layoutInCell="1" allowOverlap="1" wp14:anchorId="159B4887" wp14:editId="60039DB2">
                      <wp:simplePos x="0" y="0"/>
                      <wp:positionH relativeFrom="margin">
                        <wp:posOffset>601748</wp:posOffset>
                      </wp:positionH>
                      <wp:positionV relativeFrom="paragraph">
                        <wp:posOffset>49797</wp:posOffset>
                      </wp:positionV>
                      <wp:extent cx="698605" cy="229517"/>
                      <wp:effectExtent l="0" t="0" r="6350" b="0"/>
                      <wp:wrapNone/>
                      <wp:docPr id="7305397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605" cy="229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FF2BF9" w14:textId="3C4DBAE4" w:rsidR="00F1488A" w:rsidRPr="00A35C32" w:rsidRDefault="0012420B" w:rsidP="00F1488A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auto"/>
                                      <w:sz w:val="12"/>
                                      <w:szCs w:val="12"/>
                                    </w:rPr>
                                    <w:t>Halloween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159B48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47.4pt;margin-top:3.9pt;width:55pt;height:18.05pt;z-index:-2514049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" stroked="f">
                      <v:textbox>
                        <w:txbxContent>
                          <w:p w14:paraId="7BFF2BF9" w14:textId="3C4DBAE4" w:rsidR="00F1488A" w:rsidRPr="00A35C32" w:rsidRDefault="0012420B" w:rsidP="00F1488A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  <w:t>Halloween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51DCD" w:rsidRPr="00D00C99">
              <w:rPr>
                <w:rFonts w:ascii="Times New Roman" w:hAnsi="Times New Roman" w:cs="Times New Roman"/>
                <w:color w:val="003D76"/>
              </w:rPr>
              <w:t xml:space="preserve"> </w:t>
            </w:r>
          </w:p>
        </w:tc>
      </w:tr>
    </w:tbl>
    <w:p w14:paraId="0ED0401E" w14:textId="414367E3" w:rsidR="00C51DCD" w:rsidRDefault="00B7256F" w:rsidP="00137101">
      <w:pPr>
        <w:jc w:val="center"/>
        <w:rPr>
          <w:rFonts w:ascii="Times New Roman" w:hAnsi="Times New Roman" w:cs="Times New Roman"/>
          <w:color w:val="006600"/>
          <w:sz w:val="14"/>
          <w:szCs w:val="14"/>
        </w:rPr>
      </w:pPr>
      <w:r w:rsidRPr="00F1488A">
        <w:rPr>
          <w:rFonts w:ascii="Times New Roman" w:hAnsi="Times New Roman" w:cs="Times New Roman"/>
          <w:iCs/>
          <w:noProof/>
          <w:color w:val="auto"/>
          <w:sz w:val="11"/>
          <w:szCs w:val="11"/>
        </w:rPr>
        <w:drawing>
          <wp:anchor distT="0" distB="0" distL="114300" distR="114300" simplePos="0" relativeHeight="251905400" behindDoc="0" locked="0" layoutInCell="1" allowOverlap="1" wp14:anchorId="395F557C" wp14:editId="540D6E36">
            <wp:simplePos x="0" y="0"/>
            <wp:positionH relativeFrom="margin">
              <wp:posOffset>6211570</wp:posOffset>
            </wp:positionH>
            <wp:positionV relativeFrom="paragraph">
              <wp:posOffset>7170420</wp:posOffset>
            </wp:positionV>
            <wp:extent cx="478790" cy="296545"/>
            <wp:effectExtent l="0" t="0" r="0" b="8255"/>
            <wp:wrapNone/>
            <wp:docPr id="1633075568" name="Picture 11" descr="A group of images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50495" name="Picture 11" descr="A group of images of objec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2" t="73831" r="4330" b="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021C0" w14:textId="77777777" w:rsidR="001D3DEB" w:rsidRDefault="00A401BF" w:rsidP="001D3DEB">
      <w:pPr>
        <w:jc w:val="center"/>
        <w:rPr>
          <w:rFonts w:ascii="Times New Roman" w:hAnsi="Times New Roman" w:cs="Times New Roman"/>
          <w:color w:val="006600"/>
          <w:sz w:val="14"/>
          <w:szCs w:val="14"/>
        </w:rPr>
      </w:pPr>
      <w:r w:rsidRPr="0041580D">
        <w:rPr>
          <w:rFonts w:ascii="Times New Roman" w:hAnsi="Times New Roman" w:cs="Times New Roman"/>
          <w:color w:val="006600"/>
          <w:sz w:val="14"/>
          <w:szCs w:val="14"/>
        </w:rPr>
        <w:t>V</w:t>
      </w:r>
      <w:r w:rsidR="00690BE8" w:rsidRPr="0041580D">
        <w:rPr>
          <w:rFonts w:ascii="Times New Roman" w:hAnsi="Times New Roman" w:cs="Times New Roman"/>
          <w:color w:val="006600"/>
          <w:sz w:val="14"/>
          <w:szCs w:val="14"/>
        </w:rPr>
        <w:t>= Vegetarian Options</w:t>
      </w:r>
    </w:p>
    <w:p w14:paraId="2A7AE995" w14:textId="05C58D09" w:rsidR="00F1488A" w:rsidRPr="00736E11" w:rsidRDefault="00137101" w:rsidP="006B510C">
      <w:pPr>
        <w:jc w:val="center"/>
        <w:rPr>
          <w:rFonts w:ascii="Times New Roman" w:hAnsi="Times New Roman" w:cs="Times New Roman"/>
          <w:iCs/>
          <w:color w:val="auto"/>
          <w:sz w:val="11"/>
          <w:szCs w:val="11"/>
        </w:rPr>
      </w:pPr>
      <w:r w:rsidRPr="0032531F">
        <w:rPr>
          <w:noProof/>
          <w:color w:val="009900"/>
          <w:sz w:val="9"/>
          <w:szCs w:val="9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AD78938" wp14:editId="22EDF696">
                <wp:simplePos x="0" y="0"/>
                <wp:positionH relativeFrom="margin">
                  <wp:posOffset>5485345</wp:posOffset>
                </wp:positionH>
                <wp:positionV relativeFrom="paragraph">
                  <wp:posOffset>135471</wp:posOffset>
                </wp:positionV>
                <wp:extent cx="1224915" cy="438785"/>
                <wp:effectExtent l="0" t="0" r="0" b="0"/>
                <wp:wrapNone/>
                <wp:docPr id="6" name="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47C2C" w14:textId="77777777" w:rsidR="00664B65" w:rsidRPr="00F077DC" w:rsidRDefault="00F14439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>Nutritional Development Servic</w:t>
                            </w:r>
                            <w:r w:rsidR="00664B65"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>es</w:t>
                            </w:r>
                          </w:p>
                          <w:p w14:paraId="7A2C7F18" w14:textId="77777777" w:rsidR="00A008E8" w:rsidRPr="00F077DC" w:rsidRDefault="00A008E8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>Archdiocese of Philadelphia</w:t>
                            </w:r>
                          </w:p>
                          <w:p w14:paraId="1814B721" w14:textId="77777777" w:rsidR="00A008E8" w:rsidRPr="00F077DC" w:rsidRDefault="00F14439" w:rsidP="00B44D59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 xml:space="preserve">222 N </w:t>
                            </w:r>
                            <w:r w:rsidR="00A008E8" w:rsidRPr="00F077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9"/>
                                <w:szCs w:val="9"/>
                              </w:rPr>
                              <w:t>17th St, Philadelphia, PA 19103</w:t>
                            </w:r>
                          </w:p>
                          <w:p w14:paraId="101BA447" w14:textId="1DDB8DB0" w:rsidR="00F14439" w:rsidRPr="00F077DC" w:rsidRDefault="00A008E8" w:rsidP="007F45FF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9"/>
                                <w:szCs w:val="9"/>
                              </w:rPr>
                            </w:pPr>
                            <w:r w:rsidRPr="00F077D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9"/>
                                <w:szCs w:val="9"/>
                              </w:rPr>
                              <w:t>215-895-3470, option 1</w:t>
                            </w:r>
                          </w:p>
                          <w:p w14:paraId="0F79E6B4" w14:textId="77777777" w:rsidR="00F14439" w:rsidRPr="006904D7" w:rsidRDefault="00F144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AD78938" id="address" o:spid="_x0000_s1028" type="#_x0000_t202" style="position:absolute;margin-left:431.9pt;margin-top:10.65pt;width:96.45pt;height:34.5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" fillcolor="white [3201]" stroked="f" strokeweight=".5pt">
                <v:textbox>
                  <w:txbxContent>
                    <w:p w14:paraId="2E547C2C" w14:textId="77777777" w:rsidR="00664B65" w:rsidRPr="00F077DC" w:rsidRDefault="00F14439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</w:pPr>
                      <w:r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>Nutritional Development Servic</w:t>
                      </w:r>
                      <w:r w:rsidR="00664B65"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>es</w:t>
                      </w:r>
                    </w:p>
                    <w:p w14:paraId="7A2C7F18" w14:textId="77777777" w:rsidR="00A008E8" w:rsidRPr="00F077DC" w:rsidRDefault="00A008E8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</w:pPr>
                      <w:r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>Archdiocese of Philadelphia</w:t>
                      </w:r>
                    </w:p>
                    <w:p w14:paraId="1814B721" w14:textId="77777777" w:rsidR="00A008E8" w:rsidRPr="00F077DC" w:rsidRDefault="00F14439" w:rsidP="00B44D59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9"/>
                          <w:szCs w:val="9"/>
                        </w:rPr>
                      </w:pPr>
                      <w:r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 xml:space="preserve">222 N </w:t>
                      </w:r>
                      <w:r w:rsidR="00A008E8" w:rsidRPr="00F077DC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9"/>
                          <w:szCs w:val="9"/>
                        </w:rPr>
                        <w:t>17th St, Philadelphia, PA 19103</w:t>
                      </w:r>
                    </w:p>
                    <w:p w14:paraId="101BA447" w14:textId="1DDB8DB0" w:rsidR="00F14439" w:rsidRPr="00F077DC" w:rsidRDefault="00A008E8" w:rsidP="007F45FF">
                      <w:pPr>
                        <w:widowControl w:val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9"/>
                          <w:szCs w:val="9"/>
                        </w:rPr>
                      </w:pPr>
                      <w:r w:rsidRPr="00F077DC">
                        <w:rPr>
                          <w:rFonts w:ascii="Times New Roman" w:hAnsi="Times New Roman" w:cs="Times New Roman"/>
                          <w:b/>
                          <w:color w:val="auto"/>
                          <w:sz w:val="9"/>
                          <w:szCs w:val="9"/>
                        </w:rPr>
                        <w:t>215-895-3470, option 1</w:t>
                      </w:r>
                    </w:p>
                    <w:p w14:paraId="0F79E6B4" w14:textId="77777777" w:rsidR="00F14439" w:rsidRPr="006904D7" w:rsidRDefault="00F1443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531F">
        <w:rPr>
          <w:iCs/>
          <w:noProof/>
          <w:sz w:val="9"/>
          <w:szCs w:val="9"/>
        </w:rPr>
        <w:drawing>
          <wp:anchor distT="0" distB="0" distL="114300" distR="114300" simplePos="0" relativeHeight="251771257" behindDoc="0" locked="0" layoutInCell="1" allowOverlap="1" wp14:anchorId="73D25873" wp14:editId="10682D57">
            <wp:simplePos x="0" y="0"/>
            <wp:positionH relativeFrom="margin">
              <wp:align>right</wp:align>
            </wp:positionH>
            <wp:positionV relativeFrom="paragraph">
              <wp:posOffset>205393</wp:posOffset>
            </wp:positionV>
            <wp:extent cx="284672" cy="284672"/>
            <wp:effectExtent l="0" t="0" r="1270" b="1270"/>
            <wp:wrapNone/>
            <wp:docPr id="42942871" name="Icon" descr="A blue circle with white text and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2871" name="Icon" descr="A blue circle with white text and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" cy="2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703" w:rsidRPr="0032531F">
        <w:rPr>
          <w:rFonts w:ascii="Times New Roman" w:hAnsi="Times New Roman" w:cs="Times New Roman"/>
          <w:iCs/>
          <w:color w:val="FF0000"/>
          <w:sz w:val="9"/>
          <w:szCs w:val="9"/>
          <w:u w:val="single"/>
        </w:rPr>
        <w:t xml:space="preserve">PLEASE READ CAREFULLY </w:t>
      </w:r>
      <w:r w:rsidR="00C724E4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- 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Parents are strongly advised to review the menu completely to ensure that each of the food items is suitable </w:t>
      </w:r>
      <w:r w:rsidR="00696013" w:rsidRPr="0032531F">
        <w:rPr>
          <w:rFonts w:ascii="Times New Roman" w:hAnsi="Times New Roman" w:cs="Times New Roman"/>
          <w:iCs/>
          <w:color w:val="auto"/>
          <w:sz w:val="9"/>
          <w:szCs w:val="9"/>
        </w:rPr>
        <w:t>for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their </w:t>
      </w:r>
      <w:r w:rsidR="00B72816" w:rsidRPr="0032531F">
        <w:rPr>
          <w:rFonts w:ascii="Times New Roman" w:hAnsi="Times New Roman" w:cs="Times New Roman"/>
          <w:iCs/>
          <w:color w:val="auto"/>
          <w:sz w:val="9"/>
          <w:szCs w:val="9"/>
        </w:rPr>
        <w:t>children and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will not trigger an allergic reaction </w:t>
      </w:r>
      <w:r w:rsidR="00574351" w:rsidRPr="0032531F">
        <w:rPr>
          <w:rFonts w:ascii="Times New Roman" w:hAnsi="Times New Roman" w:cs="Times New Roman"/>
          <w:iCs/>
          <w:color w:val="auto"/>
          <w:sz w:val="9"/>
          <w:szCs w:val="9"/>
        </w:rPr>
        <w:t>OR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related illness. The Archdiocese of Philadelphia, Nutritional Development Services, Inc. and your children’s school shall not be responsible </w:t>
      </w:r>
      <w:r w:rsidR="00696013" w:rsidRPr="0032531F">
        <w:rPr>
          <w:rFonts w:ascii="Times New Roman" w:hAnsi="Times New Roman" w:cs="Times New Roman"/>
          <w:iCs/>
          <w:color w:val="auto"/>
          <w:sz w:val="9"/>
          <w:szCs w:val="9"/>
        </w:rPr>
        <w:t>for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any allergic reaction </w:t>
      </w:r>
      <w:r w:rsidR="00574351" w:rsidRPr="0032531F">
        <w:rPr>
          <w:rFonts w:ascii="Times New Roman" w:hAnsi="Times New Roman" w:cs="Times New Roman"/>
          <w:iCs/>
          <w:color w:val="auto"/>
          <w:sz w:val="9"/>
          <w:szCs w:val="9"/>
        </w:rPr>
        <w:t>OR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related illness caused by any food item. Upon request and without charge, Nutritional Development Services will provide parents with </w:t>
      </w:r>
      <w:r w:rsidR="00696013" w:rsidRPr="0032531F">
        <w:rPr>
          <w:rFonts w:ascii="Times New Roman" w:hAnsi="Times New Roman" w:cs="Times New Roman"/>
          <w:iCs/>
          <w:color w:val="auto"/>
          <w:sz w:val="9"/>
          <w:szCs w:val="9"/>
        </w:rPr>
        <w:t>information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on any food </w:t>
      </w:r>
      <w:r w:rsidR="00857F11" w:rsidRPr="0032531F">
        <w:rPr>
          <w:rFonts w:ascii="Times New Roman" w:hAnsi="Times New Roman" w:cs="Times New Roman"/>
          <w:iCs/>
          <w:color w:val="auto"/>
          <w:sz w:val="9"/>
          <w:szCs w:val="9"/>
        </w:rPr>
        <w:t>item which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has been provided by the supplier of the food item. To</w:t>
      </w:r>
      <w:r w:rsidR="00F14439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request product </w:t>
      </w:r>
      <w:r w:rsidR="00696013" w:rsidRPr="0032531F">
        <w:rPr>
          <w:rFonts w:ascii="Times New Roman" w:hAnsi="Times New Roman" w:cs="Times New Roman"/>
          <w:iCs/>
          <w:color w:val="auto"/>
          <w:sz w:val="9"/>
          <w:szCs w:val="9"/>
        </w:rPr>
        <w:t>information</w:t>
      </w:r>
      <w:r w:rsidR="00311703" w:rsidRPr="0032531F">
        <w:rPr>
          <w:rFonts w:ascii="Times New Roman" w:hAnsi="Times New Roman" w:cs="Times New Roman"/>
          <w:iCs/>
          <w:color w:val="auto"/>
          <w:sz w:val="9"/>
          <w:szCs w:val="9"/>
        </w:rPr>
        <w:t xml:space="preserve"> please call (215) 895-3470 during </w:t>
      </w:r>
    </w:p>
    <w:sectPr w:rsidR="00F1488A" w:rsidRPr="00736E11" w:rsidSect="00E5698C"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4A0A7" w14:textId="77777777" w:rsidR="004F21C3" w:rsidRDefault="004F21C3">
      <w:pPr>
        <w:spacing w:before="0" w:after="0"/>
      </w:pPr>
      <w:r>
        <w:separator/>
      </w:r>
    </w:p>
  </w:endnote>
  <w:endnote w:type="continuationSeparator" w:id="0">
    <w:p w14:paraId="4E5DBBF5" w14:textId="77777777" w:rsidR="004F21C3" w:rsidRDefault="004F21C3">
      <w:pPr>
        <w:spacing w:before="0" w:after="0"/>
      </w:pPr>
      <w:r>
        <w:continuationSeparator/>
      </w:r>
    </w:p>
  </w:endnote>
  <w:endnote w:type="continuationNotice" w:id="1">
    <w:p w14:paraId="15AB84DC" w14:textId="77777777" w:rsidR="004F21C3" w:rsidRDefault="004F21C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1D2BC" w14:textId="77777777" w:rsidR="004F21C3" w:rsidRDefault="004F21C3">
      <w:pPr>
        <w:spacing w:before="0" w:after="0"/>
      </w:pPr>
      <w:r>
        <w:separator/>
      </w:r>
    </w:p>
  </w:footnote>
  <w:footnote w:type="continuationSeparator" w:id="0">
    <w:p w14:paraId="66CD7374" w14:textId="77777777" w:rsidR="004F21C3" w:rsidRDefault="004F21C3">
      <w:pPr>
        <w:spacing w:before="0" w:after="0"/>
      </w:pPr>
      <w:r>
        <w:continuationSeparator/>
      </w:r>
    </w:p>
  </w:footnote>
  <w:footnote w:type="continuationNotice" w:id="1">
    <w:p w14:paraId="28ACABBE" w14:textId="77777777" w:rsidR="004F21C3" w:rsidRDefault="004F21C3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A04068"/>
    <w:multiLevelType w:val="multilevel"/>
    <w:tmpl w:val="30B2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5643B4"/>
    <w:multiLevelType w:val="hybridMultilevel"/>
    <w:tmpl w:val="CAEE9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1/30/2023"/>
    <w:docVar w:name="MonthStart" w:val="11/1/2023"/>
  </w:docVars>
  <w:rsids>
    <w:rsidRoot w:val="00E5698C"/>
    <w:rsid w:val="00001BCA"/>
    <w:rsid w:val="00002648"/>
    <w:rsid w:val="000036D3"/>
    <w:rsid w:val="00004A08"/>
    <w:rsid w:val="000051FD"/>
    <w:rsid w:val="00005267"/>
    <w:rsid w:val="000057E0"/>
    <w:rsid w:val="00005FB4"/>
    <w:rsid w:val="000068C6"/>
    <w:rsid w:val="00007443"/>
    <w:rsid w:val="000102AF"/>
    <w:rsid w:val="00010623"/>
    <w:rsid w:val="00012180"/>
    <w:rsid w:val="00013559"/>
    <w:rsid w:val="00014385"/>
    <w:rsid w:val="00015816"/>
    <w:rsid w:val="00016209"/>
    <w:rsid w:val="0001719A"/>
    <w:rsid w:val="000173C8"/>
    <w:rsid w:val="00017809"/>
    <w:rsid w:val="000204BA"/>
    <w:rsid w:val="000209CD"/>
    <w:rsid w:val="00021871"/>
    <w:rsid w:val="00021A65"/>
    <w:rsid w:val="0002251F"/>
    <w:rsid w:val="00024451"/>
    <w:rsid w:val="00025C45"/>
    <w:rsid w:val="000270B0"/>
    <w:rsid w:val="00027ACD"/>
    <w:rsid w:val="0003013D"/>
    <w:rsid w:val="00030AF6"/>
    <w:rsid w:val="00031D85"/>
    <w:rsid w:val="00031F9B"/>
    <w:rsid w:val="00032DEB"/>
    <w:rsid w:val="00033E8C"/>
    <w:rsid w:val="0003495A"/>
    <w:rsid w:val="00035DB6"/>
    <w:rsid w:val="00036074"/>
    <w:rsid w:val="00036333"/>
    <w:rsid w:val="00037489"/>
    <w:rsid w:val="00042793"/>
    <w:rsid w:val="00042A15"/>
    <w:rsid w:val="00044121"/>
    <w:rsid w:val="00044592"/>
    <w:rsid w:val="000457B6"/>
    <w:rsid w:val="00047680"/>
    <w:rsid w:val="000476F8"/>
    <w:rsid w:val="00047999"/>
    <w:rsid w:val="00050367"/>
    <w:rsid w:val="00050441"/>
    <w:rsid w:val="00051063"/>
    <w:rsid w:val="00051353"/>
    <w:rsid w:val="00052E45"/>
    <w:rsid w:val="00052E66"/>
    <w:rsid w:val="00053D95"/>
    <w:rsid w:val="00054E8B"/>
    <w:rsid w:val="0005636A"/>
    <w:rsid w:val="000576B9"/>
    <w:rsid w:val="00057C0A"/>
    <w:rsid w:val="00060B74"/>
    <w:rsid w:val="00061639"/>
    <w:rsid w:val="00061A4A"/>
    <w:rsid w:val="00063054"/>
    <w:rsid w:val="0006417F"/>
    <w:rsid w:val="00064891"/>
    <w:rsid w:val="00064C31"/>
    <w:rsid w:val="00065DF1"/>
    <w:rsid w:val="00070B56"/>
    <w:rsid w:val="000717DE"/>
    <w:rsid w:val="00072174"/>
    <w:rsid w:val="000728F8"/>
    <w:rsid w:val="00072A9F"/>
    <w:rsid w:val="00072CFA"/>
    <w:rsid w:val="00072FCC"/>
    <w:rsid w:val="00074688"/>
    <w:rsid w:val="000746F6"/>
    <w:rsid w:val="00074D6A"/>
    <w:rsid w:val="00075244"/>
    <w:rsid w:val="00075C2D"/>
    <w:rsid w:val="00076407"/>
    <w:rsid w:val="00076EF5"/>
    <w:rsid w:val="00077FBD"/>
    <w:rsid w:val="00080DA5"/>
    <w:rsid w:val="00081388"/>
    <w:rsid w:val="00082AA5"/>
    <w:rsid w:val="00083C19"/>
    <w:rsid w:val="0008458C"/>
    <w:rsid w:val="000847BE"/>
    <w:rsid w:val="00084C78"/>
    <w:rsid w:val="000851ED"/>
    <w:rsid w:val="0009020B"/>
    <w:rsid w:val="000913FB"/>
    <w:rsid w:val="00091A38"/>
    <w:rsid w:val="00091CEB"/>
    <w:rsid w:val="00092CCC"/>
    <w:rsid w:val="00093469"/>
    <w:rsid w:val="00095F4C"/>
    <w:rsid w:val="00097BFF"/>
    <w:rsid w:val="000A08F9"/>
    <w:rsid w:val="000A125D"/>
    <w:rsid w:val="000A257C"/>
    <w:rsid w:val="000A4EDB"/>
    <w:rsid w:val="000A50B6"/>
    <w:rsid w:val="000A514D"/>
    <w:rsid w:val="000A5815"/>
    <w:rsid w:val="000A5D74"/>
    <w:rsid w:val="000A5E4A"/>
    <w:rsid w:val="000A6245"/>
    <w:rsid w:val="000A6AF8"/>
    <w:rsid w:val="000A73C5"/>
    <w:rsid w:val="000A7424"/>
    <w:rsid w:val="000A75F0"/>
    <w:rsid w:val="000B0C9B"/>
    <w:rsid w:val="000B0E53"/>
    <w:rsid w:val="000B1045"/>
    <w:rsid w:val="000B2BD0"/>
    <w:rsid w:val="000B301F"/>
    <w:rsid w:val="000B307A"/>
    <w:rsid w:val="000B325A"/>
    <w:rsid w:val="000B53C4"/>
    <w:rsid w:val="000B6386"/>
    <w:rsid w:val="000C04FA"/>
    <w:rsid w:val="000C106B"/>
    <w:rsid w:val="000C16C7"/>
    <w:rsid w:val="000C2A36"/>
    <w:rsid w:val="000C2E2F"/>
    <w:rsid w:val="000C3B3E"/>
    <w:rsid w:val="000C5B18"/>
    <w:rsid w:val="000C5BF5"/>
    <w:rsid w:val="000C5F2D"/>
    <w:rsid w:val="000C654E"/>
    <w:rsid w:val="000C6994"/>
    <w:rsid w:val="000C6CCB"/>
    <w:rsid w:val="000C7575"/>
    <w:rsid w:val="000C7D29"/>
    <w:rsid w:val="000C7F8D"/>
    <w:rsid w:val="000D1120"/>
    <w:rsid w:val="000D1F5B"/>
    <w:rsid w:val="000D25CA"/>
    <w:rsid w:val="000D30DE"/>
    <w:rsid w:val="000D3A96"/>
    <w:rsid w:val="000D4136"/>
    <w:rsid w:val="000D4482"/>
    <w:rsid w:val="000D51D8"/>
    <w:rsid w:val="000D5462"/>
    <w:rsid w:val="000D6123"/>
    <w:rsid w:val="000D6BF7"/>
    <w:rsid w:val="000D715C"/>
    <w:rsid w:val="000D7952"/>
    <w:rsid w:val="000E0221"/>
    <w:rsid w:val="000E02E4"/>
    <w:rsid w:val="000E119E"/>
    <w:rsid w:val="000E1483"/>
    <w:rsid w:val="000E15CB"/>
    <w:rsid w:val="000E1CB5"/>
    <w:rsid w:val="000E2382"/>
    <w:rsid w:val="000E243C"/>
    <w:rsid w:val="000E2E34"/>
    <w:rsid w:val="000E31E7"/>
    <w:rsid w:val="000E3A0E"/>
    <w:rsid w:val="000E426D"/>
    <w:rsid w:val="000E44C9"/>
    <w:rsid w:val="000E465E"/>
    <w:rsid w:val="000E4F3B"/>
    <w:rsid w:val="000E5E05"/>
    <w:rsid w:val="000E68BF"/>
    <w:rsid w:val="000E6A2F"/>
    <w:rsid w:val="000F07AD"/>
    <w:rsid w:val="000F0D07"/>
    <w:rsid w:val="000F2788"/>
    <w:rsid w:val="000F2954"/>
    <w:rsid w:val="000F3978"/>
    <w:rsid w:val="000F4369"/>
    <w:rsid w:val="000F4A36"/>
    <w:rsid w:val="000F4D1F"/>
    <w:rsid w:val="000F505C"/>
    <w:rsid w:val="000F53D8"/>
    <w:rsid w:val="000F5F6D"/>
    <w:rsid w:val="000F63B5"/>
    <w:rsid w:val="000F68B1"/>
    <w:rsid w:val="000F714C"/>
    <w:rsid w:val="000F78F3"/>
    <w:rsid w:val="00100D3F"/>
    <w:rsid w:val="00100D5E"/>
    <w:rsid w:val="00101264"/>
    <w:rsid w:val="0010228E"/>
    <w:rsid w:val="00103B08"/>
    <w:rsid w:val="001047F2"/>
    <w:rsid w:val="00104EF1"/>
    <w:rsid w:val="0010502F"/>
    <w:rsid w:val="00105B58"/>
    <w:rsid w:val="001062AD"/>
    <w:rsid w:val="001062B2"/>
    <w:rsid w:val="00107972"/>
    <w:rsid w:val="00110BC8"/>
    <w:rsid w:val="00112A66"/>
    <w:rsid w:val="00112C55"/>
    <w:rsid w:val="00113012"/>
    <w:rsid w:val="00113021"/>
    <w:rsid w:val="00113406"/>
    <w:rsid w:val="001145D5"/>
    <w:rsid w:val="00114819"/>
    <w:rsid w:val="001152A9"/>
    <w:rsid w:val="00115811"/>
    <w:rsid w:val="00116A67"/>
    <w:rsid w:val="00116CB9"/>
    <w:rsid w:val="00116E72"/>
    <w:rsid w:val="00116EE0"/>
    <w:rsid w:val="0011777E"/>
    <w:rsid w:val="00117CAF"/>
    <w:rsid w:val="001218FD"/>
    <w:rsid w:val="0012364F"/>
    <w:rsid w:val="00123766"/>
    <w:rsid w:val="001237A8"/>
    <w:rsid w:val="001241DC"/>
    <w:rsid w:val="0012420B"/>
    <w:rsid w:val="001254C1"/>
    <w:rsid w:val="0012577D"/>
    <w:rsid w:val="001264C7"/>
    <w:rsid w:val="00127420"/>
    <w:rsid w:val="00130031"/>
    <w:rsid w:val="00131167"/>
    <w:rsid w:val="00131334"/>
    <w:rsid w:val="00132A63"/>
    <w:rsid w:val="00132A6E"/>
    <w:rsid w:val="00132FCA"/>
    <w:rsid w:val="00133285"/>
    <w:rsid w:val="001332E8"/>
    <w:rsid w:val="001339F2"/>
    <w:rsid w:val="001346F8"/>
    <w:rsid w:val="00134AFD"/>
    <w:rsid w:val="00135ED2"/>
    <w:rsid w:val="00135FBB"/>
    <w:rsid w:val="00136659"/>
    <w:rsid w:val="00136DF5"/>
    <w:rsid w:val="0013705D"/>
    <w:rsid w:val="00137101"/>
    <w:rsid w:val="00137228"/>
    <w:rsid w:val="001373E6"/>
    <w:rsid w:val="001374F6"/>
    <w:rsid w:val="00137F0F"/>
    <w:rsid w:val="00140553"/>
    <w:rsid w:val="00141D19"/>
    <w:rsid w:val="00143484"/>
    <w:rsid w:val="00143707"/>
    <w:rsid w:val="00143A00"/>
    <w:rsid w:val="00143BBE"/>
    <w:rsid w:val="00144991"/>
    <w:rsid w:val="00144F2D"/>
    <w:rsid w:val="0014561A"/>
    <w:rsid w:val="0014676F"/>
    <w:rsid w:val="001477E2"/>
    <w:rsid w:val="0015025C"/>
    <w:rsid w:val="00150B52"/>
    <w:rsid w:val="001541F7"/>
    <w:rsid w:val="001545D0"/>
    <w:rsid w:val="00154FA9"/>
    <w:rsid w:val="00155139"/>
    <w:rsid w:val="0015606E"/>
    <w:rsid w:val="00156129"/>
    <w:rsid w:val="00156302"/>
    <w:rsid w:val="0015661A"/>
    <w:rsid w:val="00156914"/>
    <w:rsid w:val="0015758A"/>
    <w:rsid w:val="00160550"/>
    <w:rsid w:val="00160B86"/>
    <w:rsid w:val="00162251"/>
    <w:rsid w:val="001625AC"/>
    <w:rsid w:val="00165634"/>
    <w:rsid w:val="001662CB"/>
    <w:rsid w:val="001704F1"/>
    <w:rsid w:val="00171366"/>
    <w:rsid w:val="00172381"/>
    <w:rsid w:val="00174630"/>
    <w:rsid w:val="001757B1"/>
    <w:rsid w:val="00175F85"/>
    <w:rsid w:val="0017634D"/>
    <w:rsid w:val="00177508"/>
    <w:rsid w:val="0018014A"/>
    <w:rsid w:val="001809C1"/>
    <w:rsid w:val="00180C16"/>
    <w:rsid w:val="0018174E"/>
    <w:rsid w:val="00183CD3"/>
    <w:rsid w:val="00184677"/>
    <w:rsid w:val="001848CD"/>
    <w:rsid w:val="001870B2"/>
    <w:rsid w:val="00187AD3"/>
    <w:rsid w:val="00187DD2"/>
    <w:rsid w:val="001901BA"/>
    <w:rsid w:val="00191069"/>
    <w:rsid w:val="001916E6"/>
    <w:rsid w:val="001934E6"/>
    <w:rsid w:val="00193BD1"/>
    <w:rsid w:val="0019473F"/>
    <w:rsid w:val="00194ABF"/>
    <w:rsid w:val="00195042"/>
    <w:rsid w:val="001956C8"/>
    <w:rsid w:val="00195C74"/>
    <w:rsid w:val="0019682B"/>
    <w:rsid w:val="00196A2D"/>
    <w:rsid w:val="001A001C"/>
    <w:rsid w:val="001A41DB"/>
    <w:rsid w:val="001A4BC4"/>
    <w:rsid w:val="001A4F73"/>
    <w:rsid w:val="001A71FC"/>
    <w:rsid w:val="001B08E4"/>
    <w:rsid w:val="001B213C"/>
    <w:rsid w:val="001B2168"/>
    <w:rsid w:val="001B277F"/>
    <w:rsid w:val="001B27EB"/>
    <w:rsid w:val="001B54D1"/>
    <w:rsid w:val="001B6DDD"/>
    <w:rsid w:val="001B6E92"/>
    <w:rsid w:val="001C10E5"/>
    <w:rsid w:val="001C147B"/>
    <w:rsid w:val="001C1EB5"/>
    <w:rsid w:val="001C2780"/>
    <w:rsid w:val="001C2A13"/>
    <w:rsid w:val="001C41CE"/>
    <w:rsid w:val="001C4860"/>
    <w:rsid w:val="001C4983"/>
    <w:rsid w:val="001C7415"/>
    <w:rsid w:val="001D01FE"/>
    <w:rsid w:val="001D0D14"/>
    <w:rsid w:val="001D1DA3"/>
    <w:rsid w:val="001D216F"/>
    <w:rsid w:val="001D3D65"/>
    <w:rsid w:val="001D3DEB"/>
    <w:rsid w:val="001D3EB9"/>
    <w:rsid w:val="001D5094"/>
    <w:rsid w:val="001D542F"/>
    <w:rsid w:val="001D556E"/>
    <w:rsid w:val="001D5E67"/>
    <w:rsid w:val="001D60E9"/>
    <w:rsid w:val="001D6178"/>
    <w:rsid w:val="001D7144"/>
    <w:rsid w:val="001E0030"/>
    <w:rsid w:val="001E10C9"/>
    <w:rsid w:val="001E10E7"/>
    <w:rsid w:val="001E1859"/>
    <w:rsid w:val="001E5C6A"/>
    <w:rsid w:val="001E653D"/>
    <w:rsid w:val="001E7060"/>
    <w:rsid w:val="001E72AC"/>
    <w:rsid w:val="001F14E2"/>
    <w:rsid w:val="001F240E"/>
    <w:rsid w:val="001F341D"/>
    <w:rsid w:val="001F3F7B"/>
    <w:rsid w:val="001F4D39"/>
    <w:rsid w:val="001F62C5"/>
    <w:rsid w:val="001F67D3"/>
    <w:rsid w:val="001F6A28"/>
    <w:rsid w:val="001F6D30"/>
    <w:rsid w:val="001F7581"/>
    <w:rsid w:val="001F7D14"/>
    <w:rsid w:val="00200487"/>
    <w:rsid w:val="0020151F"/>
    <w:rsid w:val="00202206"/>
    <w:rsid w:val="0020283E"/>
    <w:rsid w:val="00203045"/>
    <w:rsid w:val="00203C67"/>
    <w:rsid w:val="00203E85"/>
    <w:rsid w:val="00204DA9"/>
    <w:rsid w:val="002050FA"/>
    <w:rsid w:val="002059EE"/>
    <w:rsid w:val="00205BC3"/>
    <w:rsid w:val="002060BF"/>
    <w:rsid w:val="0020676A"/>
    <w:rsid w:val="00207264"/>
    <w:rsid w:val="002077D0"/>
    <w:rsid w:val="00210FFE"/>
    <w:rsid w:val="002128A0"/>
    <w:rsid w:val="0021318D"/>
    <w:rsid w:val="00213337"/>
    <w:rsid w:val="002138CF"/>
    <w:rsid w:val="00213A25"/>
    <w:rsid w:val="00214841"/>
    <w:rsid w:val="00214B74"/>
    <w:rsid w:val="00215E74"/>
    <w:rsid w:val="00215EE7"/>
    <w:rsid w:val="0021711A"/>
    <w:rsid w:val="0022077C"/>
    <w:rsid w:val="00221822"/>
    <w:rsid w:val="00221836"/>
    <w:rsid w:val="002224D3"/>
    <w:rsid w:val="00222C0B"/>
    <w:rsid w:val="0022357A"/>
    <w:rsid w:val="00223A45"/>
    <w:rsid w:val="00224013"/>
    <w:rsid w:val="002245C9"/>
    <w:rsid w:val="0022654A"/>
    <w:rsid w:val="00226CB4"/>
    <w:rsid w:val="0022721C"/>
    <w:rsid w:val="0022723E"/>
    <w:rsid w:val="0023039C"/>
    <w:rsid w:val="002305EC"/>
    <w:rsid w:val="00230C0A"/>
    <w:rsid w:val="00230EA1"/>
    <w:rsid w:val="002322FA"/>
    <w:rsid w:val="00232933"/>
    <w:rsid w:val="00232DCC"/>
    <w:rsid w:val="00233180"/>
    <w:rsid w:val="00234131"/>
    <w:rsid w:val="00234D8F"/>
    <w:rsid w:val="00235DBF"/>
    <w:rsid w:val="00236135"/>
    <w:rsid w:val="002364A3"/>
    <w:rsid w:val="00237CA2"/>
    <w:rsid w:val="00240AA8"/>
    <w:rsid w:val="0024206B"/>
    <w:rsid w:val="0024308D"/>
    <w:rsid w:val="00243272"/>
    <w:rsid w:val="00243496"/>
    <w:rsid w:val="0024454A"/>
    <w:rsid w:val="00244C87"/>
    <w:rsid w:val="0024543D"/>
    <w:rsid w:val="00246B83"/>
    <w:rsid w:val="0024740D"/>
    <w:rsid w:val="0024755E"/>
    <w:rsid w:val="002506AE"/>
    <w:rsid w:val="00250CA0"/>
    <w:rsid w:val="00250D6A"/>
    <w:rsid w:val="00251D37"/>
    <w:rsid w:val="00252DAF"/>
    <w:rsid w:val="00252E59"/>
    <w:rsid w:val="00253030"/>
    <w:rsid w:val="00253208"/>
    <w:rsid w:val="002543C1"/>
    <w:rsid w:val="00254A13"/>
    <w:rsid w:val="002550A0"/>
    <w:rsid w:val="00260C17"/>
    <w:rsid w:val="00264F7F"/>
    <w:rsid w:val="00265A3D"/>
    <w:rsid w:val="00265C0C"/>
    <w:rsid w:val="00265E92"/>
    <w:rsid w:val="00265F32"/>
    <w:rsid w:val="00266B77"/>
    <w:rsid w:val="00267588"/>
    <w:rsid w:val="00267A59"/>
    <w:rsid w:val="00270812"/>
    <w:rsid w:val="00271786"/>
    <w:rsid w:val="0027227A"/>
    <w:rsid w:val="00273A39"/>
    <w:rsid w:val="002742EC"/>
    <w:rsid w:val="002749A8"/>
    <w:rsid w:val="00274E10"/>
    <w:rsid w:val="00274FD9"/>
    <w:rsid w:val="0027660D"/>
    <w:rsid w:val="00282DD9"/>
    <w:rsid w:val="00285A89"/>
    <w:rsid w:val="0028666D"/>
    <w:rsid w:val="00286E27"/>
    <w:rsid w:val="00286F6B"/>
    <w:rsid w:val="002873B4"/>
    <w:rsid w:val="00290BFA"/>
    <w:rsid w:val="002916DB"/>
    <w:rsid w:val="0029219F"/>
    <w:rsid w:val="00292545"/>
    <w:rsid w:val="0029283D"/>
    <w:rsid w:val="00292DB3"/>
    <w:rsid w:val="002935F6"/>
    <w:rsid w:val="00293BF4"/>
    <w:rsid w:val="002A02C3"/>
    <w:rsid w:val="002A0806"/>
    <w:rsid w:val="002A0CDE"/>
    <w:rsid w:val="002A1E15"/>
    <w:rsid w:val="002A24C8"/>
    <w:rsid w:val="002A31F0"/>
    <w:rsid w:val="002A4362"/>
    <w:rsid w:val="002A4B9A"/>
    <w:rsid w:val="002A4D03"/>
    <w:rsid w:val="002A574D"/>
    <w:rsid w:val="002A60EE"/>
    <w:rsid w:val="002A6376"/>
    <w:rsid w:val="002A7445"/>
    <w:rsid w:val="002A7A07"/>
    <w:rsid w:val="002A7D92"/>
    <w:rsid w:val="002B0AD7"/>
    <w:rsid w:val="002B1BBC"/>
    <w:rsid w:val="002B1D41"/>
    <w:rsid w:val="002B2D26"/>
    <w:rsid w:val="002B2F4F"/>
    <w:rsid w:val="002B60FE"/>
    <w:rsid w:val="002B7BE1"/>
    <w:rsid w:val="002C098A"/>
    <w:rsid w:val="002C1001"/>
    <w:rsid w:val="002C14A9"/>
    <w:rsid w:val="002C1AE2"/>
    <w:rsid w:val="002C488C"/>
    <w:rsid w:val="002C5BE2"/>
    <w:rsid w:val="002C6559"/>
    <w:rsid w:val="002D006B"/>
    <w:rsid w:val="002D0B96"/>
    <w:rsid w:val="002D164C"/>
    <w:rsid w:val="002D1CBA"/>
    <w:rsid w:val="002D241F"/>
    <w:rsid w:val="002D2725"/>
    <w:rsid w:val="002D5E95"/>
    <w:rsid w:val="002D619E"/>
    <w:rsid w:val="002D69AF"/>
    <w:rsid w:val="002D6AD9"/>
    <w:rsid w:val="002D7332"/>
    <w:rsid w:val="002E0C0F"/>
    <w:rsid w:val="002E2B1F"/>
    <w:rsid w:val="002E346D"/>
    <w:rsid w:val="002E3719"/>
    <w:rsid w:val="002E3E06"/>
    <w:rsid w:val="002E6D3B"/>
    <w:rsid w:val="002F00B3"/>
    <w:rsid w:val="002F014E"/>
    <w:rsid w:val="002F061A"/>
    <w:rsid w:val="002F0C05"/>
    <w:rsid w:val="002F131D"/>
    <w:rsid w:val="002F1522"/>
    <w:rsid w:val="002F16AA"/>
    <w:rsid w:val="002F191E"/>
    <w:rsid w:val="002F34A0"/>
    <w:rsid w:val="002F4490"/>
    <w:rsid w:val="002F46C3"/>
    <w:rsid w:val="002F4E95"/>
    <w:rsid w:val="002F54FF"/>
    <w:rsid w:val="002F5DDB"/>
    <w:rsid w:val="002F602E"/>
    <w:rsid w:val="002F74F9"/>
    <w:rsid w:val="00300E53"/>
    <w:rsid w:val="00301FBE"/>
    <w:rsid w:val="00302400"/>
    <w:rsid w:val="00304FB0"/>
    <w:rsid w:val="00306571"/>
    <w:rsid w:val="00306E90"/>
    <w:rsid w:val="0030708F"/>
    <w:rsid w:val="00310DC7"/>
    <w:rsid w:val="00311703"/>
    <w:rsid w:val="0031202E"/>
    <w:rsid w:val="00312551"/>
    <w:rsid w:val="00312FD4"/>
    <w:rsid w:val="00313337"/>
    <w:rsid w:val="00313465"/>
    <w:rsid w:val="00313E64"/>
    <w:rsid w:val="00314A4E"/>
    <w:rsid w:val="00314D5A"/>
    <w:rsid w:val="003159B8"/>
    <w:rsid w:val="00316A7E"/>
    <w:rsid w:val="00316D3C"/>
    <w:rsid w:val="0032098C"/>
    <w:rsid w:val="00321E68"/>
    <w:rsid w:val="0032381D"/>
    <w:rsid w:val="00323A34"/>
    <w:rsid w:val="00323A8D"/>
    <w:rsid w:val="00323F87"/>
    <w:rsid w:val="0032531F"/>
    <w:rsid w:val="003253A6"/>
    <w:rsid w:val="00327247"/>
    <w:rsid w:val="00327706"/>
    <w:rsid w:val="0032794D"/>
    <w:rsid w:val="00327E13"/>
    <w:rsid w:val="00330CCB"/>
    <w:rsid w:val="003312A3"/>
    <w:rsid w:val="00331A19"/>
    <w:rsid w:val="00332F2A"/>
    <w:rsid w:val="00333430"/>
    <w:rsid w:val="00333B77"/>
    <w:rsid w:val="00336D83"/>
    <w:rsid w:val="00337AE6"/>
    <w:rsid w:val="00337E13"/>
    <w:rsid w:val="0034072E"/>
    <w:rsid w:val="0034168B"/>
    <w:rsid w:val="00342DEA"/>
    <w:rsid w:val="00343A2B"/>
    <w:rsid w:val="00343B59"/>
    <w:rsid w:val="00343F40"/>
    <w:rsid w:val="003448BB"/>
    <w:rsid w:val="00344A24"/>
    <w:rsid w:val="00344CB5"/>
    <w:rsid w:val="00345688"/>
    <w:rsid w:val="0034591F"/>
    <w:rsid w:val="00345DC9"/>
    <w:rsid w:val="0034698F"/>
    <w:rsid w:val="00346A51"/>
    <w:rsid w:val="00351D42"/>
    <w:rsid w:val="00351DEE"/>
    <w:rsid w:val="00352062"/>
    <w:rsid w:val="00352234"/>
    <w:rsid w:val="00352FDC"/>
    <w:rsid w:val="00354D94"/>
    <w:rsid w:val="003557FC"/>
    <w:rsid w:val="00356BAB"/>
    <w:rsid w:val="003570BE"/>
    <w:rsid w:val="003575DF"/>
    <w:rsid w:val="00357F2F"/>
    <w:rsid w:val="003602DD"/>
    <w:rsid w:val="00360318"/>
    <w:rsid w:val="003608C9"/>
    <w:rsid w:val="00360EFC"/>
    <w:rsid w:val="003614CB"/>
    <w:rsid w:val="00361DB5"/>
    <w:rsid w:val="003641BA"/>
    <w:rsid w:val="00364371"/>
    <w:rsid w:val="003643BA"/>
    <w:rsid w:val="0036569E"/>
    <w:rsid w:val="00365836"/>
    <w:rsid w:val="0036729B"/>
    <w:rsid w:val="00367BCB"/>
    <w:rsid w:val="00371840"/>
    <w:rsid w:val="00372351"/>
    <w:rsid w:val="00372D86"/>
    <w:rsid w:val="00373466"/>
    <w:rsid w:val="00374898"/>
    <w:rsid w:val="00374A2A"/>
    <w:rsid w:val="003751C6"/>
    <w:rsid w:val="00376F6F"/>
    <w:rsid w:val="00380771"/>
    <w:rsid w:val="00380B6D"/>
    <w:rsid w:val="00380DFB"/>
    <w:rsid w:val="00381BAF"/>
    <w:rsid w:val="00382461"/>
    <w:rsid w:val="00383B04"/>
    <w:rsid w:val="00384593"/>
    <w:rsid w:val="003847CF"/>
    <w:rsid w:val="00386F3F"/>
    <w:rsid w:val="00390693"/>
    <w:rsid w:val="003917B7"/>
    <w:rsid w:val="00391BA6"/>
    <w:rsid w:val="0039273C"/>
    <w:rsid w:val="00392E00"/>
    <w:rsid w:val="00393374"/>
    <w:rsid w:val="003937CB"/>
    <w:rsid w:val="0039455A"/>
    <w:rsid w:val="00395C1B"/>
    <w:rsid w:val="00397793"/>
    <w:rsid w:val="003978DB"/>
    <w:rsid w:val="003A01C0"/>
    <w:rsid w:val="003A02B1"/>
    <w:rsid w:val="003A162D"/>
    <w:rsid w:val="003A1976"/>
    <w:rsid w:val="003A2096"/>
    <w:rsid w:val="003A30A4"/>
    <w:rsid w:val="003A3348"/>
    <w:rsid w:val="003A363F"/>
    <w:rsid w:val="003A39E2"/>
    <w:rsid w:val="003A45EE"/>
    <w:rsid w:val="003A4971"/>
    <w:rsid w:val="003A61ED"/>
    <w:rsid w:val="003A7240"/>
    <w:rsid w:val="003B014B"/>
    <w:rsid w:val="003B016B"/>
    <w:rsid w:val="003B0DE7"/>
    <w:rsid w:val="003B1346"/>
    <w:rsid w:val="003B1690"/>
    <w:rsid w:val="003B1D94"/>
    <w:rsid w:val="003B2613"/>
    <w:rsid w:val="003B2D6C"/>
    <w:rsid w:val="003B2EA3"/>
    <w:rsid w:val="003B3F8C"/>
    <w:rsid w:val="003B405A"/>
    <w:rsid w:val="003B4086"/>
    <w:rsid w:val="003B4B69"/>
    <w:rsid w:val="003B4F1C"/>
    <w:rsid w:val="003B527E"/>
    <w:rsid w:val="003B57D6"/>
    <w:rsid w:val="003B6817"/>
    <w:rsid w:val="003C1535"/>
    <w:rsid w:val="003C24E8"/>
    <w:rsid w:val="003C2FD3"/>
    <w:rsid w:val="003C44FB"/>
    <w:rsid w:val="003C4A0B"/>
    <w:rsid w:val="003C4E31"/>
    <w:rsid w:val="003C4F43"/>
    <w:rsid w:val="003C515E"/>
    <w:rsid w:val="003C60D2"/>
    <w:rsid w:val="003C6A5C"/>
    <w:rsid w:val="003D0294"/>
    <w:rsid w:val="003D0C79"/>
    <w:rsid w:val="003D2392"/>
    <w:rsid w:val="003D2C98"/>
    <w:rsid w:val="003D598C"/>
    <w:rsid w:val="003D5DC4"/>
    <w:rsid w:val="003D5E84"/>
    <w:rsid w:val="003E0896"/>
    <w:rsid w:val="003E2FF5"/>
    <w:rsid w:val="003E322F"/>
    <w:rsid w:val="003E442A"/>
    <w:rsid w:val="003E4BB9"/>
    <w:rsid w:val="003E58A6"/>
    <w:rsid w:val="003E777D"/>
    <w:rsid w:val="003E7B0A"/>
    <w:rsid w:val="003F0717"/>
    <w:rsid w:val="003F12AE"/>
    <w:rsid w:val="003F1F34"/>
    <w:rsid w:val="003F2FAA"/>
    <w:rsid w:val="003F547F"/>
    <w:rsid w:val="003F569D"/>
    <w:rsid w:val="003F593A"/>
    <w:rsid w:val="003F5C4B"/>
    <w:rsid w:val="003F6DC9"/>
    <w:rsid w:val="003F7E9E"/>
    <w:rsid w:val="003F7EF6"/>
    <w:rsid w:val="004016F1"/>
    <w:rsid w:val="004023C6"/>
    <w:rsid w:val="00402E88"/>
    <w:rsid w:val="00403FCF"/>
    <w:rsid w:val="0040429B"/>
    <w:rsid w:val="004045F2"/>
    <w:rsid w:val="0040525C"/>
    <w:rsid w:val="00406324"/>
    <w:rsid w:val="0040760F"/>
    <w:rsid w:val="004078B8"/>
    <w:rsid w:val="004079F1"/>
    <w:rsid w:val="004113A3"/>
    <w:rsid w:val="004128EA"/>
    <w:rsid w:val="00413344"/>
    <w:rsid w:val="004140A9"/>
    <w:rsid w:val="00414E78"/>
    <w:rsid w:val="0041580D"/>
    <w:rsid w:val="00416899"/>
    <w:rsid w:val="0041695F"/>
    <w:rsid w:val="004178C6"/>
    <w:rsid w:val="00417933"/>
    <w:rsid w:val="004202DD"/>
    <w:rsid w:val="0042157A"/>
    <w:rsid w:val="00421C21"/>
    <w:rsid w:val="00421CCF"/>
    <w:rsid w:val="00421ECD"/>
    <w:rsid w:val="0042275B"/>
    <w:rsid w:val="00422EAC"/>
    <w:rsid w:val="004231F0"/>
    <w:rsid w:val="004252C4"/>
    <w:rsid w:val="004253C7"/>
    <w:rsid w:val="00425D71"/>
    <w:rsid w:val="00426409"/>
    <w:rsid w:val="0042657E"/>
    <w:rsid w:val="00426DF5"/>
    <w:rsid w:val="00427819"/>
    <w:rsid w:val="00431727"/>
    <w:rsid w:val="00431793"/>
    <w:rsid w:val="0043264E"/>
    <w:rsid w:val="0043281B"/>
    <w:rsid w:val="004329A2"/>
    <w:rsid w:val="00432C06"/>
    <w:rsid w:val="00433201"/>
    <w:rsid w:val="004339F2"/>
    <w:rsid w:val="00433C51"/>
    <w:rsid w:val="00434E66"/>
    <w:rsid w:val="0043729B"/>
    <w:rsid w:val="00440B62"/>
    <w:rsid w:val="00441880"/>
    <w:rsid w:val="00441CA4"/>
    <w:rsid w:val="00442690"/>
    <w:rsid w:val="00442718"/>
    <w:rsid w:val="004449AA"/>
    <w:rsid w:val="00444B06"/>
    <w:rsid w:val="00445876"/>
    <w:rsid w:val="00446C6F"/>
    <w:rsid w:val="004472C5"/>
    <w:rsid w:val="0044799B"/>
    <w:rsid w:val="004502A4"/>
    <w:rsid w:val="004506FB"/>
    <w:rsid w:val="00450EB5"/>
    <w:rsid w:val="0045141A"/>
    <w:rsid w:val="00452730"/>
    <w:rsid w:val="004533FA"/>
    <w:rsid w:val="00453B5C"/>
    <w:rsid w:val="004548A9"/>
    <w:rsid w:val="00454C41"/>
    <w:rsid w:val="0045536E"/>
    <w:rsid w:val="00455D63"/>
    <w:rsid w:val="004562B1"/>
    <w:rsid w:val="004569C8"/>
    <w:rsid w:val="00457DD5"/>
    <w:rsid w:val="00461292"/>
    <w:rsid w:val="0046185B"/>
    <w:rsid w:val="00462EFF"/>
    <w:rsid w:val="004659EC"/>
    <w:rsid w:val="00465CA5"/>
    <w:rsid w:val="00466E1C"/>
    <w:rsid w:val="0046706E"/>
    <w:rsid w:val="0046709B"/>
    <w:rsid w:val="00471B2D"/>
    <w:rsid w:val="00471CA7"/>
    <w:rsid w:val="004725EC"/>
    <w:rsid w:val="004741BD"/>
    <w:rsid w:val="00474525"/>
    <w:rsid w:val="00474554"/>
    <w:rsid w:val="00475F42"/>
    <w:rsid w:val="0048092A"/>
    <w:rsid w:val="00481DA3"/>
    <w:rsid w:val="00482B37"/>
    <w:rsid w:val="00483B81"/>
    <w:rsid w:val="004841D6"/>
    <w:rsid w:val="004853FC"/>
    <w:rsid w:val="004862AF"/>
    <w:rsid w:val="004871B7"/>
    <w:rsid w:val="004874AB"/>
    <w:rsid w:val="004901D4"/>
    <w:rsid w:val="00490755"/>
    <w:rsid w:val="0049150B"/>
    <w:rsid w:val="0049191F"/>
    <w:rsid w:val="00491A32"/>
    <w:rsid w:val="00492BF1"/>
    <w:rsid w:val="00495C48"/>
    <w:rsid w:val="0049656A"/>
    <w:rsid w:val="004965C5"/>
    <w:rsid w:val="00496B7D"/>
    <w:rsid w:val="00496E6C"/>
    <w:rsid w:val="004978B7"/>
    <w:rsid w:val="004A0B44"/>
    <w:rsid w:val="004A1EEE"/>
    <w:rsid w:val="004A2388"/>
    <w:rsid w:val="004A25CE"/>
    <w:rsid w:val="004A2DFF"/>
    <w:rsid w:val="004A34CD"/>
    <w:rsid w:val="004A423B"/>
    <w:rsid w:val="004A42DD"/>
    <w:rsid w:val="004A48F2"/>
    <w:rsid w:val="004A4E70"/>
    <w:rsid w:val="004A5F0E"/>
    <w:rsid w:val="004A6085"/>
    <w:rsid w:val="004A658A"/>
    <w:rsid w:val="004A6EAB"/>
    <w:rsid w:val="004A7D10"/>
    <w:rsid w:val="004B0F2D"/>
    <w:rsid w:val="004B334F"/>
    <w:rsid w:val="004B3447"/>
    <w:rsid w:val="004B4497"/>
    <w:rsid w:val="004B4553"/>
    <w:rsid w:val="004B48C7"/>
    <w:rsid w:val="004B50F0"/>
    <w:rsid w:val="004B530B"/>
    <w:rsid w:val="004B6C46"/>
    <w:rsid w:val="004B7AA6"/>
    <w:rsid w:val="004C036A"/>
    <w:rsid w:val="004C079C"/>
    <w:rsid w:val="004C0A3E"/>
    <w:rsid w:val="004C0AA4"/>
    <w:rsid w:val="004C1373"/>
    <w:rsid w:val="004C14D1"/>
    <w:rsid w:val="004C1A20"/>
    <w:rsid w:val="004C211C"/>
    <w:rsid w:val="004C4D04"/>
    <w:rsid w:val="004C512C"/>
    <w:rsid w:val="004C56F0"/>
    <w:rsid w:val="004C61A5"/>
    <w:rsid w:val="004C6F24"/>
    <w:rsid w:val="004C7619"/>
    <w:rsid w:val="004D01FE"/>
    <w:rsid w:val="004D0668"/>
    <w:rsid w:val="004D1454"/>
    <w:rsid w:val="004D1495"/>
    <w:rsid w:val="004D1E6D"/>
    <w:rsid w:val="004D1F56"/>
    <w:rsid w:val="004D2C63"/>
    <w:rsid w:val="004D2DEE"/>
    <w:rsid w:val="004D2FFC"/>
    <w:rsid w:val="004D4970"/>
    <w:rsid w:val="004D4B22"/>
    <w:rsid w:val="004D5077"/>
    <w:rsid w:val="004D589B"/>
    <w:rsid w:val="004D754E"/>
    <w:rsid w:val="004D7B37"/>
    <w:rsid w:val="004E0674"/>
    <w:rsid w:val="004E1243"/>
    <w:rsid w:val="004E1311"/>
    <w:rsid w:val="004E1CBC"/>
    <w:rsid w:val="004E1F54"/>
    <w:rsid w:val="004E369C"/>
    <w:rsid w:val="004E36BB"/>
    <w:rsid w:val="004E3703"/>
    <w:rsid w:val="004E4C46"/>
    <w:rsid w:val="004E5738"/>
    <w:rsid w:val="004E579C"/>
    <w:rsid w:val="004E6DE8"/>
    <w:rsid w:val="004F1DC6"/>
    <w:rsid w:val="004F21C3"/>
    <w:rsid w:val="004F2811"/>
    <w:rsid w:val="004F311B"/>
    <w:rsid w:val="004F382A"/>
    <w:rsid w:val="004F44A2"/>
    <w:rsid w:val="004F5DC7"/>
    <w:rsid w:val="004F6AC1"/>
    <w:rsid w:val="004F6BAE"/>
    <w:rsid w:val="004F77CD"/>
    <w:rsid w:val="005016A2"/>
    <w:rsid w:val="0050291F"/>
    <w:rsid w:val="00503082"/>
    <w:rsid w:val="00505AFE"/>
    <w:rsid w:val="00506C91"/>
    <w:rsid w:val="0050737A"/>
    <w:rsid w:val="0050756B"/>
    <w:rsid w:val="00507A0D"/>
    <w:rsid w:val="00510F78"/>
    <w:rsid w:val="00511751"/>
    <w:rsid w:val="00511EEC"/>
    <w:rsid w:val="00512228"/>
    <w:rsid w:val="00512C34"/>
    <w:rsid w:val="00512E27"/>
    <w:rsid w:val="00513BCB"/>
    <w:rsid w:val="00513F52"/>
    <w:rsid w:val="00516F81"/>
    <w:rsid w:val="005178D0"/>
    <w:rsid w:val="0052184B"/>
    <w:rsid w:val="005228AF"/>
    <w:rsid w:val="00523285"/>
    <w:rsid w:val="00524469"/>
    <w:rsid w:val="00525B88"/>
    <w:rsid w:val="00525F19"/>
    <w:rsid w:val="00526958"/>
    <w:rsid w:val="005304E3"/>
    <w:rsid w:val="00530585"/>
    <w:rsid w:val="00533435"/>
    <w:rsid w:val="00533711"/>
    <w:rsid w:val="00534BA8"/>
    <w:rsid w:val="00536F2C"/>
    <w:rsid w:val="00537290"/>
    <w:rsid w:val="005377FE"/>
    <w:rsid w:val="0054030F"/>
    <w:rsid w:val="005409A7"/>
    <w:rsid w:val="00540F9B"/>
    <w:rsid w:val="00542A5D"/>
    <w:rsid w:val="00542D6C"/>
    <w:rsid w:val="00542E3A"/>
    <w:rsid w:val="00545108"/>
    <w:rsid w:val="0054577E"/>
    <w:rsid w:val="005469FE"/>
    <w:rsid w:val="005474D0"/>
    <w:rsid w:val="00547B15"/>
    <w:rsid w:val="00547DE1"/>
    <w:rsid w:val="00550567"/>
    <w:rsid w:val="00550DD9"/>
    <w:rsid w:val="005516D5"/>
    <w:rsid w:val="00551EEE"/>
    <w:rsid w:val="00551FE8"/>
    <w:rsid w:val="00552417"/>
    <w:rsid w:val="00552A2F"/>
    <w:rsid w:val="00552B85"/>
    <w:rsid w:val="005544F1"/>
    <w:rsid w:val="00554AFD"/>
    <w:rsid w:val="00554B85"/>
    <w:rsid w:val="00554E4B"/>
    <w:rsid w:val="00555724"/>
    <w:rsid w:val="00556031"/>
    <w:rsid w:val="005575B5"/>
    <w:rsid w:val="005605F1"/>
    <w:rsid w:val="00560860"/>
    <w:rsid w:val="0056161E"/>
    <w:rsid w:val="005620B9"/>
    <w:rsid w:val="00562FD3"/>
    <w:rsid w:val="00563075"/>
    <w:rsid w:val="005641CC"/>
    <w:rsid w:val="005643BE"/>
    <w:rsid w:val="00566964"/>
    <w:rsid w:val="0056719B"/>
    <w:rsid w:val="005671E5"/>
    <w:rsid w:val="00567277"/>
    <w:rsid w:val="005676A9"/>
    <w:rsid w:val="0057086A"/>
    <w:rsid w:val="00571249"/>
    <w:rsid w:val="005715ED"/>
    <w:rsid w:val="00572B0B"/>
    <w:rsid w:val="00573745"/>
    <w:rsid w:val="00574351"/>
    <w:rsid w:val="005746E0"/>
    <w:rsid w:val="005748FF"/>
    <w:rsid w:val="0057584B"/>
    <w:rsid w:val="00575D33"/>
    <w:rsid w:val="00576E99"/>
    <w:rsid w:val="005802B2"/>
    <w:rsid w:val="00580CA8"/>
    <w:rsid w:val="00580FAC"/>
    <w:rsid w:val="005823FC"/>
    <w:rsid w:val="005833D4"/>
    <w:rsid w:val="00584CC0"/>
    <w:rsid w:val="00586425"/>
    <w:rsid w:val="0058722A"/>
    <w:rsid w:val="00587755"/>
    <w:rsid w:val="005901A4"/>
    <w:rsid w:val="005909F1"/>
    <w:rsid w:val="00590A8C"/>
    <w:rsid w:val="00590B9B"/>
    <w:rsid w:val="00591DA4"/>
    <w:rsid w:val="005929F3"/>
    <w:rsid w:val="00592D95"/>
    <w:rsid w:val="00593690"/>
    <w:rsid w:val="00593F6B"/>
    <w:rsid w:val="00594562"/>
    <w:rsid w:val="00594E07"/>
    <w:rsid w:val="00594E7E"/>
    <w:rsid w:val="005950FD"/>
    <w:rsid w:val="00596792"/>
    <w:rsid w:val="00597CF1"/>
    <w:rsid w:val="00597F0E"/>
    <w:rsid w:val="005A17A5"/>
    <w:rsid w:val="005A23BC"/>
    <w:rsid w:val="005A3342"/>
    <w:rsid w:val="005A4BBD"/>
    <w:rsid w:val="005A5B9F"/>
    <w:rsid w:val="005A7B1C"/>
    <w:rsid w:val="005B0009"/>
    <w:rsid w:val="005B0C2C"/>
    <w:rsid w:val="005B1162"/>
    <w:rsid w:val="005B14D1"/>
    <w:rsid w:val="005B2E52"/>
    <w:rsid w:val="005B2F9E"/>
    <w:rsid w:val="005B3DFA"/>
    <w:rsid w:val="005B3FE9"/>
    <w:rsid w:val="005B47D1"/>
    <w:rsid w:val="005B51DF"/>
    <w:rsid w:val="005B5E1D"/>
    <w:rsid w:val="005B6A40"/>
    <w:rsid w:val="005B6F25"/>
    <w:rsid w:val="005B716C"/>
    <w:rsid w:val="005B72DD"/>
    <w:rsid w:val="005C0FBD"/>
    <w:rsid w:val="005C174B"/>
    <w:rsid w:val="005C18C4"/>
    <w:rsid w:val="005C3C17"/>
    <w:rsid w:val="005C460D"/>
    <w:rsid w:val="005C4BCF"/>
    <w:rsid w:val="005C4DA2"/>
    <w:rsid w:val="005C6120"/>
    <w:rsid w:val="005C6593"/>
    <w:rsid w:val="005C6AA3"/>
    <w:rsid w:val="005C711B"/>
    <w:rsid w:val="005C7326"/>
    <w:rsid w:val="005C7820"/>
    <w:rsid w:val="005D190B"/>
    <w:rsid w:val="005D1A07"/>
    <w:rsid w:val="005D1F6E"/>
    <w:rsid w:val="005D2A99"/>
    <w:rsid w:val="005D2D71"/>
    <w:rsid w:val="005D39A7"/>
    <w:rsid w:val="005D491D"/>
    <w:rsid w:val="005D5355"/>
    <w:rsid w:val="005D579F"/>
    <w:rsid w:val="005D5E93"/>
    <w:rsid w:val="005D63CE"/>
    <w:rsid w:val="005D6B7B"/>
    <w:rsid w:val="005D6F60"/>
    <w:rsid w:val="005D6F92"/>
    <w:rsid w:val="005E0D3C"/>
    <w:rsid w:val="005E1FC0"/>
    <w:rsid w:val="005E2477"/>
    <w:rsid w:val="005E2AB2"/>
    <w:rsid w:val="005E32BF"/>
    <w:rsid w:val="005E469C"/>
    <w:rsid w:val="005E496A"/>
    <w:rsid w:val="005E5222"/>
    <w:rsid w:val="005E5FD0"/>
    <w:rsid w:val="005E78FA"/>
    <w:rsid w:val="005F0DF2"/>
    <w:rsid w:val="005F103F"/>
    <w:rsid w:val="005F3CAA"/>
    <w:rsid w:val="005F3FFC"/>
    <w:rsid w:val="005F4D05"/>
    <w:rsid w:val="005F5320"/>
    <w:rsid w:val="005F68BE"/>
    <w:rsid w:val="005F6D3A"/>
    <w:rsid w:val="005F7363"/>
    <w:rsid w:val="005F79DA"/>
    <w:rsid w:val="005F7D62"/>
    <w:rsid w:val="00600316"/>
    <w:rsid w:val="00601087"/>
    <w:rsid w:val="00601C8A"/>
    <w:rsid w:val="00601FE7"/>
    <w:rsid w:val="006025F2"/>
    <w:rsid w:val="0060432C"/>
    <w:rsid w:val="006055FF"/>
    <w:rsid w:val="00605684"/>
    <w:rsid w:val="006061A3"/>
    <w:rsid w:val="0060786B"/>
    <w:rsid w:val="00607C64"/>
    <w:rsid w:val="00610082"/>
    <w:rsid w:val="006100BC"/>
    <w:rsid w:val="006106E9"/>
    <w:rsid w:val="00610AA6"/>
    <w:rsid w:val="00610BC4"/>
    <w:rsid w:val="00610F79"/>
    <w:rsid w:val="006111DA"/>
    <w:rsid w:val="00611A4F"/>
    <w:rsid w:val="00612340"/>
    <w:rsid w:val="00612545"/>
    <w:rsid w:val="00613B6D"/>
    <w:rsid w:val="00615914"/>
    <w:rsid w:val="0061628F"/>
    <w:rsid w:val="006165E6"/>
    <w:rsid w:val="0062005C"/>
    <w:rsid w:val="00621260"/>
    <w:rsid w:val="0062177F"/>
    <w:rsid w:val="00622126"/>
    <w:rsid w:val="00622D5D"/>
    <w:rsid w:val="00623A65"/>
    <w:rsid w:val="00624636"/>
    <w:rsid w:val="00625018"/>
    <w:rsid w:val="0062684D"/>
    <w:rsid w:val="00626A50"/>
    <w:rsid w:val="006270D8"/>
    <w:rsid w:val="00627264"/>
    <w:rsid w:val="00627374"/>
    <w:rsid w:val="00627831"/>
    <w:rsid w:val="00631FDE"/>
    <w:rsid w:val="00635F80"/>
    <w:rsid w:val="00636451"/>
    <w:rsid w:val="00636A51"/>
    <w:rsid w:val="00642BD6"/>
    <w:rsid w:val="006436A5"/>
    <w:rsid w:val="00643780"/>
    <w:rsid w:val="00643831"/>
    <w:rsid w:val="006449A3"/>
    <w:rsid w:val="006450B3"/>
    <w:rsid w:val="006454C6"/>
    <w:rsid w:val="0064630C"/>
    <w:rsid w:val="00646EC3"/>
    <w:rsid w:val="00647284"/>
    <w:rsid w:val="006475F5"/>
    <w:rsid w:val="0065165D"/>
    <w:rsid w:val="00652D7C"/>
    <w:rsid w:val="00652DC5"/>
    <w:rsid w:val="00653093"/>
    <w:rsid w:val="00655826"/>
    <w:rsid w:val="0065651E"/>
    <w:rsid w:val="00656EE6"/>
    <w:rsid w:val="00657009"/>
    <w:rsid w:val="00660699"/>
    <w:rsid w:val="00660DB6"/>
    <w:rsid w:val="006617CF"/>
    <w:rsid w:val="00661904"/>
    <w:rsid w:val="006640F3"/>
    <w:rsid w:val="006645AB"/>
    <w:rsid w:val="00664B65"/>
    <w:rsid w:val="00665DE8"/>
    <w:rsid w:val="006669CE"/>
    <w:rsid w:val="00666BC6"/>
    <w:rsid w:val="00670CAF"/>
    <w:rsid w:val="00671018"/>
    <w:rsid w:val="006715E6"/>
    <w:rsid w:val="00672656"/>
    <w:rsid w:val="0067279E"/>
    <w:rsid w:val="0067313B"/>
    <w:rsid w:val="00674B4B"/>
    <w:rsid w:val="006759B6"/>
    <w:rsid w:val="00676069"/>
    <w:rsid w:val="006761C1"/>
    <w:rsid w:val="0067626E"/>
    <w:rsid w:val="00676632"/>
    <w:rsid w:val="00676E70"/>
    <w:rsid w:val="00676F28"/>
    <w:rsid w:val="00680C17"/>
    <w:rsid w:val="00681455"/>
    <w:rsid w:val="0068161C"/>
    <w:rsid w:val="006821BB"/>
    <w:rsid w:val="006824E4"/>
    <w:rsid w:val="0068377B"/>
    <w:rsid w:val="006839D0"/>
    <w:rsid w:val="006841F6"/>
    <w:rsid w:val="006852F1"/>
    <w:rsid w:val="006853F1"/>
    <w:rsid w:val="006868B6"/>
    <w:rsid w:val="00686964"/>
    <w:rsid w:val="0068746E"/>
    <w:rsid w:val="006874FA"/>
    <w:rsid w:val="00687C1D"/>
    <w:rsid w:val="00687E7D"/>
    <w:rsid w:val="0069012D"/>
    <w:rsid w:val="006904D7"/>
    <w:rsid w:val="00690564"/>
    <w:rsid w:val="00690BE8"/>
    <w:rsid w:val="00690FBB"/>
    <w:rsid w:val="006910B3"/>
    <w:rsid w:val="00691158"/>
    <w:rsid w:val="00691E77"/>
    <w:rsid w:val="00692223"/>
    <w:rsid w:val="00692817"/>
    <w:rsid w:val="006928AB"/>
    <w:rsid w:val="006934F2"/>
    <w:rsid w:val="006945CA"/>
    <w:rsid w:val="00694623"/>
    <w:rsid w:val="0069522F"/>
    <w:rsid w:val="00695604"/>
    <w:rsid w:val="00696013"/>
    <w:rsid w:val="00696F0F"/>
    <w:rsid w:val="00697114"/>
    <w:rsid w:val="006A0170"/>
    <w:rsid w:val="006A13AF"/>
    <w:rsid w:val="006A15AD"/>
    <w:rsid w:val="006A1B9E"/>
    <w:rsid w:val="006A2DBF"/>
    <w:rsid w:val="006A53EB"/>
    <w:rsid w:val="006A64A6"/>
    <w:rsid w:val="006A6B10"/>
    <w:rsid w:val="006B18EE"/>
    <w:rsid w:val="006B1B86"/>
    <w:rsid w:val="006B1DE3"/>
    <w:rsid w:val="006B22C4"/>
    <w:rsid w:val="006B28B9"/>
    <w:rsid w:val="006B33CA"/>
    <w:rsid w:val="006B3F6F"/>
    <w:rsid w:val="006B4006"/>
    <w:rsid w:val="006B425F"/>
    <w:rsid w:val="006B4F33"/>
    <w:rsid w:val="006B4F6C"/>
    <w:rsid w:val="006B510C"/>
    <w:rsid w:val="006B6216"/>
    <w:rsid w:val="006B67E9"/>
    <w:rsid w:val="006B77E7"/>
    <w:rsid w:val="006B7B8D"/>
    <w:rsid w:val="006B7BE3"/>
    <w:rsid w:val="006C04EF"/>
    <w:rsid w:val="006C3568"/>
    <w:rsid w:val="006C382A"/>
    <w:rsid w:val="006C3A97"/>
    <w:rsid w:val="006C3CB5"/>
    <w:rsid w:val="006C4314"/>
    <w:rsid w:val="006C4648"/>
    <w:rsid w:val="006C4C69"/>
    <w:rsid w:val="006C51E5"/>
    <w:rsid w:val="006C6035"/>
    <w:rsid w:val="006C6B62"/>
    <w:rsid w:val="006C725D"/>
    <w:rsid w:val="006C7923"/>
    <w:rsid w:val="006C7AA2"/>
    <w:rsid w:val="006D0518"/>
    <w:rsid w:val="006D1AAF"/>
    <w:rsid w:val="006D1D28"/>
    <w:rsid w:val="006D2187"/>
    <w:rsid w:val="006D3997"/>
    <w:rsid w:val="006D4CAF"/>
    <w:rsid w:val="006D6FAE"/>
    <w:rsid w:val="006D72C9"/>
    <w:rsid w:val="006D7336"/>
    <w:rsid w:val="006D780E"/>
    <w:rsid w:val="006E0F03"/>
    <w:rsid w:val="006E28FA"/>
    <w:rsid w:val="006E2D1F"/>
    <w:rsid w:val="006E3D33"/>
    <w:rsid w:val="006E69EF"/>
    <w:rsid w:val="006E6A85"/>
    <w:rsid w:val="006F17F9"/>
    <w:rsid w:val="006F201C"/>
    <w:rsid w:val="006F234C"/>
    <w:rsid w:val="006F2446"/>
    <w:rsid w:val="006F29B7"/>
    <w:rsid w:val="006F3092"/>
    <w:rsid w:val="006F351C"/>
    <w:rsid w:val="006F40EE"/>
    <w:rsid w:val="006F41B2"/>
    <w:rsid w:val="006F567B"/>
    <w:rsid w:val="006F5A42"/>
    <w:rsid w:val="006F5A6C"/>
    <w:rsid w:val="006F66AD"/>
    <w:rsid w:val="006F71EF"/>
    <w:rsid w:val="00700767"/>
    <w:rsid w:val="00700FD6"/>
    <w:rsid w:val="0070144C"/>
    <w:rsid w:val="0070230A"/>
    <w:rsid w:val="007023C9"/>
    <w:rsid w:val="007033EE"/>
    <w:rsid w:val="007050EF"/>
    <w:rsid w:val="00705F46"/>
    <w:rsid w:val="0070710A"/>
    <w:rsid w:val="007115E8"/>
    <w:rsid w:val="00712EB1"/>
    <w:rsid w:val="00713B7C"/>
    <w:rsid w:val="007146A5"/>
    <w:rsid w:val="00714743"/>
    <w:rsid w:val="007224FD"/>
    <w:rsid w:val="00722BA1"/>
    <w:rsid w:val="00723041"/>
    <w:rsid w:val="007230CF"/>
    <w:rsid w:val="00723438"/>
    <w:rsid w:val="0072456B"/>
    <w:rsid w:val="0072486F"/>
    <w:rsid w:val="00725D67"/>
    <w:rsid w:val="00725FB1"/>
    <w:rsid w:val="00727007"/>
    <w:rsid w:val="00727037"/>
    <w:rsid w:val="00727444"/>
    <w:rsid w:val="0073053A"/>
    <w:rsid w:val="00730A92"/>
    <w:rsid w:val="00731F94"/>
    <w:rsid w:val="00733B84"/>
    <w:rsid w:val="00735A2F"/>
    <w:rsid w:val="00736E11"/>
    <w:rsid w:val="0073723F"/>
    <w:rsid w:val="00737B83"/>
    <w:rsid w:val="00741F75"/>
    <w:rsid w:val="00742C78"/>
    <w:rsid w:val="00742D88"/>
    <w:rsid w:val="00745898"/>
    <w:rsid w:val="007460EC"/>
    <w:rsid w:val="007473EC"/>
    <w:rsid w:val="00747736"/>
    <w:rsid w:val="00747BCF"/>
    <w:rsid w:val="00750072"/>
    <w:rsid w:val="007503CF"/>
    <w:rsid w:val="00750FCB"/>
    <w:rsid w:val="00751FD1"/>
    <w:rsid w:val="007522BB"/>
    <w:rsid w:val="007523F6"/>
    <w:rsid w:val="00753031"/>
    <w:rsid w:val="007532D7"/>
    <w:rsid w:val="00753409"/>
    <w:rsid w:val="00754140"/>
    <w:rsid w:val="00754490"/>
    <w:rsid w:val="00754BE1"/>
    <w:rsid w:val="00754C09"/>
    <w:rsid w:val="0075554B"/>
    <w:rsid w:val="00755E06"/>
    <w:rsid w:val="00757087"/>
    <w:rsid w:val="00757711"/>
    <w:rsid w:val="00760B7C"/>
    <w:rsid w:val="00760BA0"/>
    <w:rsid w:val="00761F1A"/>
    <w:rsid w:val="007634FE"/>
    <w:rsid w:val="007636E9"/>
    <w:rsid w:val="007641E1"/>
    <w:rsid w:val="007643BF"/>
    <w:rsid w:val="00764A7C"/>
    <w:rsid w:val="00764B21"/>
    <w:rsid w:val="00764DFD"/>
    <w:rsid w:val="007655A5"/>
    <w:rsid w:val="00765B6C"/>
    <w:rsid w:val="007662C9"/>
    <w:rsid w:val="00766AC3"/>
    <w:rsid w:val="00766B89"/>
    <w:rsid w:val="007671AD"/>
    <w:rsid w:val="007700F4"/>
    <w:rsid w:val="0077015B"/>
    <w:rsid w:val="00771649"/>
    <w:rsid w:val="007719C0"/>
    <w:rsid w:val="00771BEB"/>
    <w:rsid w:val="00772904"/>
    <w:rsid w:val="00772E09"/>
    <w:rsid w:val="00772E4C"/>
    <w:rsid w:val="00773580"/>
    <w:rsid w:val="007744A0"/>
    <w:rsid w:val="00774FAF"/>
    <w:rsid w:val="0077510E"/>
    <w:rsid w:val="007804FA"/>
    <w:rsid w:val="00780DB0"/>
    <w:rsid w:val="00780DCE"/>
    <w:rsid w:val="00780F85"/>
    <w:rsid w:val="00781095"/>
    <w:rsid w:val="00781C28"/>
    <w:rsid w:val="00781E44"/>
    <w:rsid w:val="00782564"/>
    <w:rsid w:val="00783BCC"/>
    <w:rsid w:val="00783E7F"/>
    <w:rsid w:val="0078416B"/>
    <w:rsid w:val="0078508F"/>
    <w:rsid w:val="007853C6"/>
    <w:rsid w:val="00785F6F"/>
    <w:rsid w:val="00786C0B"/>
    <w:rsid w:val="00786E41"/>
    <w:rsid w:val="00787944"/>
    <w:rsid w:val="00787CF3"/>
    <w:rsid w:val="00790275"/>
    <w:rsid w:val="00790434"/>
    <w:rsid w:val="00791013"/>
    <w:rsid w:val="00791115"/>
    <w:rsid w:val="0079261A"/>
    <w:rsid w:val="00794EDC"/>
    <w:rsid w:val="007955EE"/>
    <w:rsid w:val="0079566C"/>
    <w:rsid w:val="00795939"/>
    <w:rsid w:val="00795EB2"/>
    <w:rsid w:val="0079649F"/>
    <w:rsid w:val="007971D2"/>
    <w:rsid w:val="0079786F"/>
    <w:rsid w:val="007A0A71"/>
    <w:rsid w:val="007A1408"/>
    <w:rsid w:val="007A153F"/>
    <w:rsid w:val="007A300A"/>
    <w:rsid w:val="007A44D2"/>
    <w:rsid w:val="007A5DAD"/>
    <w:rsid w:val="007A7947"/>
    <w:rsid w:val="007A7994"/>
    <w:rsid w:val="007B0925"/>
    <w:rsid w:val="007B1596"/>
    <w:rsid w:val="007B1672"/>
    <w:rsid w:val="007B251F"/>
    <w:rsid w:val="007B2A33"/>
    <w:rsid w:val="007B2EC8"/>
    <w:rsid w:val="007B3333"/>
    <w:rsid w:val="007B333F"/>
    <w:rsid w:val="007B3AA9"/>
    <w:rsid w:val="007B4BE3"/>
    <w:rsid w:val="007B55BA"/>
    <w:rsid w:val="007B580E"/>
    <w:rsid w:val="007B6127"/>
    <w:rsid w:val="007B6A5F"/>
    <w:rsid w:val="007B6F34"/>
    <w:rsid w:val="007B7145"/>
    <w:rsid w:val="007B7594"/>
    <w:rsid w:val="007B7CF5"/>
    <w:rsid w:val="007B7FDC"/>
    <w:rsid w:val="007C0A55"/>
    <w:rsid w:val="007C0B18"/>
    <w:rsid w:val="007C1508"/>
    <w:rsid w:val="007C1617"/>
    <w:rsid w:val="007C2C82"/>
    <w:rsid w:val="007C3D53"/>
    <w:rsid w:val="007C3FC9"/>
    <w:rsid w:val="007C4427"/>
    <w:rsid w:val="007C4724"/>
    <w:rsid w:val="007C492E"/>
    <w:rsid w:val="007C4AA5"/>
    <w:rsid w:val="007C6701"/>
    <w:rsid w:val="007C6C92"/>
    <w:rsid w:val="007D082E"/>
    <w:rsid w:val="007D0EF4"/>
    <w:rsid w:val="007D1566"/>
    <w:rsid w:val="007D22C1"/>
    <w:rsid w:val="007D3223"/>
    <w:rsid w:val="007D49AB"/>
    <w:rsid w:val="007D568D"/>
    <w:rsid w:val="007D5799"/>
    <w:rsid w:val="007D6198"/>
    <w:rsid w:val="007D64C7"/>
    <w:rsid w:val="007D6D4B"/>
    <w:rsid w:val="007D7712"/>
    <w:rsid w:val="007D7D18"/>
    <w:rsid w:val="007E0023"/>
    <w:rsid w:val="007E0486"/>
    <w:rsid w:val="007E09D7"/>
    <w:rsid w:val="007E0F81"/>
    <w:rsid w:val="007E16C3"/>
    <w:rsid w:val="007E1E89"/>
    <w:rsid w:val="007E2B4F"/>
    <w:rsid w:val="007E2BBB"/>
    <w:rsid w:val="007E3FDE"/>
    <w:rsid w:val="007E5192"/>
    <w:rsid w:val="007E6CF8"/>
    <w:rsid w:val="007E7DF0"/>
    <w:rsid w:val="007F0748"/>
    <w:rsid w:val="007F123C"/>
    <w:rsid w:val="007F16E9"/>
    <w:rsid w:val="007F187C"/>
    <w:rsid w:val="007F1C27"/>
    <w:rsid w:val="007F2293"/>
    <w:rsid w:val="007F45FF"/>
    <w:rsid w:val="007F5655"/>
    <w:rsid w:val="007F5708"/>
    <w:rsid w:val="00800A2D"/>
    <w:rsid w:val="00802585"/>
    <w:rsid w:val="00802939"/>
    <w:rsid w:val="00802A64"/>
    <w:rsid w:val="00802E92"/>
    <w:rsid w:val="00803536"/>
    <w:rsid w:val="00803DBA"/>
    <w:rsid w:val="008043E1"/>
    <w:rsid w:val="0080443F"/>
    <w:rsid w:val="00804637"/>
    <w:rsid w:val="00805C44"/>
    <w:rsid w:val="00806BE8"/>
    <w:rsid w:val="00806FD0"/>
    <w:rsid w:val="00807661"/>
    <w:rsid w:val="0081254A"/>
    <w:rsid w:val="00815D9D"/>
    <w:rsid w:val="008161E5"/>
    <w:rsid w:val="008178A4"/>
    <w:rsid w:val="00817AE2"/>
    <w:rsid w:val="00820375"/>
    <w:rsid w:val="008203B3"/>
    <w:rsid w:val="00822977"/>
    <w:rsid w:val="008233E7"/>
    <w:rsid w:val="008238D8"/>
    <w:rsid w:val="00823B39"/>
    <w:rsid w:val="008247C3"/>
    <w:rsid w:val="008252D0"/>
    <w:rsid w:val="0082575B"/>
    <w:rsid w:val="00825790"/>
    <w:rsid w:val="0082640E"/>
    <w:rsid w:val="0082712E"/>
    <w:rsid w:val="008274D5"/>
    <w:rsid w:val="00827CD7"/>
    <w:rsid w:val="008301F7"/>
    <w:rsid w:val="008306F9"/>
    <w:rsid w:val="00831198"/>
    <w:rsid w:val="008313DA"/>
    <w:rsid w:val="008319AB"/>
    <w:rsid w:val="008319E6"/>
    <w:rsid w:val="008319F7"/>
    <w:rsid w:val="00831AA5"/>
    <w:rsid w:val="00833853"/>
    <w:rsid w:val="00833F18"/>
    <w:rsid w:val="008344B0"/>
    <w:rsid w:val="00834789"/>
    <w:rsid w:val="008348D5"/>
    <w:rsid w:val="008354FB"/>
    <w:rsid w:val="00835B58"/>
    <w:rsid w:val="00836400"/>
    <w:rsid w:val="0083647C"/>
    <w:rsid w:val="008369FE"/>
    <w:rsid w:val="00836D40"/>
    <w:rsid w:val="00837BA2"/>
    <w:rsid w:val="00837FFE"/>
    <w:rsid w:val="008403BC"/>
    <w:rsid w:val="00840876"/>
    <w:rsid w:val="00841859"/>
    <w:rsid w:val="00841A63"/>
    <w:rsid w:val="00841BC5"/>
    <w:rsid w:val="00841F42"/>
    <w:rsid w:val="008426CF"/>
    <w:rsid w:val="00842774"/>
    <w:rsid w:val="00843F9C"/>
    <w:rsid w:val="0084531A"/>
    <w:rsid w:val="008463DA"/>
    <w:rsid w:val="00846D83"/>
    <w:rsid w:val="0084757D"/>
    <w:rsid w:val="00850C96"/>
    <w:rsid w:val="0085182F"/>
    <w:rsid w:val="00851B05"/>
    <w:rsid w:val="008539DE"/>
    <w:rsid w:val="00853AAC"/>
    <w:rsid w:val="00853FC4"/>
    <w:rsid w:val="0085524C"/>
    <w:rsid w:val="00855293"/>
    <w:rsid w:val="008555D6"/>
    <w:rsid w:val="00855A0E"/>
    <w:rsid w:val="00855C58"/>
    <w:rsid w:val="00855E89"/>
    <w:rsid w:val="008567DF"/>
    <w:rsid w:val="00857200"/>
    <w:rsid w:val="00857991"/>
    <w:rsid w:val="00857DDE"/>
    <w:rsid w:val="00857F11"/>
    <w:rsid w:val="00860837"/>
    <w:rsid w:val="00860871"/>
    <w:rsid w:val="00861CAF"/>
    <w:rsid w:val="00861F4E"/>
    <w:rsid w:val="00862308"/>
    <w:rsid w:val="00864BB6"/>
    <w:rsid w:val="00865459"/>
    <w:rsid w:val="008654DB"/>
    <w:rsid w:val="00865F13"/>
    <w:rsid w:val="00866A99"/>
    <w:rsid w:val="00866C4B"/>
    <w:rsid w:val="00867D39"/>
    <w:rsid w:val="00870900"/>
    <w:rsid w:val="00871A12"/>
    <w:rsid w:val="00872082"/>
    <w:rsid w:val="008720D6"/>
    <w:rsid w:val="00872354"/>
    <w:rsid w:val="00872398"/>
    <w:rsid w:val="0087318D"/>
    <w:rsid w:val="00873648"/>
    <w:rsid w:val="008736EB"/>
    <w:rsid w:val="00873F52"/>
    <w:rsid w:val="008746E5"/>
    <w:rsid w:val="00874712"/>
    <w:rsid w:val="0087490B"/>
    <w:rsid w:val="008749C4"/>
    <w:rsid w:val="0087557B"/>
    <w:rsid w:val="00875978"/>
    <w:rsid w:val="00875FB4"/>
    <w:rsid w:val="0087717B"/>
    <w:rsid w:val="008775B7"/>
    <w:rsid w:val="00880A4B"/>
    <w:rsid w:val="00881756"/>
    <w:rsid w:val="0088278D"/>
    <w:rsid w:val="00882BB0"/>
    <w:rsid w:val="00883723"/>
    <w:rsid w:val="0088374F"/>
    <w:rsid w:val="00883F55"/>
    <w:rsid w:val="00884370"/>
    <w:rsid w:val="00884B03"/>
    <w:rsid w:val="00884D21"/>
    <w:rsid w:val="008856CF"/>
    <w:rsid w:val="00885A73"/>
    <w:rsid w:val="0088623F"/>
    <w:rsid w:val="00886DE1"/>
    <w:rsid w:val="0088725B"/>
    <w:rsid w:val="00887BB2"/>
    <w:rsid w:val="008902ED"/>
    <w:rsid w:val="0089183E"/>
    <w:rsid w:val="00891CD6"/>
    <w:rsid w:val="0089203B"/>
    <w:rsid w:val="008926B3"/>
    <w:rsid w:val="008930DD"/>
    <w:rsid w:val="00893173"/>
    <w:rsid w:val="00893F26"/>
    <w:rsid w:val="00895A19"/>
    <w:rsid w:val="0089625C"/>
    <w:rsid w:val="00896460"/>
    <w:rsid w:val="00896AE4"/>
    <w:rsid w:val="00896BDD"/>
    <w:rsid w:val="00896E22"/>
    <w:rsid w:val="008973F1"/>
    <w:rsid w:val="008A237F"/>
    <w:rsid w:val="008A2AC2"/>
    <w:rsid w:val="008A367B"/>
    <w:rsid w:val="008A396F"/>
    <w:rsid w:val="008A4713"/>
    <w:rsid w:val="008A4A79"/>
    <w:rsid w:val="008A4FA8"/>
    <w:rsid w:val="008A56F6"/>
    <w:rsid w:val="008A66B9"/>
    <w:rsid w:val="008A6815"/>
    <w:rsid w:val="008A6B12"/>
    <w:rsid w:val="008B0F7A"/>
    <w:rsid w:val="008B212B"/>
    <w:rsid w:val="008B26B6"/>
    <w:rsid w:val="008B2D6D"/>
    <w:rsid w:val="008B4118"/>
    <w:rsid w:val="008B5949"/>
    <w:rsid w:val="008B5F08"/>
    <w:rsid w:val="008B643B"/>
    <w:rsid w:val="008B69C4"/>
    <w:rsid w:val="008B7342"/>
    <w:rsid w:val="008C000B"/>
    <w:rsid w:val="008C0101"/>
    <w:rsid w:val="008C0396"/>
    <w:rsid w:val="008C03B4"/>
    <w:rsid w:val="008C159E"/>
    <w:rsid w:val="008C17DC"/>
    <w:rsid w:val="008C1BAC"/>
    <w:rsid w:val="008C3159"/>
    <w:rsid w:val="008C4B63"/>
    <w:rsid w:val="008C5332"/>
    <w:rsid w:val="008C554F"/>
    <w:rsid w:val="008C6F1E"/>
    <w:rsid w:val="008C73D7"/>
    <w:rsid w:val="008C7FF7"/>
    <w:rsid w:val="008D0116"/>
    <w:rsid w:val="008D0BB3"/>
    <w:rsid w:val="008D1316"/>
    <w:rsid w:val="008D19A0"/>
    <w:rsid w:val="008D2171"/>
    <w:rsid w:val="008D602F"/>
    <w:rsid w:val="008D680F"/>
    <w:rsid w:val="008D68CB"/>
    <w:rsid w:val="008D7D82"/>
    <w:rsid w:val="008E0FDB"/>
    <w:rsid w:val="008E19CA"/>
    <w:rsid w:val="008E1F38"/>
    <w:rsid w:val="008E2660"/>
    <w:rsid w:val="008E3DCB"/>
    <w:rsid w:val="008E4140"/>
    <w:rsid w:val="008E4640"/>
    <w:rsid w:val="008E4B8F"/>
    <w:rsid w:val="008E4CF5"/>
    <w:rsid w:val="008E4EB5"/>
    <w:rsid w:val="008E51BA"/>
    <w:rsid w:val="008E63B0"/>
    <w:rsid w:val="008F0ED6"/>
    <w:rsid w:val="008F0FC1"/>
    <w:rsid w:val="008F1436"/>
    <w:rsid w:val="008F1F74"/>
    <w:rsid w:val="008F22FF"/>
    <w:rsid w:val="008F30F7"/>
    <w:rsid w:val="008F3B4E"/>
    <w:rsid w:val="008F43C0"/>
    <w:rsid w:val="008F4C0E"/>
    <w:rsid w:val="008F57D3"/>
    <w:rsid w:val="008F5A01"/>
    <w:rsid w:val="008F5ED0"/>
    <w:rsid w:val="008F7405"/>
    <w:rsid w:val="008F7D49"/>
    <w:rsid w:val="00901426"/>
    <w:rsid w:val="00901484"/>
    <w:rsid w:val="00901BA4"/>
    <w:rsid w:val="00902DFF"/>
    <w:rsid w:val="00903CD2"/>
    <w:rsid w:val="009046A4"/>
    <w:rsid w:val="009050D6"/>
    <w:rsid w:val="00905C63"/>
    <w:rsid w:val="00905DEC"/>
    <w:rsid w:val="00906018"/>
    <w:rsid w:val="00906448"/>
    <w:rsid w:val="009101D7"/>
    <w:rsid w:val="00910721"/>
    <w:rsid w:val="0091081D"/>
    <w:rsid w:val="00910F10"/>
    <w:rsid w:val="00911BE4"/>
    <w:rsid w:val="00912C30"/>
    <w:rsid w:val="00912E29"/>
    <w:rsid w:val="0091321A"/>
    <w:rsid w:val="0091536B"/>
    <w:rsid w:val="00917700"/>
    <w:rsid w:val="00917B02"/>
    <w:rsid w:val="00917FB5"/>
    <w:rsid w:val="009202DB"/>
    <w:rsid w:val="009216D0"/>
    <w:rsid w:val="00922E3B"/>
    <w:rsid w:val="00924199"/>
    <w:rsid w:val="00925023"/>
    <w:rsid w:val="009262EA"/>
    <w:rsid w:val="00926489"/>
    <w:rsid w:val="00926497"/>
    <w:rsid w:val="009301BF"/>
    <w:rsid w:val="00930686"/>
    <w:rsid w:val="00931641"/>
    <w:rsid w:val="00932174"/>
    <w:rsid w:val="009334E0"/>
    <w:rsid w:val="0093380E"/>
    <w:rsid w:val="00933D93"/>
    <w:rsid w:val="00935FF8"/>
    <w:rsid w:val="00937421"/>
    <w:rsid w:val="00940293"/>
    <w:rsid w:val="009407FC"/>
    <w:rsid w:val="00940A91"/>
    <w:rsid w:val="00941165"/>
    <w:rsid w:val="00941424"/>
    <w:rsid w:val="009418D8"/>
    <w:rsid w:val="00942B2D"/>
    <w:rsid w:val="00943C47"/>
    <w:rsid w:val="00943D80"/>
    <w:rsid w:val="00944151"/>
    <w:rsid w:val="00944161"/>
    <w:rsid w:val="009445E0"/>
    <w:rsid w:val="00947C4C"/>
    <w:rsid w:val="00950391"/>
    <w:rsid w:val="00951481"/>
    <w:rsid w:val="00951A06"/>
    <w:rsid w:val="00952885"/>
    <w:rsid w:val="00952B3F"/>
    <w:rsid w:val="00952B6F"/>
    <w:rsid w:val="00952F49"/>
    <w:rsid w:val="00953400"/>
    <w:rsid w:val="0095384C"/>
    <w:rsid w:val="00953D32"/>
    <w:rsid w:val="0095430A"/>
    <w:rsid w:val="009543B3"/>
    <w:rsid w:val="00954411"/>
    <w:rsid w:val="00955648"/>
    <w:rsid w:val="00955D93"/>
    <w:rsid w:val="00956F99"/>
    <w:rsid w:val="00957886"/>
    <w:rsid w:val="00961121"/>
    <w:rsid w:val="00961282"/>
    <w:rsid w:val="00961919"/>
    <w:rsid w:val="009619C5"/>
    <w:rsid w:val="00963473"/>
    <w:rsid w:val="00965015"/>
    <w:rsid w:val="00965F42"/>
    <w:rsid w:val="009672C1"/>
    <w:rsid w:val="0097024E"/>
    <w:rsid w:val="00970716"/>
    <w:rsid w:val="00971AF3"/>
    <w:rsid w:val="00972723"/>
    <w:rsid w:val="00972823"/>
    <w:rsid w:val="00972CC8"/>
    <w:rsid w:val="00972F06"/>
    <w:rsid w:val="0097313D"/>
    <w:rsid w:val="00974839"/>
    <w:rsid w:val="00974E9F"/>
    <w:rsid w:val="009753F7"/>
    <w:rsid w:val="009760C4"/>
    <w:rsid w:val="0097638C"/>
    <w:rsid w:val="0097639F"/>
    <w:rsid w:val="00976DB8"/>
    <w:rsid w:val="009771A6"/>
    <w:rsid w:val="009772E1"/>
    <w:rsid w:val="00977C89"/>
    <w:rsid w:val="00977F3D"/>
    <w:rsid w:val="0098142B"/>
    <w:rsid w:val="009817F9"/>
    <w:rsid w:val="00981870"/>
    <w:rsid w:val="009837CE"/>
    <w:rsid w:val="00983DE1"/>
    <w:rsid w:val="00983F63"/>
    <w:rsid w:val="00984B11"/>
    <w:rsid w:val="00984FCE"/>
    <w:rsid w:val="009860E0"/>
    <w:rsid w:val="00986580"/>
    <w:rsid w:val="00986800"/>
    <w:rsid w:val="00986980"/>
    <w:rsid w:val="00986CBB"/>
    <w:rsid w:val="00986CC4"/>
    <w:rsid w:val="00987455"/>
    <w:rsid w:val="009902B8"/>
    <w:rsid w:val="009903C2"/>
    <w:rsid w:val="00990C5C"/>
    <w:rsid w:val="009913F0"/>
    <w:rsid w:val="009930AC"/>
    <w:rsid w:val="00993E09"/>
    <w:rsid w:val="00995AAE"/>
    <w:rsid w:val="00995F4E"/>
    <w:rsid w:val="00996881"/>
    <w:rsid w:val="00996F53"/>
    <w:rsid w:val="009973AD"/>
    <w:rsid w:val="00997F14"/>
    <w:rsid w:val="009A00F7"/>
    <w:rsid w:val="009A0119"/>
    <w:rsid w:val="009A0732"/>
    <w:rsid w:val="009A1433"/>
    <w:rsid w:val="009A1996"/>
    <w:rsid w:val="009A21AE"/>
    <w:rsid w:val="009A236E"/>
    <w:rsid w:val="009A2F33"/>
    <w:rsid w:val="009A3501"/>
    <w:rsid w:val="009A4050"/>
    <w:rsid w:val="009A4F2E"/>
    <w:rsid w:val="009A62D4"/>
    <w:rsid w:val="009A6548"/>
    <w:rsid w:val="009A71AA"/>
    <w:rsid w:val="009A72A7"/>
    <w:rsid w:val="009A7A59"/>
    <w:rsid w:val="009B0E4C"/>
    <w:rsid w:val="009B1010"/>
    <w:rsid w:val="009B105F"/>
    <w:rsid w:val="009B439B"/>
    <w:rsid w:val="009B4E32"/>
    <w:rsid w:val="009B4E5C"/>
    <w:rsid w:val="009B5697"/>
    <w:rsid w:val="009B79FD"/>
    <w:rsid w:val="009C0F36"/>
    <w:rsid w:val="009C1A28"/>
    <w:rsid w:val="009C2815"/>
    <w:rsid w:val="009C37FC"/>
    <w:rsid w:val="009C70CD"/>
    <w:rsid w:val="009C79C4"/>
    <w:rsid w:val="009C7A5A"/>
    <w:rsid w:val="009D01CD"/>
    <w:rsid w:val="009D07FC"/>
    <w:rsid w:val="009D111C"/>
    <w:rsid w:val="009D114A"/>
    <w:rsid w:val="009D30D7"/>
    <w:rsid w:val="009D39FF"/>
    <w:rsid w:val="009D3C1D"/>
    <w:rsid w:val="009D5579"/>
    <w:rsid w:val="009D5BAA"/>
    <w:rsid w:val="009D5D42"/>
    <w:rsid w:val="009D7D06"/>
    <w:rsid w:val="009E0BEE"/>
    <w:rsid w:val="009E0E2C"/>
    <w:rsid w:val="009E1405"/>
    <w:rsid w:val="009E16C0"/>
    <w:rsid w:val="009E2B0B"/>
    <w:rsid w:val="009E3216"/>
    <w:rsid w:val="009E396E"/>
    <w:rsid w:val="009F03C9"/>
    <w:rsid w:val="009F16B9"/>
    <w:rsid w:val="009F323D"/>
    <w:rsid w:val="009F3B0D"/>
    <w:rsid w:val="009F5CB7"/>
    <w:rsid w:val="009F659F"/>
    <w:rsid w:val="009F6898"/>
    <w:rsid w:val="009F6B4F"/>
    <w:rsid w:val="009F7AB3"/>
    <w:rsid w:val="009F7CAC"/>
    <w:rsid w:val="00A0048C"/>
    <w:rsid w:val="00A008E8"/>
    <w:rsid w:val="00A00A5C"/>
    <w:rsid w:val="00A00D53"/>
    <w:rsid w:val="00A00E07"/>
    <w:rsid w:val="00A0161F"/>
    <w:rsid w:val="00A03534"/>
    <w:rsid w:val="00A05090"/>
    <w:rsid w:val="00A05E30"/>
    <w:rsid w:val="00A06792"/>
    <w:rsid w:val="00A07D92"/>
    <w:rsid w:val="00A1054B"/>
    <w:rsid w:val="00A10AE2"/>
    <w:rsid w:val="00A12535"/>
    <w:rsid w:val="00A12763"/>
    <w:rsid w:val="00A12D2F"/>
    <w:rsid w:val="00A13B5F"/>
    <w:rsid w:val="00A13B8F"/>
    <w:rsid w:val="00A13D91"/>
    <w:rsid w:val="00A1445A"/>
    <w:rsid w:val="00A14581"/>
    <w:rsid w:val="00A1661F"/>
    <w:rsid w:val="00A170EC"/>
    <w:rsid w:val="00A200F0"/>
    <w:rsid w:val="00A2050F"/>
    <w:rsid w:val="00A22B15"/>
    <w:rsid w:val="00A22D60"/>
    <w:rsid w:val="00A23868"/>
    <w:rsid w:val="00A2393D"/>
    <w:rsid w:val="00A24B1E"/>
    <w:rsid w:val="00A25560"/>
    <w:rsid w:val="00A25C7E"/>
    <w:rsid w:val="00A262D6"/>
    <w:rsid w:val="00A26404"/>
    <w:rsid w:val="00A30A84"/>
    <w:rsid w:val="00A311D6"/>
    <w:rsid w:val="00A31AF0"/>
    <w:rsid w:val="00A31CEE"/>
    <w:rsid w:val="00A32293"/>
    <w:rsid w:val="00A322EC"/>
    <w:rsid w:val="00A334FE"/>
    <w:rsid w:val="00A33926"/>
    <w:rsid w:val="00A3513E"/>
    <w:rsid w:val="00A354EC"/>
    <w:rsid w:val="00A35B70"/>
    <w:rsid w:val="00A366EC"/>
    <w:rsid w:val="00A369A2"/>
    <w:rsid w:val="00A36D0D"/>
    <w:rsid w:val="00A36E06"/>
    <w:rsid w:val="00A37513"/>
    <w:rsid w:val="00A401BF"/>
    <w:rsid w:val="00A40224"/>
    <w:rsid w:val="00A40556"/>
    <w:rsid w:val="00A41189"/>
    <w:rsid w:val="00A4124F"/>
    <w:rsid w:val="00A4132C"/>
    <w:rsid w:val="00A41A75"/>
    <w:rsid w:val="00A428D7"/>
    <w:rsid w:val="00A433F2"/>
    <w:rsid w:val="00A434C7"/>
    <w:rsid w:val="00A43EB3"/>
    <w:rsid w:val="00A43F1A"/>
    <w:rsid w:val="00A4428A"/>
    <w:rsid w:val="00A44463"/>
    <w:rsid w:val="00A4498E"/>
    <w:rsid w:val="00A453DC"/>
    <w:rsid w:val="00A45EB2"/>
    <w:rsid w:val="00A46279"/>
    <w:rsid w:val="00A471C3"/>
    <w:rsid w:val="00A47332"/>
    <w:rsid w:val="00A516AA"/>
    <w:rsid w:val="00A5210C"/>
    <w:rsid w:val="00A52822"/>
    <w:rsid w:val="00A52B0E"/>
    <w:rsid w:val="00A534E3"/>
    <w:rsid w:val="00A53933"/>
    <w:rsid w:val="00A542BE"/>
    <w:rsid w:val="00A545ED"/>
    <w:rsid w:val="00A54CB1"/>
    <w:rsid w:val="00A54E55"/>
    <w:rsid w:val="00A55C19"/>
    <w:rsid w:val="00A57673"/>
    <w:rsid w:val="00A6152C"/>
    <w:rsid w:val="00A625A1"/>
    <w:rsid w:val="00A62D91"/>
    <w:rsid w:val="00A63876"/>
    <w:rsid w:val="00A65ECC"/>
    <w:rsid w:val="00A6676F"/>
    <w:rsid w:val="00A66C2F"/>
    <w:rsid w:val="00A6743D"/>
    <w:rsid w:val="00A67A9E"/>
    <w:rsid w:val="00A70215"/>
    <w:rsid w:val="00A7103A"/>
    <w:rsid w:val="00A7198D"/>
    <w:rsid w:val="00A71FFC"/>
    <w:rsid w:val="00A72322"/>
    <w:rsid w:val="00A7254E"/>
    <w:rsid w:val="00A72912"/>
    <w:rsid w:val="00A72DD1"/>
    <w:rsid w:val="00A738DA"/>
    <w:rsid w:val="00A750D1"/>
    <w:rsid w:val="00A75350"/>
    <w:rsid w:val="00A75960"/>
    <w:rsid w:val="00A7692F"/>
    <w:rsid w:val="00A77162"/>
    <w:rsid w:val="00A77F39"/>
    <w:rsid w:val="00A80262"/>
    <w:rsid w:val="00A80718"/>
    <w:rsid w:val="00A8079A"/>
    <w:rsid w:val="00A817E6"/>
    <w:rsid w:val="00A81E4D"/>
    <w:rsid w:val="00A8223B"/>
    <w:rsid w:val="00A83CF0"/>
    <w:rsid w:val="00A848F2"/>
    <w:rsid w:val="00A853A1"/>
    <w:rsid w:val="00A8599D"/>
    <w:rsid w:val="00A87180"/>
    <w:rsid w:val="00A87C49"/>
    <w:rsid w:val="00A92720"/>
    <w:rsid w:val="00A94543"/>
    <w:rsid w:val="00A94840"/>
    <w:rsid w:val="00A9515E"/>
    <w:rsid w:val="00A966C3"/>
    <w:rsid w:val="00A97B0C"/>
    <w:rsid w:val="00A97E3D"/>
    <w:rsid w:val="00AA0982"/>
    <w:rsid w:val="00AA14EC"/>
    <w:rsid w:val="00AA29DF"/>
    <w:rsid w:val="00AA3F2C"/>
    <w:rsid w:val="00AA44AF"/>
    <w:rsid w:val="00AA47D3"/>
    <w:rsid w:val="00AA5530"/>
    <w:rsid w:val="00AA621F"/>
    <w:rsid w:val="00AA62C2"/>
    <w:rsid w:val="00AA664B"/>
    <w:rsid w:val="00AA6990"/>
    <w:rsid w:val="00AA7C68"/>
    <w:rsid w:val="00AB047B"/>
    <w:rsid w:val="00AB0C20"/>
    <w:rsid w:val="00AB1137"/>
    <w:rsid w:val="00AB22B2"/>
    <w:rsid w:val="00AB3AF6"/>
    <w:rsid w:val="00AB42DB"/>
    <w:rsid w:val="00AB4338"/>
    <w:rsid w:val="00AB47FD"/>
    <w:rsid w:val="00AB4857"/>
    <w:rsid w:val="00AB4908"/>
    <w:rsid w:val="00AB4A15"/>
    <w:rsid w:val="00AB4A46"/>
    <w:rsid w:val="00AB5A16"/>
    <w:rsid w:val="00AB7B9F"/>
    <w:rsid w:val="00AC0487"/>
    <w:rsid w:val="00AC22D7"/>
    <w:rsid w:val="00AC2926"/>
    <w:rsid w:val="00AC481A"/>
    <w:rsid w:val="00AC4DCF"/>
    <w:rsid w:val="00AC4DD5"/>
    <w:rsid w:val="00AC541F"/>
    <w:rsid w:val="00AC5721"/>
    <w:rsid w:val="00AC7C92"/>
    <w:rsid w:val="00AD148D"/>
    <w:rsid w:val="00AD1556"/>
    <w:rsid w:val="00AD1BD2"/>
    <w:rsid w:val="00AD22AD"/>
    <w:rsid w:val="00AD2D9B"/>
    <w:rsid w:val="00AD378C"/>
    <w:rsid w:val="00AD45B3"/>
    <w:rsid w:val="00AD541D"/>
    <w:rsid w:val="00AD5461"/>
    <w:rsid w:val="00AD5BEC"/>
    <w:rsid w:val="00AD5D92"/>
    <w:rsid w:val="00AD76BD"/>
    <w:rsid w:val="00AD7C88"/>
    <w:rsid w:val="00AE02E1"/>
    <w:rsid w:val="00AE0C16"/>
    <w:rsid w:val="00AE166F"/>
    <w:rsid w:val="00AE1A32"/>
    <w:rsid w:val="00AE1D32"/>
    <w:rsid w:val="00AE3640"/>
    <w:rsid w:val="00AE4F9C"/>
    <w:rsid w:val="00AE5958"/>
    <w:rsid w:val="00AE5D26"/>
    <w:rsid w:val="00AE5D8D"/>
    <w:rsid w:val="00AE690E"/>
    <w:rsid w:val="00AE77E7"/>
    <w:rsid w:val="00AE7A73"/>
    <w:rsid w:val="00AF0DFF"/>
    <w:rsid w:val="00AF19C7"/>
    <w:rsid w:val="00AF1DDA"/>
    <w:rsid w:val="00AF1F6D"/>
    <w:rsid w:val="00AF23B0"/>
    <w:rsid w:val="00AF2DDC"/>
    <w:rsid w:val="00AF4C68"/>
    <w:rsid w:val="00AF51E7"/>
    <w:rsid w:val="00AF5265"/>
    <w:rsid w:val="00AF578C"/>
    <w:rsid w:val="00AF5ABE"/>
    <w:rsid w:val="00AF698D"/>
    <w:rsid w:val="00AF6EB6"/>
    <w:rsid w:val="00AF708E"/>
    <w:rsid w:val="00AF7B15"/>
    <w:rsid w:val="00B01E09"/>
    <w:rsid w:val="00B01E6A"/>
    <w:rsid w:val="00B0269A"/>
    <w:rsid w:val="00B0297B"/>
    <w:rsid w:val="00B04466"/>
    <w:rsid w:val="00B058DA"/>
    <w:rsid w:val="00B05E12"/>
    <w:rsid w:val="00B060A5"/>
    <w:rsid w:val="00B070DD"/>
    <w:rsid w:val="00B07A03"/>
    <w:rsid w:val="00B10A67"/>
    <w:rsid w:val="00B12B15"/>
    <w:rsid w:val="00B131D1"/>
    <w:rsid w:val="00B13E81"/>
    <w:rsid w:val="00B14B60"/>
    <w:rsid w:val="00B154B2"/>
    <w:rsid w:val="00B15AE3"/>
    <w:rsid w:val="00B17551"/>
    <w:rsid w:val="00B178F9"/>
    <w:rsid w:val="00B202BC"/>
    <w:rsid w:val="00B227FC"/>
    <w:rsid w:val="00B233C0"/>
    <w:rsid w:val="00B2354B"/>
    <w:rsid w:val="00B240EB"/>
    <w:rsid w:val="00B24821"/>
    <w:rsid w:val="00B25990"/>
    <w:rsid w:val="00B2696C"/>
    <w:rsid w:val="00B27086"/>
    <w:rsid w:val="00B3006A"/>
    <w:rsid w:val="00B32192"/>
    <w:rsid w:val="00B34191"/>
    <w:rsid w:val="00B34405"/>
    <w:rsid w:val="00B35194"/>
    <w:rsid w:val="00B3523F"/>
    <w:rsid w:val="00B35BE4"/>
    <w:rsid w:val="00B36757"/>
    <w:rsid w:val="00B36882"/>
    <w:rsid w:val="00B36F5A"/>
    <w:rsid w:val="00B373D5"/>
    <w:rsid w:val="00B40358"/>
    <w:rsid w:val="00B41A55"/>
    <w:rsid w:val="00B420C0"/>
    <w:rsid w:val="00B421A5"/>
    <w:rsid w:val="00B423D6"/>
    <w:rsid w:val="00B42D3F"/>
    <w:rsid w:val="00B43A69"/>
    <w:rsid w:val="00B43BB0"/>
    <w:rsid w:val="00B446F2"/>
    <w:rsid w:val="00B44D59"/>
    <w:rsid w:val="00B463C2"/>
    <w:rsid w:val="00B4651D"/>
    <w:rsid w:val="00B46B7A"/>
    <w:rsid w:val="00B4752F"/>
    <w:rsid w:val="00B47FD8"/>
    <w:rsid w:val="00B50CDD"/>
    <w:rsid w:val="00B51F83"/>
    <w:rsid w:val="00B53295"/>
    <w:rsid w:val="00B53CD9"/>
    <w:rsid w:val="00B54AD9"/>
    <w:rsid w:val="00B54C3C"/>
    <w:rsid w:val="00B55AD1"/>
    <w:rsid w:val="00B55AE3"/>
    <w:rsid w:val="00B55E14"/>
    <w:rsid w:val="00B60CED"/>
    <w:rsid w:val="00B616B1"/>
    <w:rsid w:val="00B620C5"/>
    <w:rsid w:val="00B629C2"/>
    <w:rsid w:val="00B62B18"/>
    <w:rsid w:val="00B62D6B"/>
    <w:rsid w:val="00B63025"/>
    <w:rsid w:val="00B630CC"/>
    <w:rsid w:val="00B633B3"/>
    <w:rsid w:val="00B63AC7"/>
    <w:rsid w:val="00B6421D"/>
    <w:rsid w:val="00B65ABA"/>
    <w:rsid w:val="00B65BA1"/>
    <w:rsid w:val="00B65C50"/>
    <w:rsid w:val="00B66AE7"/>
    <w:rsid w:val="00B66B39"/>
    <w:rsid w:val="00B66E44"/>
    <w:rsid w:val="00B67CE7"/>
    <w:rsid w:val="00B705F3"/>
    <w:rsid w:val="00B70F31"/>
    <w:rsid w:val="00B7256F"/>
    <w:rsid w:val="00B72816"/>
    <w:rsid w:val="00B72F31"/>
    <w:rsid w:val="00B73292"/>
    <w:rsid w:val="00B7418E"/>
    <w:rsid w:val="00B74C8E"/>
    <w:rsid w:val="00B7575A"/>
    <w:rsid w:val="00B75984"/>
    <w:rsid w:val="00B75A9A"/>
    <w:rsid w:val="00B763A8"/>
    <w:rsid w:val="00B76F3F"/>
    <w:rsid w:val="00B77664"/>
    <w:rsid w:val="00B77C5C"/>
    <w:rsid w:val="00B81C42"/>
    <w:rsid w:val="00B82701"/>
    <w:rsid w:val="00B8274B"/>
    <w:rsid w:val="00B82964"/>
    <w:rsid w:val="00B8303C"/>
    <w:rsid w:val="00B843D6"/>
    <w:rsid w:val="00B84890"/>
    <w:rsid w:val="00B8491B"/>
    <w:rsid w:val="00B84BDB"/>
    <w:rsid w:val="00B853F9"/>
    <w:rsid w:val="00B8631B"/>
    <w:rsid w:val="00B8662F"/>
    <w:rsid w:val="00B86BD7"/>
    <w:rsid w:val="00B87830"/>
    <w:rsid w:val="00B87CD9"/>
    <w:rsid w:val="00B90D65"/>
    <w:rsid w:val="00B9117F"/>
    <w:rsid w:val="00B91534"/>
    <w:rsid w:val="00B92890"/>
    <w:rsid w:val="00B92AD4"/>
    <w:rsid w:val="00B94469"/>
    <w:rsid w:val="00B95CC2"/>
    <w:rsid w:val="00B9773D"/>
    <w:rsid w:val="00B97F9C"/>
    <w:rsid w:val="00BA0034"/>
    <w:rsid w:val="00BA01E7"/>
    <w:rsid w:val="00BA07D2"/>
    <w:rsid w:val="00BA31A7"/>
    <w:rsid w:val="00BA3522"/>
    <w:rsid w:val="00BA37EC"/>
    <w:rsid w:val="00BA40D2"/>
    <w:rsid w:val="00BA52EB"/>
    <w:rsid w:val="00BA5E8F"/>
    <w:rsid w:val="00BA7092"/>
    <w:rsid w:val="00BA77B9"/>
    <w:rsid w:val="00BB027F"/>
    <w:rsid w:val="00BB0AA2"/>
    <w:rsid w:val="00BB17FB"/>
    <w:rsid w:val="00BB2B62"/>
    <w:rsid w:val="00BB4064"/>
    <w:rsid w:val="00BB522F"/>
    <w:rsid w:val="00BB5230"/>
    <w:rsid w:val="00BB5E7D"/>
    <w:rsid w:val="00BB6839"/>
    <w:rsid w:val="00BB6DCF"/>
    <w:rsid w:val="00BB74BE"/>
    <w:rsid w:val="00BB78DC"/>
    <w:rsid w:val="00BB7C9C"/>
    <w:rsid w:val="00BC02D1"/>
    <w:rsid w:val="00BC04C2"/>
    <w:rsid w:val="00BC0641"/>
    <w:rsid w:val="00BC1DCC"/>
    <w:rsid w:val="00BC2648"/>
    <w:rsid w:val="00BC2AA4"/>
    <w:rsid w:val="00BC2D1B"/>
    <w:rsid w:val="00BC3CC8"/>
    <w:rsid w:val="00BC4D6C"/>
    <w:rsid w:val="00BC50A8"/>
    <w:rsid w:val="00BC5273"/>
    <w:rsid w:val="00BC53FB"/>
    <w:rsid w:val="00BC5773"/>
    <w:rsid w:val="00BC59D4"/>
    <w:rsid w:val="00BC5DD1"/>
    <w:rsid w:val="00BC669B"/>
    <w:rsid w:val="00BD0733"/>
    <w:rsid w:val="00BD1B5F"/>
    <w:rsid w:val="00BD1FC8"/>
    <w:rsid w:val="00BD47E3"/>
    <w:rsid w:val="00BD4C30"/>
    <w:rsid w:val="00BD521E"/>
    <w:rsid w:val="00BD67F9"/>
    <w:rsid w:val="00BD6825"/>
    <w:rsid w:val="00BD6BA7"/>
    <w:rsid w:val="00BD6EED"/>
    <w:rsid w:val="00BD7224"/>
    <w:rsid w:val="00BD7B19"/>
    <w:rsid w:val="00BD7E0B"/>
    <w:rsid w:val="00BE00EF"/>
    <w:rsid w:val="00BE02AD"/>
    <w:rsid w:val="00BE068A"/>
    <w:rsid w:val="00BE100D"/>
    <w:rsid w:val="00BE15DB"/>
    <w:rsid w:val="00BE1A81"/>
    <w:rsid w:val="00BE1EC1"/>
    <w:rsid w:val="00BE2D47"/>
    <w:rsid w:val="00BE30A3"/>
    <w:rsid w:val="00BE41ED"/>
    <w:rsid w:val="00BE510C"/>
    <w:rsid w:val="00BE51E9"/>
    <w:rsid w:val="00BE6A5D"/>
    <w:rsid w:val="00BE7193"/>
    <w:rsid w:val="00BE77B6"/>
    <w:rsid w:val="00BE7C1D"/>
    <w:rsid w:val="00BF0A3C"/>
    <w:rsid w:val="00BF0E7B"/>
    <w:rsid w:val="00BF0FD5"/>
    <w:rsid w:val="00BF1E24"/>
    <w:rsid w:val="00BF24CF"/>
    <w:rsid w:val="00BF37A7"/>
    <w:rsid w:val="00BF3F36"/>
    <w:rsid w:val="00BF3FC6"/>
    <w:rsid w:val="00BF4C7C"/>
    <w:rsid w:val="00BF5267"/>
    <w:rsid w:val="00BF5ADB"/>
    <w:rsid w:val="00BF5F5B"/>
    <w:rsid w:val="00BF6BD8"/>
    <w:rsid w:val="00BF7525"/>
    <w:rsid w:val="00BF798F"/>
    <w:rsid w:val="00C003D6"/>
    <w:rsid w:val="00C00704"/>
    <w:rsid w:val="00C01987"/>
    <w:rsid w:val="00C01D01"/>
    <w:rsid w:val="00C023ED"/>
    <w:rsid w:val="00C034C3"/>
    <w:rsid w:val="00C03AAF"/>
    <w:rsid w:val="00C04E5D"/>
    <w:rsid w:val="00C05459"/>
    <w:rsid w:val="00C0550F"/>
    <w:rsid w:val="00C05E25"/>
    <w:rsid w:val="00C061BC"/>
    <w:rsid w:val="00C06301"/>
    <w:rsid w:val="00C1002A"/>
    <w:rsid w:val="00C10198"/>
    <w:rsid w:val="00C101A0"/>
    <w:rsid w:val="00C1151C"/>
    <w:rsid w:val="00C1308A"/>
    <w:rsid w:val="00C13758"/>
    <w:rsid w:val="00C14640"/>
    <w:rsid w:val="00C149E9"/>
    <w:rsid w:val="00C14A76"/>
    <w:rsid w:val="00C1564A"/>
    <w:rsid w:val="00C15888"/>
    <w:rsid w:val="00C159E3"/>
    <w:rsid w:val="00C17CE9"/>
    <w:rsid w:val="00C20342"/>
    <w:rsid w:val="00C23C00"/>
    <w:rsid w:val="00C2613A"/>
    <w:rsid w:val="00C30CCF"/>
    <w:rsid w:val="00C3130D"/>
    <w:rsid w:val="00C326D3"/>
    <w:rsid w:val="00C326DC"/>
    <w:rsid w:val="00C33062"/>
    <w:rsid w:val="00C3338B"/>
    <w:rsid w:val="00C33713"/>
    <w:rsid w:val="00C34C94"/>
    <w:rsid w:val="00C364C7"/>
    <w:rsid w:val="00C366CB"/>
    <w:rsid w:val="00C36CC8"/>
    <w:rsid w:val="00C37B56"/>
    <w:rsid w:val="00C4127F"/>
    <w:rsid w:val="00C43246"/>
    <w:rsid w:val="00C43615"/>
    <w:rsid w:val="00C43A45"/>
    <w:rsid w:val="00C43D6A"/>
    <w:rsid w:val="00C45D7B"/>
    <w:rsid w:val="00C46583"/>
    <w:rsid w:val="00C46C54"/>
    <w:rsid w:val="00C47321"/>
    <w:rsid w:val="00C51DCD"/>
    <w:rsid w:val="00C526DF"/>
    <w:rsid w:val="00C5288A"/>
    <w:rsid w:val="00C5344E"/>
    <w:rsid w:val="00C53842"/>
    <w:rsid w:val="00C53F34"/>
    <w:rsid w:val="00C543D4"/>
    <w:rsid w:val="00C54973"/>
    <w:rsid w:val="00C54C1A"/>
    <w:rsid w:val="00C554BB"/>
    <w:rsid w:val="00C56953"/>
    <w:rsid w:val="00C56B24"/>
    <w:rsid w:val="00C60E70"/>
    <w:rsid w:val="00C60FE5"/>
    <w:rsid w:val="00C61878"/>
    <w:rsid w:val="00C62173"/>
    <w:rsid w:val="00C622EE"/>
    <w:rsid w:val="00C62C4E"/>
    <w:rsid w:val="00C6385E"/>
    <w:rsid w:val="00C6410D"/>
    <w:rsid w:val="00C6477D"/>
    <w:rsid w:val="00C6525B"/>
    <w:rsid w:val="00C669A2"/>
    <w:rsid w:val="00C66C9C"/>
    <w:rsid w:val="00C677D7"/>
    <w:rsid w:val="00C702C0"/>
    <w:rsid w:val="00C70783"/>
    <w:rsid w:val="00C71EBB"/>
    <w:rsid w:val="00C72119"/>
    <w:rsid w:val="00C724E4"/>
    <w:rsid w:val="00C7291C"/>
    <w:rsid w:val="00C734B1"/>
    <w:rsid w:val="00C73714"/>
    <w:rsid w:val="00C74876"/>
    <w:rsid w:val="00C74F4E"/>
    <w:rsid w:val="00C752DE"/>
    <w:rsid w:val="00C75CA2"/>
    <w:rsid w:val="00C7679C"/>
    <w:rsid w:val="00C77B6D"/>
    <w:rsid w:val="00C77C69"/>
    <w:rsid w:val="00C820A0"/>
    <w:rsid w:val="00C82D6D"/>
    <w:rsid w:val="00C82F08"/>
    <w:rsid w:val="00C8347E"/>
    <w:rsid w:val="00C837AB"/>
    <w:rsid w:val="00C84482"/>
    <w:rsid w:val="00C84666"/>
    <w:rsid w:val="00C847C3"/>
    <w:rsid w:val="00C84ADF"/>
    <w:rsid w:val="00C84E5A"/>
    <w:rsid w:val="00C85185"/>
    <w:rsid w:val="00C85F25"/>
    <w:rsid w:val="00C86436"/>
    <w:rsid w:val="00C87BC5"/>
    <w:rsid w:val="00C91025"/>
    <w:rsid w:val="00C9263D"/>
    <w:rsid w:val="00C92810"/>
    <w:rsid w:val="00C933E7"/>
    <w:rsid w:val="00C942CD"/>
    <w:rsid w:val="00C945CA"/>
    <w:rsid w:val="00C94703"/>
    <w:rsid w:val="00C94D0D"/>
    <w:rsid w:val="00C95401"/>
    <w:rsid w:val="00C959CF"/>
    <w:rsid w:val="00C95E4D"/>
    <w:rsid w:val="00C9610A"/>
    <w:rsid w:val="00C961CC"/>
    <w:rsid w:val="00CA0C0D"/>
    <w:rsid w:val="00CA1155"/>
    <w:rsid w:val="00CA1675"/>
    <w:rsid w:val="00CA1A5E"/>
    <w:rsid w:val="00CA2165"/>
    <w:rsid w:val="00CA3DD7"/>
    <w:rsid w:val="00CA5843"/>
    <w:rsid w:val="00CA6793"/>
    <w:rsid w:val="00CA77A8"/>
    <w:rsid w:val="00CB24B7"/>
    <w:rsid w:val="00CB2784"/>
    <w:rsid w:val="00CB2D36"/>
    <w:rsid w:val="00CB36AC"/>
    <w:rsid w:val="00CB4C37"/>
    <w:rsid w:val="00CB53EC"/>
    <w:rsid w:val="00CB5C64"/>
    <w:rsid w:val="00CB774D"/>
    <w:rsid w:val="00CB7F69"/>
    <w:rsid w:val="00CC021A"/>
    <w:rsid w:val="00CC09E6"/>
    <w:rsid w:val="00CC4287"/>
    <w:rsid w:val="00CC548A"/>
    <w:rsid w:val="00CC5DCC"/>
    <w:rsid w:val="00CC6099"/>
    <w:rsid w:val="00CC7435"/>
    <w:rsid w:val="00CD0AC2"/>
    <w:rsid w:val="00CD149A"/>
    <w:rsid w:val="00CD2300"/>
    <w:rsid w:val="00CD2912"/>
    <w:rsid w:val="00CD2961"/>
    <w:rsid w:val="00CD2F11"/>
    <w:rsid w:val="00CD2F48"/>
    <w:rsid w:val="00CD3325"/>
    <w:rsid w:val="00CD3FB5"/>
    <w:rsid w:val="00CD41FD"/>
    <w:rsid w:val="00CD42F5"/>
    <w:rsid w:val="00CD4556"/>
    <w:rsid w:val="00CD4737"/>
    <w:rsid w:val="00CD62FE"/>
    <w:rsid w:val="00CD63F1"/>
    <w:rsid w:val="00CD6E4C"/>
    <w:rsid w:val="00CE0541"/>
    <w:rsid w:val="00CE0649"/>
    <w:rsid w:val="00CE0A87"/>
    <w:rsid w:val="00CE0DA2"/>
    <w:rsid w:val="00CE0E7D"/>
    <w:rsid w:val="00CE40D9"/>
    <w:rsid w:val="00CE5AD1"/>
    <w:rsid w:val="00CE5C29"/>
    <w:rsid w:val="00CE6B05"/>
    <w:rsid w:val="00CF039D"/>
    <w:rsid w:val="00CF19E2"/>
    <w:rsid w:val="00CF1EC6"/>
    <w:rsid w:val="00CF25FB"/>
    <w:rsid w:val="00CF3B02"/>
    <w:rsid w:val="00CF46B4"/>
    <w:rsid w:val="00CF5807"/>
    <w:rsid w:val="00CF65E7"/>
    <w:rsid w:val="00CF72AC"/>
    <w:rsid w:val="00CF7314"/>
    <w:rsid w:val="00D00C99"/>
    <w:rsid w:val="00D0195D"/>
    <w:rsid w:val="00D02322"/>
    <w:rsid w:val="00D03E5F"/>
    <w:rsid w:val="00D0458B"/>
    <w:rsid w:val="00D046F8"/>
    <w:rsid w:val="00D052A9"/>
    <w:rsid w:val="00D05F91"/>
    <w:rsid w:val="00D064E0"/>
    <w:rsid w:val="00D06E74"/>
    <w:rsid w:val="00D0762D"/>
    <w:rsid w:val="00D11FBC"/>
    <w:rsid w:val="00D12BE3"/>
    <w:rsid w:val="00D13B67"/>
    <w:rsid w:val="00D14072"/>
    <w:rsid w:val="00D14170"/>
    <w:rsid w:val="00D148CE"/>
    <w:rsid w:val="00D14A2D"/>
    <w:rsid w:val="00D15841"/>
    <w:rsid w:val="00D1778F"/>
    <w:rsid w:val="00D17CFB"/>
    <w:rsid w:val="00D17D5D"/>
    <w:rsid w:val="00D200E2"/>
    <w:rsid w:val="00D2107C"/>
    <w:rsid w:val="00D2109C"/>
    <w:rsid w:val="00D21B94"/>
    <w:rsid w:val="00D22984"/>
    <w:rsid w:val="00D23936"/>
    <w:rsid w:val="00D23D49"/>
    <w:rsid w:val="00D24440"/>
    <w:rsid w:val="00D25CEC"/>
    <w:rsid w:val="00D26D39"/>
    <w:rsid w:val="00D30969"/>
    <w:rsid w:val="00D310A3"/>
    <w:rsid w:val="00D324BA"/>
    <w:rsid w:val="00D34523"/>
    <w:rsid w:val="00D35D69"/>
    <w:rsid w:val="00D36FF3"/>
    <w:rsid w:val="00D375EE"/>
    <w:rsid w:val="00D3774F"/>
    <w:rsid w:val="00D4062E"/>
    <w:rsid w:val="00D4089A"/>
    <w:rsid w:val="00D40B1F"/>
    <w:rsid w:val="00D40DE7"/>
    <w:rsid w:val="00D416BA"/>
    <w:rsid w:val="00D41EC9"/>
    <w:rsid w:val="00D42D83"/>
    <w:rsid w:val="00D43D59"/>
    <w:rsid w:val="00D44C27"/>
    <w:rsid w:val="00D45710"/>
    <w:rsid w:val="00D45B2B"/>
    <w:rsid w:val="00D45CFB"/>
    <w:rsid w:val="00D45EDF"/>
    <w:rsid w:val="00D5028B"/>
    <w:rsid w:val="00D502DE"/>
    <w:rsid w:val="00D51465"/>
    <w:rsid w:val="00D51704"/>
    <w:rsid w:val="00D517FB"/>
    <w:rsid w:val="00D523A3"/>
    <w:rsid w:val="00D542B6"/>
    <w:rsid w:val="00D54E24"/>
    <w:rsid w:val="00D54E5E"/>
    <w:rsid w:val="00D54F61"/>
    <w:rsid w:val="00D564AA"/>
    <w:rsid w:val="00D567A4"/>
    <w:rsid w:val="00D61114"/>
    <w:rsid w:val="00D61721"/>
    <w:rsid w:val="00D619B5"/>
    <w:rsid w:val="00D61CE3"/>
    <w:rsid w:val="00D61E6F"/>
    <w:rsid w:val="00D61FE2"/>
    <w:rsid w:val="00D644B3"/>
    <w:rsid w:val="00D6474B"/>
    <w:rsid w:val="00D652A5"/>
    <w:rsid w:val="00D660A7"/>
    <w:rsid w:val="00D668AD"/>
    <w:rsid w:val="00D670B3"/>
    <w:rsid w:val="00D7023F"/>
    <w:rsid w:val="00D714B4"/>
    <w:rsid w:val="00D71585"/>
    <w:rsid w:val="00D71D21"/>
    <w:rsid w:val="00D728E9"/>
    <w:rsid w:val="00D72A56"/>
    <w:rsid w:val="00D73043"/>
    <w:rsid w:val="00D7350D"/>
    <w:rsid w:val="00D73859"/>
    <w:rsid w:val="00D73F6F"/>
    <w:rsid w:val="00D743A9"/>
    <w:rsid w:val="00D74CBB"/>
    <w:rsid w:val="00D74DD9"/>
    <w:rsid w:val="00D75571"/>
    <w:rsid w:val="00D765DB"/>
    <w:rsid w:val="00D76B96"/>
    <w:rsid w:val="00D76E86"/>
    <w:rsid w:val="00D8032A"/>
    <w:rsid w:val="00D8107E"/>
    <w:rsid w:val="00D81436"/>
    <w:rsid w:val="00D8204D"/>
    <w:rsid w:val="00D83567"/>
    <w:rsid w:val="00D83692"/>
    <w:rsid w:val="00D8407F"/>
    <w:rsid w:val="00D842E5"/>
    <w:rsid w:val="00D84476"/>
    <w:rsid w:val="00D84A40"/>
    <w:rsid w:val="00D84E90"/>
    <w:rsid w:val="00D86008"/>
    <w:rsid w:val="00D8602A"/>
    <w:rsid w:val="00D91E5D"/>
    <w:rsid w:val="00D92493"/>
    <w:rsid w:val="00D92DE7"/>
    <w:rsid w:val="00D92EF1"/>
    <w:rsid w:val="00D93999"/>
    <w:rsid w:val="00D9589A"/>
    <w:rsid w:val="00D96A83"/>
    <w:rsid w:val="00D96D8D"/>
    <w:rsid w:val="00D9744B"/>
    <w:rsid w:val="00D97CB5"/>
    <w:rsid w:val="00DA0DB0"/>
    <w:rsid w:val="00DA28BE"/>
    <w:rsid w:val="00DA2D5A"/>
    <w:rsid w:val="00DA3479"/>
    <w:rsid w:val="00DA3EB5"/>
    <w:rsid w:val="00DA5139"/>
    <w:rsid w:val="00DA53AA"/>
    <w:rsid w:val="00DA613B"/>
    <w:rsid w:val="00DA6941"/>
    <w:rsid w:val="00DA7347"/>
    <w:rsid w:val="00DB0037"/>
    <w:rsid w:val="00DB1F11"/>
    <w:rsid w:val="00DB29A8"/>
    <w:rsid w:val="00DB4F45"/>
    <w:rsid w:val="00DB5B20"/>
    <w:rsid w:val="00DB6FC1"/>
    <w:rsid w:val="00DB728F"/>
    <w:rsid w:val="00DB72EF"/>
    <w:rsid w:val="00DB7AD8"/>
    <w:rsid w:val="00DC0313"/>
    <w:rsid w:val="00DC0581"/>
    <w:rsid w:val="00DC07BE"/>
    <w:rsid w:val="00DC1755"/>
    <w:rsid w:val="00DC17F1"/>
    <w:rsid w:val="00DC24CF"/>
    <w:rsid w:val="00DC2B53"/>
    <w:rsid w:val="00DC3B8D"/>
    <w:rsid w:val="00DC4B65"/>
    <w:rsid w:val="00DC4EF3"/>
    <w:rsid w:val="00DC57C0"/>
    <w:rsid w:val="00DC5868"/>
    <w:rsid w:val="00DC632E"/>
    <w:rsid w:val="00DC74F6"/>
    <w:rsid w:val="00DD0769"/>
    <w:rsid w:val="00DD2DB7"/>
    <w:rsid w:val="00DD3076"/>
    <w:rsid w:val="00DD37B9"/>
    <w:rsid w:val="00DD46D1"/>
    <w:rsid w:val="00DD5F05"/>
    <w:rsid w:val="00DD5FFC"/>
    <w:rsid w:val="00DD6785"/>
    <w:rsid w:val="00DD7B3C"/>
    <w:rsid w:val="00DE018D"/>
    <w:rsid w:val="00DE04E7"/>
    <w:rsid w:val="00DE1E95"/>
    <w:rsid w:val="00DE2549"/>
    <w:rsid w:val="00DE267E"/>
    <w:rsid w:val="00DE340D"/>
    <w:rsid w:val="00DE4080"/>
    <w:rsid w:val="00DE412F"/>
    <w:rsid w:val="00DE41C6"/>
    <w:rsid w:val="00DE4338"/>
    <w:rsid w:val="00DE6903"/>
    <w:rsid w:val="00DE6953"/>
    <w:rsid w:val="00DE751A"/>
    <w:rsid w:val="00DE7F23"/>
    <w:rsid w:val="00DF08F8"/>
    <w:rsid w:val="00DF0A40"/>
    <w:rsid w:val="00DF0CA1"/>
    <w:rsid w:val="00DF12F5"/>
    <w:rsid w:val="00DF1A54"/>
    <w:rsid w:val="00DF2183"/>
    <w:rsid w:val="00DF2463"/>
    <w:rsid w:val="00DF5066"/>
    <w:rsid w:val="00DF520F"/>
    <w:rsid w:val="00DF55DA"/>
    <w:rsid w:val="00DF5637"/>
    <w:rsid w:val="00DF6228"/>
    <w:rsid w:val="00DF719D"/>
    <w:rsid w:val="00DF7577"/>
    <w:rsid w:val="00E0089F"/>
    <w:rsid w:val="00E01AAC"/>
    <w:rsid w:val="00E03831"/>
    <w:rsid w:val="00E03B90"/>
    <w:rsid w:val="00E05018"/>
    <w:rsid w:val="00E05293"/>
    <w:rsid w:val="00E0541B"/>
    <w:rsid w:val="00E05FC1"/>
    <w:rsid w:val="00E06581"/>
    <w:rsid w:val="00E07024"/>
    <w:rsid w:val="00E07EA8"/>
    <w:rsid w:val="00E101E2"/>
    <w:rsid w:val="00E101E3"/>
    <w:rsid w:val="00E10307"/>
    <w:rsid w:val="00E11CB1"/>
    <w:rsid w:val="00E11DFB"/>
    <w:rsid w:val="00E1206E"/>
    <w:rsid w:val="00E1295D"/>
    <w:rsid w:val="00E12F70"/>
    <w:rsid w:val="00E130B5"/>
    <w:rsid w:val="00E14827"/>
    <w:rsid w:val="00E148FD"/>
    <w:rsid w:val="00E14DCE"/>
    <w:rsid w:val="00E17C58"/>
    <w:rsid w:val="00E2244E"/>
    <w:rsid w:val="00E231F8"/>
    <w:rsid w:val="00E23899"/>
    <w:rsid w:val="00E23966"/>
    <w:rsid w:val="00E24A3C"/>
    <w:rsid w:val="00E24C9E"/>
    <w:rsid w:val="00E250B1"/>
    <w:rsid w:val="00E25192"/>
    <w:rsid w:val="00E26E25"/>
    <w:rsid w:val="00E27AC8"/>
    <w:rsid w:val="00E27ACA"/>
    <w:rsid w:val="00E322EB"/>
    <w:rsid w:val="00E32FCE"/>
    <w:rsid w:val="00E33054"/>
    <w:rsid w:val="00E336ED"/>
    <w:rsid w:val="00E33D06"/>
    <w:rsid w:val="00E34215"/>
    <w:rsid w:val="00E3421D"/>
    <w:rsid w:val="00E374C9"/>
    <w:rsid w:val="00E402F8"/>
    <w:rsid w:val="00E41945"/>
    <w:rsid w:val="00E42D95"/>
    <w:rsid w:val="00E4340E"/>
    <w:rsid w:val="00E434BB"/>
    <w:rsid w:val="00E46A09"/>
    <w:rsid w:val="00E46ABA"/>
    <w:rsid w:val="00E46DF0"/>
    <w:rsid w:val="00E47D3C"/>
    <w:rsid w:val="00E51C35"/>
    <w:rsid w:val="00E540A1"/>
    <w:rsid w:val="00E54784"/>
    <w:rsid w:val="00E54BFC"/>
    <w:rsid w:val="00E55D1C"/>
    <w:rsid w:val="00E55EAD"/>
    <w:rsid w:val="00E561DC"/>
    <w:rsid w:val="00E5698C"/>
    <w:rsid w:val="00E56D43"/>
    <w:rsid w:val="00E6143C"/>
    <w:rsid w:val="00E62FA9"/>
    <w:rsid w:val="00E62FE8"/>
    <w:rsid w:val="00E63496"/>
    <w:rsid w:val="00E63567"/>
    <w:rsid w:val="00E636BA"/>
    <w:rsid w:val="00E644AB"/>
    <w:rsid w:val="00E6487E"/>
    <w:rsid w:val="00E67D5F"/>
    <w:rsid w:val="00E700BF"/>
    <w:rsid w:val="00E704AF"/>
    <w:rsid w:val="00E70CB7"/>
    <w:rsid w:val="00E716A9"/>
    <w:rsid w:val="00E7184D"/>
    <w:rsid w:val="00E71FAA"/>
    <w:rsid w:val="00E72813"/>
    <w:rsid w:val="00E73150"/>
    <w:rsid w:val="00E732E1"/>
    <w:rsid w:val="00E73C70"/>
    <w:rsid w:val="00E74158"/>
    <w:rsid w:val="00E7445C"/>
    <w:rsid w:val="00E74C5D"/>
    <w:rsid w:val="00E75819"/>
    <w:rsid w:val="00E76187"/>
    <w:rsid w:val="00E7694C"/>
    <w:rsid w:val="00E76BAC"/>
    <w:rsid w:val="00E77769"/>
    <w:rsid w:val="00E77C96"/>
    <w:rsid w:val="00E81074"/>
    <w:rsid w:val="00E81579"/>
    <w:rsid w:val="00E8167E"/>
    <w:rsid w:val="00E83B4F"/>
    <w:rsid w:val="00E83E62"/>
    <w:rsid w:val="00E84CF9"/>
    <w:rsid w:val="00E853A8"/>
    <w:rsid w:val="00E86922"/>
    <w:rsid w:val="00E94338"/>
    <w:rsid w:val="00E947B6"/>
    <w:rsid w:val="00E979B6"/>
    <w:rsid w:val="00EA0314"/>
    <w:rsid w:val="00EA0C66"/>
    <w:rsid w:val="00EA1B5B"/>
    <w:rsid w:val="00EA250C"/>
    <w:rsid w:val="00EA26BB"/>
    <w:rsid w:val="00EA3366"/>
    <w:rsid w:val="00EA35B0"/>
    <w:rsid w:val="00EA375F"/>
    <w:rsid w:val="00EA3E89"/>
    <w:rsid w:val="00EA454B"/>
    <w:rsid w:val="00EA463D"/>
    <w:rsid w:val="00EA5057"/>
    <w:rsid w:val="00EA5C22"/>
    <w:rsid w:val="00EA5EB7"/>
    <w:rsid w:val="00EA65B9"/>
    <w:rsid w:val="00EA66AC"/>
    <w:rsid w:val="00EA72C3"/>
    <w:rsid w:val="00EB1613"/>
    <w:rsid w:val="00EB241B"/>
    <w:rsid w:val="00EB24CB"/>
    <w:rsid w:val="00EB29B2"/>
    <w:rsid w:val="00EB3090"/>
    <w:rsid w:val="00EB3852"/>
    <w:rsid w:val="00EB434E"/>
    <w:rsid w:val="00EB7A62"/>
    <w:rsid w:val="00EC17EC"/>
    <w:rsid w:val="00EC2B1C"/>
    <w:rsid w:val="00EC2CEE"/>
    <w:rsid w:val="00EC2D88"/>
    <w:rsid w:val="00EC2E2C"/>
    <w:rsid w:val="00EC3266"/>
    <w:rsid w:val="00EC3555"/>
    <w:rsid w:val="00EC35B7"/>
    <w:rsid w:val="00EC38EB"/>
    <w:rsid w:val="00EC3EA0"/>
    <w:rsid w:val="00EC428B"/>
    <w:rsid w:val="00EC5269"/>
    <w:rsid w:val="00EC54FB"/>
    <w:rsid w:val="00EC5581"/>
    <w:rsid w:val="00EC5A8F"/>
    <w:rsid w:val="00EC5AD0"/>
    <w:rsid w:val="00EC7C63"/>
    <w:rsid w:val="00ED0177"/>
    <w:rsid w:val="00ED044B"/>
    <w:rsid w:val="00ED0691"/>
    <w:rsid w:val="00ED125B"/>
    <w:rsid w:val="00ED377F"/>
    <w:rsid w:val="00ED3A50"/>
    <w:rsid w:val="00ED3BB5"/>
    <w:rsid w:val="00ED4064"/>
    <w:rsid w:val="00ED4499"/>
    <w:rsid w:val="00ED46F2"/>
    <w:rsid w:val="00ED4AA4"/>
    <w:rsid w:val="00ED4F71"/>
    <w:rsid w:val="00ED5FE4"/>
    <w:rsid w:val="00ED600E"/>
    <w:rsid w:val="00ED67AB"/>
    <w:rsid w:val="00EE0390"/>
    <w:rsid w:val="00EE0776"/>
    <w:rsid w:val="00EE0A02"/>
    <w:rsid w:val="00EE11F7"/>
    <w:rsid w:val="00EE18A2"/>
    <w:rsid w:val="00EE191C"/>
    <w:rsid w:val="00EE1C4C"/>
    <w:rsid w:val="00EE304D"/>
    <w:rsid w:val="00EE50D0"/>
    <w:rsid w:val="00EE546E"/>
    <w:rsid w:val="00EF089F"/>
    <w:rsid w:val="00EF08BA"/>
    <w:rsid w:val="00EF09C3"/>
    <w:rsid w:val="00EF0A9D"/>
    <w:rsid w:val="00EF0EBE"/>
    <w:rsid w:val="00EF1BCE"/>
    <w:rsid w:val="00EF31E2"/>
    <w:rsid w:val="00EF3600"/>
    <w:rsid w:val="00EF3D44"/>
    <w:rsid w:val="00EF3DF8"/>
    <w:rsid w:val="00EF3F98"/>
    <w:rsid w:val="00EF3FAF"/>
    <w:rsid w:val="00EF5620"/>
    <w:rsid w:val="00EF5B91"/>
    <w:rsid w:val="00EF5EBA"/>
    <w:rsid w:val="00F00F82"/>
    <w:rsid w:val="00F032E4"/>
    <w:rsid w:val="00F033DC"/>
    <w:rsid w:val="00F03C1B"/>
    <w:rsid w:val="00F03CB2"/>
    <w:rsid w:val="00F0490D"/>
    <w:rsid w:val="00F04CF4"/>
    <w:rsid w:val="00F05229"/>
    <w:rsid w:val="00F0625C"/>
    <w:rsid w:val="00F077DC"/>
    <w:rsid w:val="00F1020C"/>
    <w:rsid w:val="00F1088B"/>
    <w:rsid w:val="00F10AE5"/>
    <w:rsid w:val="00F112D4"/>
    <w:rsid w:val="00F11378"/>
    <w:rsid w:val="00F11EF5"/>
    <w:rsid w:val="00F12AC9"/>
    <w:rsid w:val="00F12E6F"/>
    <w:rsid w:val="00F1418F"/>
    <w:rsid w:val="00F14439"/>
    <w:rsid w:val="00F1488A"/>
    <w:rsid w:val="00F14AA6"/>
    <w:rsid w:val="00F157EF"/>
    <w:rsid w:val="00F158DD"/>
    <w:rsid w:val="00F15BCE"/>
    <w:rsid w:val="00F15BDF"/>
    <w:rsid w:val="00F15C0F"/>
    <w:rsid w:val="00F1655C"/>
    <w:rsid w:val="00F168BA"/>
    <w:rsid w:val="00F17135"/>
    <w:rsid w:val="00F177ED"/>
    <w:rsid w:val="00F17E47"/>
    <w:rsid w:val="00F20D9A"/>
    <w:rsid w:val="00F20EFD"/>
    <w:rsid w:val="00F225CE"/>
    <w:rsid w:val="00F23567"/>
    <w:rsid w:val="00F23984"/>
    <w:rsid w:val="00F24C5F"/>
    <w:rsid w:val="00F255D7"/>
    <w:rsid w:val="00F257D4"/>
    <w:rsid w:val="00F260CC"/>
    <w:rsid w:val="00F26DB1"/>
    <w:rsid w:val="00F27D17"/>
    <w:rsid w:val="00F27EF2"/>
    <w:rsid w:val="00F30148"/>
    <w:rsid w:val="00F311AD"/>
    <w:rsid w:val="00F318DF"/>
    <w:rsid w:val="00F31F53"/>
    <w:rsid w:val="00F32974"/>
    <w:rsid w:val="00F35499"/>
    <w:rsid w:val="00F356F1"/>
    <w:rsid w:val="00F37079"/>
    <w:rsid w:val="00F370C1"/>
    <w:rsid w:val="00F41BDA"/>
    <w:rsid w:val="00F42DA2"/>
    <w:rsid w:val="00F42EEB"/>
    <w:rsid w:val="00F42F83"/>
    <w:rsid w:val="00F43D64"/>
    <w:rsid w:val="00F44ACE"/>
    <w:rsid w:val="00F44D18"/>
    <w:rsid w:val="00F45206"/>
    <w:rsid w:val="00F45B25"/>
    <w:rsid w:val="00F501DB"/>
    <w:rsid w:val="00F501ED"/>
    <w:rsid w:val="00F512BF"/>
    <w:rsid w:val="00F5171A"/>
    <w:rsid w:val="00F53305"/>
    <w:rsid w:val="00F53C55"/>
    <w:rsid w:val="00F53CBF"/>
    <w:rsid w:val="00F542AD"/>
    <w:rsid w:val="00F54A49"/>
    <w:rsid w:val="00F54D4A"/>
    <w:rsid w:val="00F5520F"/>
    <w:rsid w:val="00F55306"/>
    <w:rsid w:val="00F55E32"/>
    <w:rsid w:val="00F562DF"/>
    <w:rsid w:val="00F5655E"/>
    <w:rsid w:val="00F5737A"/>
    <w:rsid w:val="00F57412"/>
    <w:rsid w:val="00F57ADB"/>
    <w:rsid w:val="00F61671"/>
    <w:rsid w:val="00F62EAF"/>
    <w:rsid w:val="00F63AF6"/>
    <w:rsid w:val="00F64B61"/>
    <w:rsid w:val="00F667BF"/>
    <w:rsid w:val="00F70D42"/>
    <w:rsid w:val="00F71086"/>
    <w:rsid w:val="00F713D8"/>
    <w:rsid w:val="00F71754"/>
    <w:rsid w:val="00F73C22"/>
    <w:rsid w:val="00F74C8B"/>
    <w:rsid w:val="00F75838"/>
    <w:rsid w:val="00F77D9A"/>
    <w:rsid w:val="00F81181"/>
    <w:rsid w:val="00F815C5"/>
    <w:rsid w:val="00F82F1A"/>
    <w:rsid w:val="00F835B9"/>
    <w:rsid w:val="00F837EF"/>
    <w:rsid w:val="00F83C5B"/>
    <w:rsid w:val="00F84A9F"/>
    <w:rsid w:val="00F85D71"/>
    <w:rsid w:val="00F8642D"/>
    <w:rsid w:val="00F874D3"/>
    <w:rsid w:val="00F87678"/>
    <w:rsid w:val="00F90704"/>
    <w:rsid w:val="00F9111D"/>
    <w:rsid w:val="00F914E4"/>
    <w:rsid w:val="00F9177A"/>
    <w:rsid w:val="00F91DA1"/>
    <w:rsid w:val="00F92931"/>
    <w:rsid w:val="00F93EA7"/>
    <w:rsid w:val="00F97E65"/>
    <w:rsid w:val="00FA0734"/>
    <w:rsid w:val="00FA1BC8"/>
    <w:rsid w:val="00FA4034"/>
    <w:rsid w:val="00FA40F7"/>
    <w:rsid w:val="00FA4BD1"/>
    <w:rsid w:val="00FA5140"/>
    <w:rsid w:val="00FA5A04"/>
    <w:rsid w:val="00FA5D9B"/>
    <w:rsid w:val="00FA6F35"/>
    <w:rsid w:val="00FA73AB"/>
    <w:rsid w:val="00FA7CD0"/>
    <w:rsid w:val="00FA7D7A"/>
    <w:rsid w:val="00FB2BE0"/>
    <w:rsid w:val="00FB397D"/>
    <w:rsid w:val="00FB3F63"/>
    <w:rsid w:val="00FB5159"/>
    <w:rsid w:val="00FB52FC"/>
    <w:rsid w:val="00FB5569"/>
    <w:rsid w:val="00FB694D"/>
    <w:rsid w:val="00FC0356"/>
    <w:rsid w:val="00FC058E"/>
    <w:rsid w:val="00FC318B"/>
    <w:rsid w:val="00FC4349"/>
    <w:rsid w:val="00FC4E1C"/>
    <w:rsid w:val="00FC5688"/>
    <w:rsid w:val="00FC5695"/>
    <w:rsid w:val="00FC6398"/>
    <w:rsid w:val="00FC6666"/>
    <w:rsid w:val="00FD031C"/>
    <w:rsid w:val="00FD1F33"/>
    <w:rsid w:val="00FD4D8A"/>
    <w:rsid w:val="00FD4F5B"/>
    <w:rsid w:val="00FD7CFC"/>
    <w:rsid w:val="00FD7D09"/>
    <w:rsid w:val="00FD7FDF"/>
    <w:rsid w:val="00FE0896"/>
    <w:rsid w:val="00FE15F1"/>
    <w:rsid w:val="00FE1666"/>
    <w:rsid w:val="00FE1E72"/>
    <w:rsid w:val="00FE288D"/>
    <w:rsid w:val="00FE38E3"/>
    <w:rsid w:val="00FE3AA3"/>
    <w:rsid w:val="00FE4747"/>
    <w:rsid w:val="00FE5054"/>
    <w:rsid w:val="00FE6041"/>
    <w:rsid w:val="00FE6B3E"/>
    <w:rsid w:val="00FF0CB1"/>
    <w:rsid w:val="00FF0CDB"/>
    <w:rsid w:val="00FF13CA"/>
    <w:rsid w:val="00FF147B"/>
    <w:rsid w:val="00FF2231"/>
    <w:rsid w:val="00FF2598"/>
    <w:rsid w:val="00FF2F52"/>
    <w:rsid w:val="00FF34AD"/>
    <w:rsid w:val="00FF45A9"/>
    <w:rsid w:val="00FF5B4E"/>
    <w:rsid w:val="00FF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52D385"/>
  <w15:docId w15:val="{A98863C5-692D-4D49-81E1-1BE47E1D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439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C95401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401"/>
    <w:rPr>
      <w:color w:val="605E5C"/>
      <w:shd w:val="clear" w:color="auto" w:fill="E1DFDD"/>
    </w:rPr>
  </w:style>
  <w:style w:type="table" w:styleId="ListTable3-Accent2">
    <w:name w:val="List Table 3 Accent 2"/>
    <w:basedOn w:val="TableNormal"/>
    <w:uiPriority w:val="48"/>
    <w:rsid w:val="00F45B25"/>
    <w:pPr>
      <w:spacing w:after="0"/>
    </w:pPr>
    <w:tblPr>
      <w:tblStyleRowBandSize w:val="1"/>
      <w:tblStyleColBandSize w:val="1"/>
      <w:tblBorders>
        <w:top w:val="single" w:sz="4" w:space="0" w:color="8FD9FB" w:themeColor="accent2"/>
        <w:left w:val="single" w:sz="4" w:space="0" w:color="8FD9FB" w:themeColor="accent2"/>
        <w:bottom w:val="single" w:sz="4" w:space="0" w:color="8FD9FB" w:themeColor="accent2"/>
        <w:right w:val="single" w:sz="4" w:space="0" w:color="8FD9F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D9FB" w:themeFill="accent2"/>
      </w:tcPr>
    </w:tblStylePr>
    <w:tblStylePr w:type="lastRow">
      <w:rPr>
        <w:b/>
        <w:bCs/>
      </w:rPr>
      <w:tblPr/>
      <w:tcPr>
        <w:tcBorders>
          <w:top w:val="double" w:sz="4" w:space="0" w:color="8FD9F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D9FB" w:themeColor="accent2"/>
          <w:right w:val="single" w:sz="4" w:space="0" w:color="8FD9FB" w:themeColor="accent2"/>
        </w:tcBorders>
      </w:tcPr>
    </w:tblStylePr>
    <w:tblStylePr w:type="band1Horz">
      <w:tblPr/>
      <w:tcPr>
        <w:tcBorders>
          <w:top w:val="single" w:sz="4" w:space="0" w:color="8FD9FB" w:themeColor="accent2"/>
          <w:bottom w:val="single" w:sz="4" w:space="0" w:color="8FD9F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D9FB" w:themeColor="accent2"/>
          <w:left w:val="nil"/>
        </w:tcBorders>
      </w:tcPr>
    </w:tblStylePr>
    <w:tblStylePr w:type="swCell">
      <w:tblPr/>
      <w:tcPr>
        <w:tcBorders>
          <w:top w:val="double" w:sz="4" w:space="0" w:color="8FD9FB" w:themeColor="accent2"/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265E92"/>
    <w:pPr>
      <w:spacing w:after="0"/>
    </w:pPr>
    <w:tblPr>
      <w:tblStyleRowBandSize w:val="1"/>
      <w:tblStyleColBandSize w:val="1"/>
      <w:tblBorders>
        <w:top w:val="single" w:sz="4" w:space="0" w:color="BBE8FC" w:themeColor="accent2" w:themeTint="99"/>
        <w:left w:val="single" w:sz="4" w:space="0" w:color="BBE8FC" w:themeColor="accent2" w:themeTint="99"/>
        <w:bottom w:val="single" w:sz="4" w:space="0" w:color="BBE8FC" w:themeColor="accent2" w:themeTint="99"/>
        <w:right w:val="single" w:sz="4" w:space="0" w:color="BBE8FC" w:themeColor="accent2" w:themeTint="99"/>
        <w:insideH w:val="single" w:sz="4" w:space="0" w:color="BBE8FC" w:themeColor="accent2" w:themeTint="99"/>
        <w:insideV w:val="single" w:sz="4" w:space="0" w:color="BBE8F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D9FB" w:themeColor="accent2"/>
          <w:left w:val="single" w:sz="4" w:space="0" w:color="8FD9FB" w:themeColor="accent2"/>
          <w:bottom w:val="single" w:sz="4" w:space="0" w:color="8FD9FB" w:themeColor="accent2"/>
          <w:right w:val="single" w:sz="4" w:space="0" w:color="8FD9FB" w:themeColor="accent2"/>
          <w:insideH w:val="nil"/>
          <w:insideV w:val="nil"/>
        </w:tcBorders>
        <w:shd w:val="clear" w:color="auto" w:fill="8FD9FB" w:themeFill="accent2"/>
      </w:tcPr>
    </w:tblStylePr>
    <w:tblStylePr w:type="lastRow">
      <w:rPr>
        <w:b/>
        <w:bCs/>
      </w:rPr>
      <w:tblPr/>
      <w:tcPr>
        <w:tcBorders>
          <w:top w:val="double" w:sz="4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 w:themeFill="accent2" w:themeFillTint="33"/>
      </w:tcPr>
    </w:tblStylePr>
    <w:tblStylePr w:type="band1Horz">
      <w:tblPr/>
      <w:tcPr>
        <w:shd w:val="clear" w:color="auto" w:fill="E8F7FE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B77664"/>
    <w:pPr>
      <w:spacing w:after="0"/>
    </w:pPr>
    <w:tblPr>
      <w:tblStyleRowBandSize w:val="1"/>
      <w:tblStyleColBandSize w:val="1"/>
      <w:tblBorders>
        <w:top w:val="single" w:sz="4" w:space="0" w:color="F3A272" w:themeColor="accent4" w:themeTint="99"/>
        <w:left w:val="single" w:sz="4" w:space="0" w:color="F3A272" w:themeColor="accent4" w:themeTint="99"/>
        <w:bottom w:val="single" w:sz="4" w:space="0" w:color="F3A272" w:themeColor="accent4" w:themeTint="99"/>
        <w:right w:val="single" w:sz="4" w:space="0" w:color="F3A272" w:themeColor="accent4" w:themeTint="99"/>
        <w:insideH w:val="single" w:sz="4" w:space="0" w:color="F3A272" w:themeColor="accent4" w:themeTint="99"/>
        <w:insideV w:val="single" w:sz="4" w:space="0" w:color="F3A27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15" w:themeColor="accent4"/>
          <w:left w:val="single" w:sz="4" w:space="0" w:color="EB6615" w:themeColor="accent4"/>
          <w:bottom w:val="single" w:sz="4" w:space="0" w:color="EB6615" w:themeColor="accent4"/>
          <w:right w:val="single" w:sz="4" w:space="0" w:color="EB6615" w:themeColor="accent4"/>
          <w:insideH w:val="nil"/>
          <w:insideV w:val="nil"/>
        </w:tcBorders>
        <w:shd w:val="clear" w:color="auto" w:fill="EB6615" w:themeFill="accent4"/>
      </w:tcPr>
    </w:tblStylePr>
    <w:tblStylePr w:type="lastRow">
      <w:rPr>
        <w:b/>
        <w:bCs/>
      </w:rPr>
      <w:tblPr/>
      <w:tcPr>
        <w:tcBorders>
          <w:top w:val="double" w:sz="4" w:space="0" w:color="EB661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 w:themeFill="accent4" w:themeFillTint="33"/>
      </w:tcPr>
    </w:tblStylePr>
    <w:tblStylePr w:type="band1Horz">
      <w:tblPr/>
      <w:tcPr>
        <w:shd w:val="clear" w:color="auto" w:fill="FBE0D0" w:themeFill="accent4" w:themeFillTint="33"/>
      </w:tcPr>
    </w:tblStylePr>
  </w:style>
  <w:style w:type="paragraph" w:styleId="NormalWeb">
    <w:name w:val="Normal (Web)"/>
    <w:basedOn w:val="Normal"/>
    <w:uiPriority w:val="99"/>
    <w:unhideWhenUsed/>
    <w:rsid w:val="002D241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GridTable7Colorful-Accent1">
    <w:name w:val="Grid Table 7 Colorful Accent 1"/>
    <w:basedOn w:val="TableNormal"/>
    <w:uiPriority w:val="52"/>
    <w:rsid w:val="00CF72AC"/>
    <w:pPr>
      <w:spacing w:after="0"/>
    </w:pPr>
    <w:rPr>
      <w:color w:val="05295A" w:themeColor="accent1" w:themeShade="BF"/>
    </w:rPr>
    <w:tblPr>
      <w:tblStyleRowBandSize w:val="1"/>
      <w:tblStyleColBandSize w:val="1"/>
      <w:tblBorders>
        <w:top w:val="single" w:sz="4" w:space="0" w:color="267BF2" w:themeColor="accent1" w:themeTint="99"/>
        <w:left w:val="single" w:sz="4" w:space="0" w:color="267BF2" w:themeColor="accent1" w:themeTint="99"/>
        <w:bottom w:val="single" w:sz="4" w:space="0" w:color="267BF2" w:themeColor="accent1" w:themeTint="99"/>
        <w:right w:val="single" w:sz="4" w:space="0" w:color="267BF2" w:themeColor="accent1" w:themeTint="99"/>
        <w:insideH w:val="single" w:sz="4" w:space="0" w:color="267BF2" w:themeColor="accent1" w:themeTint="99"/>
        <w:insideV w:val="single" w:sz="4" w:space="0" w:color="267B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3FA" w:themeFill="accent1" w:themeFillTint="33"/>
      </w:tcPr>
    </w:tblStylePr>
    <w:tblStylePr w:type="band1Horz">
      <w:tblPr/>
      <w:tcPr>
        <w:shd w:val="clear" w:color="auto" w:fill="B6D3FA" w:themeFill="accent1" w:themeFillTint="33"/>
      </w:tcPr>
    </w:tblStylePr>
    <w:tblStylePr w:type="neCell">
      <w:tblPr/>
      <w:tcPr>
        <w:tcBorders>
          <w:bottom w:val="single" w:sz="4" w:space="0" w:color="267BF2" w:themeColor="accent1" w:themeTint="99"/>
        </w:tcBorders>
      </w:tcPr>
    </w:tblStylePr>
    <w:tblStylePr w:type="nwCell">
      <w:tblPr/>
      <w:tcPr>
        <w:tcBorders>
          <w:bottom w:val="single" w:sz="4" w:space="0" w:color="267BF2" w:themeColor="accent1" w:themeTint="99"/>
        </w:tcBorders>
      </w:tcPr>
    </w:tblStylePr>
    <w:tblStylePr w:type="seCell">
      <w:tblPr/>
      <w:tcPr>
        <w:tcBorders>
          <w:top w:val="single" w:sz="4" w:space="0" w:color="267BF2" w:themeColor="accent1" w:themeTint="99"/>
        </w:tcBorders>
      </w:tcPr>
    </w:tblStylePr>
    <w:tblStylePr w:type="swCell">
      <w:tblPr/>
      <w:tcPr>
        <w:tcBorders>
          <w:top w:val="single" w:sz="4" w:space="0" w:color="267BF2" w:themeColor="accent1" w:themeTint="99"/>
        </w:tcBorders>
      </w:tcPr>
    </w:tblStylePr>
  </w:style>
  <w:style w:type="table" w:styleId="TableGridLight">
    <w:name w:val="Grid Table Light"/>
    <w:basedOn w:val="TableNormal"/>
    <w:uiPriority w:val="99"/>
    <w:rsid w:val="00922E3B"/>
    <w:pPr>
      <w:spacing w:after="0"/>
    </w:pPr>
    <w:rPr>
      <w:color w:val="FFCC00" w:themeColor="accent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chesano\AppData\Roaming\Microsoft\Templates\Horizontal%20calendar%20(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A305A4349845ADA63E40CA6F6DE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3049F-01FC-4E59-B700-9D9D3CAC87D2}"/>
      </w:docPartPr>
      <w:docPartBody>
        <w:p w:rsidR="008A55AA" w:rsidRDefault="00AE223A" w:rsidP="00AE223A">
          <w:pPr>
            <w:pStyle w:val="11A305A4349845ADA63E40CA6F6DE535"/>
          </w:pPr>
          <w:r>
            <w:t>Tuesday</w:t>
          </w:r>
        </w:p>
      </w:docPartBody>
    </w:docPart>
    <w:docPart>
      <w:docPartPr>
        <w:name w:val="5883C0E4A526427CB8872B0CF6155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C38FB-54F9-4A82-BAF1-74886E4618CA}"/>
      </w:docPartPr>
      <w:docPartBody>
        <w:p w:rsidR="008A55AA" w:rsidRDefault="00AE223A" w:rsidP="00AE223A">
          <w:pPr>
            <w:pStyle w:val="5883C0E4A526427CB8872B0CF61553AE"/>
          </w:pPr>
          <w:r>
            <w:t>Wednesday</w:t>
          </w:r>
        </w:p>
      </w:docPartBody>
    </w:docPart>
    <w:docPart>
      <w:docPartPr>
        <w:name w:val="B87E6D56C2674DF0941482C56739C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97D3B-F164-4A88-88FC-920D981B9E05}"/>
      </w:docPartPr>
      <w:docPartBody>
        <w:p w:rsidR="008A55AA" w:rsidRDefault="00AE223A" w:rsidP="00AE223A">
          <w:pPr>
            <w:pStyle w:val="B87E6D56C2674DF0941482C56739C010"/>
          </w:pPr>
          <w:r>
            <w:t>Thursday</w:t>
          </w:r>
        </w:p>
      </w:docPartBody>
    </w:docPart>
    <w:docPart>
      <w:docPartPr>
        <w:name w:val="6640BA0FA95D4DDBAE51E9AC23821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D18DD-D3F1-4675-87D4-BF4145ADFF62}"/>
      </w:docPartPr>
      <w:docPartBody>
        <w:p w:rsidR="008A55AA" w:rsidRDefault="00AE223A" w:rsidP="00AE223A">
          <w:pPr>
            <w:pStyle w:val="6640BA0FA95D4DDBAE51E9AC23821F52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27D"/>
    <w:rsid w:val="00013559"/>
    <w:rsid w:val="00063A5F"/>
    <w:rsid w:val="00064C31"/>
    <w:rsid w:val="0007257F"/>
    <w:rsid w:val="000774CB"/>
    <w:rsid w:val="00077E6A"/>
    <w:rsid w:val="0008007B"/>
    <w:rsid w:val="000A79F8"/>
    <w:rsid w:val="000E1CB5"/>
    <w:rsid w:val="00120E3E"/>
    <w:rsid w:val="001263B8"/>
    <w:rsid w:val="0015606E"/>
    <w:rsid w:val="00187DD2"/>
    <w:rsid w:val="00197F41"/>
    <w:rsid w:val="001D2B1C"/>
    <w:rsid w:val="001E702C"/>
    <w:rsid w:val="001F48E8"/>
    <w:rsid w:val="001F7D14"/>
    <w:rsid w:val="00211977"/>
    <w:rsid w:val="00274CE1"/>
    <w:rsid w:val="002A5E33"/>
    <w:rsid w:val="002A60EE"/>
    <w:rsid w:val="002E119D"/>
    <w:rsid w:val="002E369E"/>
    <w:rsid w:val="002F014E"/>
    <w:rsid w:val="002F191E"/>
    <w:rsid w:val="003071CC"/>
    <w:rsid w:val="00316498"/>
    <w:rsid w:val="003A6115"/>
    <w:rsid w:val="003B2D6C"/>
    <w:rsid w:val="003F1D98"/>
    <w:rsid w:val="00401717"/>
    <w:rsid w:val="004249C9"/>
    <w:rsid w:val="00431144"/>
    <w:rsid w:val="00431727"/>
    <w:rsid w:val="00436A5E"/>
    <w:rsid w:val="00465B57"/>
    <w:rsid w:val="004906C1"/>
    <w:rsid w:val="004A1EEE"/>
    <w:rsid w:val="004A658A"/>
    <w:rsid w:val="00517D98"/>
    <w:rsid w:val="005251EC"/>
    <w:rsid w:val="0053071E"/>
    <w:rsid w:val="005503EE"/>
    <w:rsid w:val="0056719B"/>
    <w:rsid w:val="0057026F"/>
    <w:rsid w:val="00587158"/>
    <w:rsid w:val="005C0FBD"/>
    <w:rsid w:val="005E196B"/>
    <w:rsid w:val="005F3CAA"/>
    <w:rsid w:val="0060775E"/>
    <w:rsid w:val="00633C06"/>
    <w:rsid w:val="00635A0C"/>
    <w:rsid w:val="00635F80"/>
    <w:rsid w:val="00692139"/>
    <w:rsid w:val="006C3F35"/>
    <w:rsid w:val="006F42D9"/>
    <w:rsid w:val="00707D1A"/>
    <w:rsid w:val="00771649"/>
    <w:rsid w:val="007B08D3"/>
    <w:rsid w:val="007D3C72"/>
    <w:rsid w:val="008205CF"/>
    <w:rsid w:val="00832733"/>
    <w:rsid w:val="00853A7E"/>
    <w:rsid w:val="00865C1D"/>
    <w:rsid w:val="008A2AC2"/>
    <w:rsid w:val="008A55AA"/>
    <w:rsid w:val="008D2171"/>
    <w:rsid w:val="0095361F"/>
    <w:rsid w:val="009544D8"/>
    <w:rsid w:val="00966E4F"/>
    <w:rsid w:val="009A2285"/>
    <w:rsid w:val="009B1010"/>
    <w:rsid w:val="009B5A51"/>
    <w:rsid w:val="009C5F06"/>
    <w:rsid w:val="009E3664"/>
    <w:rsid w:val="009F0DBE"/>
    <w:rsid w:val="00A06EC3"/>
    <w:rsid w:val="00A13700"/>
    <w:rsid w:val="00A20D95"/>
    <w:rsid w:val="00A4380D"/>
    <w:rsid w:val="00A51F38"/>
    <w:rsid w:val="00A55103"/>
    <w:rsid w:val="00AC5E16"/>
    <w:rsid w:val="00AE223A"/>
    <w:rsid w:val="00AF1F6D"/>
    <w:rsid w:val="00B17D61"/>
    <w:rsid w:val="00B21012"/>
    <w:rsid w:val="00B81EC5"/>
    <w:rsid w:val="00BB1A00"/>
    <w:rsid w:val="00BD091A"/>
    <w:rsid w:val="00BE1924"/>
    <w:rsid w:val="00BE3099"/>
    <w:rsid w:val="00C101A0"/>
    <w:rsid w:val="00C20A98"/>
    <w:rsid w:val="00CA0C0D"/>
    <w:rsid w:val="00CC09E6"/>
    <w:rsid w:val="00CF5DAA"/>
    <w:rsid w:val="00D32A98"/>
    <w:rsid w:val="00D623F5"/>
    <w:rsid w:val="00D660A7"/>
    <w:rsid w:val="00D67F06"/>
    <w:rsid w:val="00D70367"/>
    <w:rsid w:val="00D86973"/>
    <w:rsid w:val="00D93DEB"/>
    <w:rsid w:val="00DA613B"/>
    <w:rsid w:val="00DD2519"/>
    <w:rsid w:val="00DE427D"/>
    <w:rsid w:val="00E27AC8"/>
    <w:rsid w:val="00E86D37"/>
    <w:rsid w:val="00EF5EBA"/>
    <w:rsid w:val="00F05ECA"/>
    <w:rsid w:val="00F10AE5"/>
    <w:rsid w:val="00F13899"/>
    <w:rsid w:val="00F6742C"/>
    <w:rsid w:val="00F77D9A"/>
    <w:rsid w:val="00F81ED6"/>
    <w:rsid w:val="00F83A68"/>
    <w:rsid w:val="00FA4D7E"/>
    <w:rsid w:val="00FC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A305A4349845ADA63E40CA6F6DE535">
    <w:name w:val="11A305A4349845ADA63E40CA6F6DE535"/>
    <w:rsid w:val="00AE223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83C0E4A526427CB8872B0CF61553AE">
    <w:name w:val="5883C0E4A526427CB8872B0CF61553AE"/>
    <w:rsid w:val="00AE223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87E6D56C2674DF0941482C56739C010">
    <w:name w:val="B87E6D56C2674DF0941482C56739C010"/>
    <w:rsid w:val="00AE223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40BA0FA95D4DDBAE51E9AC23821F52">
    <w:name w:val="6640BA0FA95D4DDBAE51E9AC23821F52"/>
    <w:rsid w:val="00AE223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159757-46da-4a07-ac45-b83f196581e2" xsi:nil="true"/>
    <lcf76f155ced4ddcb4097134ff3c332f xmlns="cbf311c4-5839-4fa9-bd98-98d057461c7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5AD6FA40437E40ADA6D233C69815C9" ma:contentTypeVersion="16" ma:contentTypeDescription="Create a new document." ma:contentTypeScope="" ma:versionID="65e99f89919571cbbd70823ff3e45bd4">
  <xsd:schema xmlns:xsd="http://www.w3.org/2001/XMLSchema" xmlns:xs="http://www.w3.org/2001/XMLSchema" xmlns:p="http://schemas.microsoft.com/office/2006/metadata/properties" xmlns:ns2="cbf311c4-5839-4fa9-bd98-98d057461c7d" xmlns:ns3="4a159757-46da-4a07-ac45-b83f196581e2" targetNamespace="http://schemas.microsoft.com/office/2006/metadata/properties" ma:root="true" ma:fieldsID="29dd5e6dac7d61f8fd7048f0fe132e72" ns2:_="" ns3:_="">
    <xsd:import namespace="cbf311c4-5839-4fa9-bd98-98d057461c7d"/>
    <xsd:import namespace="4a159757-46da-4a07-ac45-b83f196581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311c4-5839-4fa9-bd98-98d057461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948765d-bab2-4c38-880b-7fcb571da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59757-46da-4a07-ac45-b83f196581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9bf7ba-99ea-4e43-9698-cb5f9aba20f3}" ma:internalName="TaxCatchAll" ma:showField="CatchAllData" ma:web="4a159757-46da-4a07-ac45-b83f196581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3A2AE-8D0C-46B4-BC1D-CB7784CC88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5F1A4A-7C6C-41A8-9E37-D8F4EAF0FFA9}">
  <ds:schemaRefs>
    <ds:schemaRef ds:uri="http://schemas.microsoft.com/office/2006/metadata/properties"/>
    <ds:schemaRef ds:uri="http://schemas.microsoft.com/office/infopath/2007/PartnerControls"/>
    <ds:schemaRef ds:uri="4a159757-46da-4a07-ac45-b83f196581e2"/>
    <ds:schemaRef ds:uri="cbf311c4-5839-4fa9-bd98-98d057461c7d"/>
  </ds:schemaRefs>
</ds:datastoreItem>
</file>

<file path=customXml/itemProps3.xml><?xml version="1.0" encoding="utf-8"?>
<ds:datastoreItem xmlns:ds="http://schemas.openxmlformats.org/officeDocument/2006/customXml" ds:itemID="{B4FC5199-4618-4F25-BFCA-2AD9C3054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f311c4-5839-4fa9-bd98-98d057461c7d"/>
    <ds:schemaRef ds:uri="4a159757-46da-4a07-ac45-b83f19658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CB43A5-13B2-4D0F-B90E-1F569DA78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start).dotm</Template>
  <TotalTime>0</TotalTime>
  <Pages>1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 Bluhm</dc:creator>
  <cp:keywords/>
  <dc:description/>
  <cp:lastModifiedBy>Patti Bluhm</cp:lastModifiedBy>
  <cp:revision>2</cp:revision>
  <cp:lastPrinted>2025-09-08T15:55:00Z</cp:lastPrinted>
  <dcterms:created xsi:type="dcterms:W3CDTF">2025-09-10T14:10:00Z</dcterms:created>
  <dcterms:modified xsi:type="dcterms:W3CDTF">2025-09-10T14:10:00Z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0x010100ED5AD6FA40437E40ADA6D233C69815C9</vt:lpwstr>
  </property>
  <property fmtid="{D5CDD505-2E9C-101B-9397-08002B2CF9AE}" pid="3" name="Order">
    <vt:r8>10647800</vt:r8>
  </property>
</Properties>
</file>