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3E9AD" w14:textId="2D8A62B7" w:rsidR="005469F7" w:rsidRPr="005469F7" w:rsidRDefault="005469F7" w:rsidP="005469F7">
      <w:pPr>
        <w:rPr>
          <w:rFonts w:ascii="Times New Roman" w:hAnsi="Times New Roman" w:cs="Times New Roman"/>
          <w:color w:val="006600"/>
          <w:sz w:val="12"/>
          <w:szCs w:val="12"/>
        </w:rPr>
      </w:pPr>
      <w:r w:rsidRPr="005469F7">
        <w:rPr>
          <w:rFonts w:ascii="Times New Roman" w:hAnsi="Times New Roman" w:cs="Times New Roman"/>
          <w:noProof/>
          <w:color w:val="006600"/>
          <w:sz w:val="12"/>
          <w:szCs w:val="12"/>
        </w:rPr>
        <w:drawing>
          <wp:anchor distT="0" distB="0" distL="114300" distR="114300" simplePos="0" relativeHeight="251804025" behindDoc="0" locked="0" layoutInCell="1" allowOverlap="1" wp14:anchorId="293D8BAB" wp14:editId="5E0B881F">
            <wp:simplePos x="0" y="0"/>
            <wp:positionH relativeFrom="page">
              <wp:align>right</wp:align>
            </wp:positionH>
            <wp:positionV relativeFrom="paragraph">
              <wp:posOffset>-890649</wp:posOffset>
            </wp:positionV>
            <wp:extent cx="7867403" cy="1714500"/>
            <wp:effectExtent l="0" t="0" r="635" b="0"/>
            <wp:wrapNone/>
            <wp:docPr id="724169711" name="Picture 17" descr="A close up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69711" name="Picture 17" descr="A close up of flow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40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CA0931" w14:textId="7715EE40" w:rsidR="00456BB0" w:rsidRDefault="00456BB0" w:rsidP="00935FF8">
      <w:pPr>
        <w:rPr>
          <w:rFonts w:ascii="Times New Roman" w:hAnsi="Times New Roman" w:cs="Times New Roman"/>
          <w:color w:val="006600"/>
          <w:sz w:val="12"/>
          <w:szCs w:val="12"/>
        </w:rPr>
      </w:pPr>
    </w:p>
    <w:p w14:paraId="0B00E92A" w14:textId="4E455921" w:rsidR="00456BB0" w:rsidRDefault="00456BB0" w:rsidP="00935FF8">
      <w:pPr>
        <w:rPr>
          <w:rFonts w:ascii="Times New Roman" w:hAnsi="Times New Roman" w:cs="Times New Roman"/>
          <w:color w:val="006600"/>
          <w:sz w:val="12"/>
          <w:szCs w:val="12"/>
        </w:rPr>
      </w:pPr>
    </w:p>
    <w:p w14:paraId="08D1A625" w14:textId="46FC04B5" w:rsidR="00BB6644" w:rsidRDefault="00BB6644" w:rsidP="00935FF8">
      <w:pPr>
        <w:jc w:val="center"/>
        <w:rPr>
          <w:rFonts w:ascii="Times New Roman" w:hAnsi="Times New Roman" w:cs="Times New Roman"/>
          <w:color w:val="006600"/>
          <w:sz w:val="12"/>
          <w:szCs w:val="12"/>
        </w:rPr>
      </w:pPr>
    </w:p>
    <w:p w14:paraId="222CAC46" w14:textId="77777777" w:rsidR="00FA59E4" w:rsidRDefault="00FA59E4" w:rsidP="00935FF8">
      <w:pPr>
        <w:jc w:val="center"/>
        <w:rPr>
          <w:rFonts w:ascii="Times New Roman" w:hAnsi="Times New Roman" w:cs="Times New Roman"/>
          <w:color w:val="006600"/>
          <w:sz w:val="12"/>
          <w:szCs w:val="12"/>
        </w:rPr>
      </w:pPr>
    </w:p>
    <w:p w14:paraId="1840DEA6" w14:textId="77777777" w:rsidR="00FA59E4" w:rsidRDefault="00FA59E4" w:rsidP="00935FF8">
      <w:pPr>
        <w:jc w:val="center"/>
        <w:rPr>
          <w:rFonts w:ascii="Times New Roman" w:hAnsi="Times New Roman" w:cs="Times New Roman"/>
          <w:color w:val="006600"/>
          <w:sz w:val="12"/>
          <w:szCs w:val="12"/>
        </w:rPr>
      </w:pPr>
    </w:p>
    <w:p w14:paraId="320B071B" w14:textId="77777777" w:rsidR="00546EF5" w:rsidRDefault="00546EF5" w:rsidP="00935FF8">
      <w:pPr>
        <w:jc w:val="center"/>
        <w:rPr>
          <w:rFonts w:ascii="Times New Roman" w:hAnsi="Times New Roman" w:cs="Times New Roman"/>
          <w:color w:val="006600"/>
          <w:sz w:val="12"/>
          <w:szCs w:val="12"/>
        </w:rPr>
      </w:pPr>
    </w:p>
    <w:p w14:paraId="32CC54F3" w14:textId="3D09FFA1" w:rsidR="00BB6644" w:rsidRDefault="00BB6644" w:rsidP="00546EF5">
      <w:pPr>
        <w:rPr>
          <w:rFonts w:ascii="Times New Roman" w:hAnsi="Times New Roman" w:cs="Times New Roman"/>
          <w:color w:val="006600"/>
          <w:sz w:val="12"/>
          <w:szCs w:val="12"/>
        </w:rPr>
      </w:pPr>
    </w:p>
    <w:tbl>
      <w:tblPr>
        <w:tblStyle w:val="TableGridLight"/>
        <w:tblpPr w:leftFromText="180" w:rightFromText="180" w:vertAnchor="page" w:horzAnchor="margin" w:tblpXSpec="center" w:tblpY="2210"/>
        <w:tblW w:w="5205" w:type="pct"/>
        <w:tblLook w:val="0420" w:firstRow="1" w:lastRow="0" w:firstColumn="0" w:lastColumn="0" w:noHBand="0" w:noVBand="1"/>
        <w:tblCaption w:val="Layout table"/>
      </w:tblPr>
      <w:tblGrid>
        <w:gridCol w:w="2247"/>
        <w:gridCol w:w="2247"/>
        <w:gridCol w:w="2246"/>
        <w:gridCol w:w="2246"/>
        <w:gridCol w:w="2246"/>
      </w:tblGrid>
      <w:tr w:rsidR="00BB6644" w:rsidRPr="00C01987" w14:paraId="1EF8F07D" w14:textId="77777777" w:rsidTr="00BB6644">
        <w:trPr>
          <w:trHeight w:val="260"/>
        </w:trPr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  <w:shd w:val="clear" w:color="auto" w:fill="DB4464"/>
          </w:tcPr>
          <w:p w14:paraId="7942BEF8" w14:textId="77777777" w:rsidR="00BB6644" w:rsidRPr="00C84ADF" w:rsidRDefault="00BB6644" w:rsidP="00BB6644">
            <w:pPr>
              <w:pStyle w:val="NoSpacing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C84ADF">
              <w:rPr>
                <w:b/>
                <w:bCs/>
                <w:color w:val="FFFFFF" w:themeColor="background1"/>
                <w:sz w:val="22"/>
                <w:szCs w:val="22"/>
              </w:rPr>
              <w:t>Monday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  <w:shd w:val="clear" w:color="auto" w:fill="DB4464"/>
          </w:tcPr>
          <w:p w14:paraId="10A52223" w14:textId="77777777" w:rsidR="00BB6644" w:rsidRPr="00C84ADF" w:rsidRDefault="00C70842" w:rsidP="00BB6644">
            <w:pPr>
              <w:pStyle w:val="Days"/>
              <w:rPr>
                <w:bCs/>
                <w:sz w:val="22"/>
                <w:szCs w:val="22"/>
              </w:rPr>
            </w:pPr>
            <w:sdt>
              <w:sdtPr>
                <w:rPr>
                  <w:bCs/>
                  <w:sz w:val="22"/>
                  <w:szCs w:val="22"/>
                </w:rPr>
                <w:id w:val="1049036045"/>
                <w:placeholder>
                  <w:docPart w:val="B293A464D9E248DEA6F3C9B7D7270157"/>
                </w:placeholder>
                <w:temporary/>
                <w:showingPlcHdr/>
                <w15:appearance w15:val="hidden"/>
              </w:sdtPr>
              <w:sdtEndPr/>
              <w:sdtContent>
                <w:r w:rsidR="00BB6644" w:rsidRPr="00C84ADF">
                  <w:rPr>
                    <w:bCs/>
                    <w:sz w:val="22"/>
                    <w:szCs w:val="22"/>
                  </w:rPr>
                  <w:t>Tuesday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  <w:shd w:val="clear" w:color="auto" w:fill="DB4464"/>
          </w:tcPr>
          <w:p w14:paraId="2A1B5DE0" w14:textId="77777777" w:rsidR="00BB6644" w:rsidRPr="00C84ADF" w:rsidRDefault="00C70842" w:rsidP="00BB6644">
            <w:pPr>
              <w:pStyle w:val="Days"/>
              <w:rPr>
                <w:bCs/>
                <w:sz w:val="22"/>
                <w:szCs w:val="22"/>
              </w:rPr>
            </w:pPr>
            <w:sdt>
              <w:sdtPr>
                <w:rPr>
                  <w:bCs/>
                  <w:sz w:val="22"/>
                  <w:szCs w:val="22"/>
                </w:rPr>
                <w:id w:val="513506771"/>
                <w:placeholder>
                  <w:docPart w:val="FA31C172D22C44BDB6041B3AC2756BF8"/>
                </w:placeholder>
                <w:temporary/>
                <w:showingPlcHdr/>
                <w15:appearance w15:val="hidden"/>
              </w:sdtPr>
              <w:sdtEndPr/>
              <w:sdtContent>
                <w:r w:rsidR="00BB6644" w:rsidRPr="00C84ADF">
                  <w:rPr>
                    <w:bCs/>
                    <w:sz w:val="22"/>
                    <w:szCs w:val="22"/>
                  </w:rPr>
                  <w:t>Wednesday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406613"/>
              <w:left w:val="single" w:sz="4" w:space="0" w:color="86A5E1"/>
              <w:bottom w:val="single" w:sz="4" w:space="0" w:color="86A5E1"/>
              <w:right w:val="single" w:sz="4" w:space="0" w:color="86A5E1"/>
            </w:tcBorders>
            <w:shd w:val="clear" w:color="auto" w:fill="DB4464"/>
          </w:tcPr>
          <w:p w14:paraId="76ED26F3" w14:textId="77777777" w:rsidR="00BB6644" w:rsidRPr="00C84ADF" w:rsidRDefault="00BB6644" w:rsidP="00BB6644">
            <w:pPr>
              <w:pStyle w:val="Days"/>
              <w:rPr>
                <w:bCs/>
                <w:sz w:val="22"/>
                <w:szCs w:val="22"/>
              </w:rPr>
            </w:pPr>
            <w:r w:rsidRPr="00C95401">
              <w:rPr>
                <w:noProof/>
                <w:color w:val="009900"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1773305" behindDoc="1" locked="0" layoutInCell="1" allowOverlap="1" wp14:anchorId="25D5C4EA" wp14:editId="14F00706">
                      <wp:simplePos x="0" y="0"/>
                      <wp:positionH relativeFrom="margin">
                        <wp:posOffset>-4363720</wp:posOffset>
                      </wp:positionH>
                      <wp:positionV relativeFrom="paragraph">
                        <wp:posOffset>-177480</wp:posOffset>
                      </wp:positionV>
                      <wp:extent cx="7154545" cy="276225"/>
                      <wp:effectExtent l="0" t="0" r="8255" b="9525"/>
                      <wp:wrapNone/>
                      <wp:docPr id="1537443372" name="Text on top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545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77F3C4" w14:textId="77777777" w:rsidR="00BB6644" w:rsidRPr="00BC50A8" w:rsidRDefault="00BB6644" w:rsidP="00BB664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color w:val="00642D"/>
                                      <w:sz w:val="14"/>
                                      <w:szCs w:val="14"/>
                                    </w:rPr>
                                  </w:pPr>
                                  <w:r w:rsidRPr="00BC50A8">
                                    <w:rPr>
                                      <w:rFonts w:ascii="Times New Roman" w:hAnsi="Times New Roman" w:cs="Times New Roman"/>
                                      <w:iCs/>
                                      <w:color w:val="00642D"/>
                                      <w:sz w:val="14"/>
                                      <w:szCs w:val="14"/>
                                    </w:rPr>
                                    <w:t>Menu is subject to change and a variety of low fat OR skim milk is offered daily, condiments offered daily, fruit &amp; vegetable juices are 100% juice, grains are whole grain. All Items are pork free.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D5C4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on top" o:spid="_x0000_s1026" type="#_x0000_t202" style="position:absolute;left:0;text-align:left;margin-left:-343.6pt;margin-top:-13.95pt;width:563.35pt;height:21.75pt;z-index:-251543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" fillcolor="white [3201]" stroked="f" strokeweight=".5pt">
                      <v:textbox>
                        <w:txbxContent>
                          <w:p w14:paraId="2477F3C4" w14:textId="77777777" w:rsidR="00BB6644" w:rsidRPr="00BC50A8" w:rsidRDefault="00BB6644" w:rsidP="00BB66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642D"/>
                                <w:sz w:val="14"/>
                                <w:szCs w:val="14"/>
                              </w:rPr>
                            </w:pPr>
                            <w:r w:rsidRPr="00BC50A8">
                              <w:rPr>
                                <w:rFonts w:ascii="Times New Roman" w:hAnsi="Times New Roman" w:cs="Times New Roman"/>
                                <w:iCs/>
                                <w:color w:val="00642D"/>
                                <w:sz w:val="14"/>
                                <w:szCs w:val="14"/>
                              </w:rPr>
                              <w:t>Menu is subject to change and a variety of low fat OR skim milk is offered daily, condiments offered daily, fruit &amp; vegetable juices are 100% juice, grains are whole grain. All Items are pork free.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sdt>
              <w:sdtPr>
                <w:rPr>
                  <w:bCs/>
                  <w:sz w:val="22"/>
                  <w:szCs w:val="22"/>
                </w:rPr>
                <w:id w:val="1506241252"/>
                <w:placeholder>
                  <w:docPart w:val="651CB89C0C3042E4B08B32586858973A"/>
                </w:placeholder>
                <w:temporary/>
                <w:showingPlcHdr/>
                <w15:appearance w15:val="hidden"/>
              </w:sdtPr>
              <w:sdtEndPr/>
              <w:sdtContent>
                <w:r w:rsidRPr="00C84ADF">
                  <w:rPr>
                    <w:bCs/>
                    <w:sz w:val="22"/>
                    <w:szCs w:val="22"/>
                  </w:rPr>
                  <w:t>Thursday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406613"/>
              <w:left w:val="single" w:sz="4" w:space="0" w:color="86A5E1"/>
              <w:bottom w:val="single" w:sz="4" w:space="0" w:color="86A5E1"/>
              <w:right w:val="single" w:sz="4" w:space="0" w:color="86A5E1"/>
            </w:tcBorders>
            <w:shd w:val="clear" w:color="auto" w:fill="DB4464"/>
          </w:tcPr>
          <w:p w14:paraId="02FC2A8C" w14:textId="095784B2" w:rsidR="00BB6644" w:rsidRPr="00C84ADF" w:rsidRDefault="00C70842" w:rsidP="00BB6644">
            <w:pPr>
              <w:pStyle w:val="Days"/>
              <w:rPr>
                <w:bCs/>
                <w:sz w:val="22"/>
                <w:szCs w:val="22"/>
              </w:rPr>
            </w:pPr>
            <w:sdt>
              <w:sdtPr>
                <w:rPr>
                  <w:bCs/>
                  <w:sz w:val="22"/>
                  <w:szCs w:val="22"/>
                </w:rPr>
                <w:id w:val="366961532"/>
                <w:placeholder>
                  <w:docPart w:val="6A141894576F473682320EC6CC5D746F"/>
                </w:placeholder>
                <w:temporary/>
                <w:showingPlcHdr/>
                <w15:appearance w15:val="hidden"/>
              </w:sdtPr>
              <w:sdtEndPr/>
              <w:sdtContent>
                <w:r w:rsidR="00BB6644" w:rsidRPr="00C84ADF">
                  <w:rPr>
                    <w:bCs/>
                    <w:sz w:val="22"/>
                    <w:szCs w:val="22"/>
                  </w:rPr>
                  <w:t>Friday</w:t>
                </w:r>
              </w:sdtContent>
            </w:sdt>
          </w:p>
        </w:tc>
      </w:tr>
      <w:tr w:rsidR="00BB6644" w:rsidRPr="00452730" w14:paraId="0F929C04" w14:textId="77777777" w:rsidTr="00721DA3">
        <w:trPr>
          <w:trHeight w:val="2283"/>
        </w:trPr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4F2EA4A8" w14:textId="77777777" w:rsidR="00BB6644" w:rsidRPr="00EC4518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</w:pPr>
            <w:r w:rsidRPr="00EC4518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31</w:t>
            </w:r>
          </w:p>
          <w:p w14:paraId="0B48D000" w14:textId="77777777" w:rsidR="00150AF1" w:rsidRPr="00CE375D" w:rsidRDefault="00150AF1" w:rsidP="00150AF1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CE375D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312 </w:t>
            </w:r>
            <w:r w:rsidRPr="00CE375D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Fruit Loops Pouch </w:t>
            </w:r>
          </w:p>
          <w:p w14:paraId="1E48D9A9" w14:textId="424BEDEA" w:rsidR="00150AF1" w:rsidRPr="00E74AEF" w:rsidRDefault="00150AF1" w:rsidP="00E74AE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6BD2E2FC" w14:textId="77777777" w:rsidR="00150AF1" w:rsidRDefault="00150AF1" w:rsidP="00150AF1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145ADF67" w14:textId="77777777" w:rsidR="00150AF1" w:rsidRPr="00330C3A" w:rsidRDefault="00150AF1" w:rsidP="00150AF1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748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Grape Juice </w:t>
            </w:r>
          </w:p>
          <w:p w14:paraId="7D391DA6" w14:textId="77777777" w:rsidR="00150AF1" w:rsidRPr="00330C3A" w:rsidRDefault="00150AF1" w:rsidP="00150AF1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728CAE92" w14:textId="04EE164C" w:rsidR="00DF2C2C" w:rsidRPr="001A5AA8" w:rsidRDefault="00DF2C2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  <w:sz w:val="16"/>
                <w:szCs w:val="16"/>
              </w:rPr>
            </w:pPr>
          </w:p>
          <w:p w14:paraId="7E63EA5D" w14:textId="40157076" w:rsidR="00BB6644" w:rsidRPr="001A5AA8" w:rsidRDefault="00BB6644" w:rsidP="001A5AA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5A22E579" w14:textId="77777777" w:rsidR="00BB6644" w:rsidRPr="00A13D91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406613"/>
                <w:sz w:val="20"/>
                <w:szCs w:val="20"/>
              </w:rPr>
            </w:pPr>
            <w:r w:rsidRPr="00EC4518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1</w:t>
            </w:r>
          </w:p>
          <w:p w14:paraId="4EDB516C" w14:textId="1739DCB6" w:rsidR="002960CF" w:rsidRDefault="002960CF" w:rsidP="002960C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328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Chocolate Chip Muffin</w:t>
            </w:r>
          </w:p>
          <w:p w14:paraId="4ECF6AAF" w14:textId="2AA7D549" w:rsidR="002960CF" w:rsidRPr="003267F2" w:rsidRDefault="002960CF" w:rsidP="002960C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  <w:r w:rsidRPr="003267F2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 xml:space="preserve"> </w:t>
            </w:r>
          </w:p>
          <w:p w14:paraId="76823E0D" w14:textId="65398481" w:rsidR="009E31BC" w:rsidRPr="001522B0" w:rsidRDefault="002960CF" w:rsidP="002960CF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</w:t>
            </w:r>
          </w:p>
          <w:p w14:paraId="063C9C3C" w14:textId="4D0B2B4D" w:rsidR="002960CF" w:rsidRPr="001522B0" w:rsidRDefault="00721DA3" w:rsidP="002960CF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iCs/>
                <w:noProof/>
                <w:color w:val="auto"/>
                <w:sz w:val="17"/>
                <w:szCs w:val="17"/>
              </w:rPr>
              <w:drawing>
                <wp:anchor distT="0" distB="0" distL="114300" distR="114300" simplePos="0" relativeHeight="251778425" behindDoc="0" locked="0" layoutInCell="1" allowOverlap="1" wp14:anchorId="574A25A1" wp14:editId="04E2B0D3">
                  <wp:simplePos x="0" y="0"/>
                  <wp:positionH relativeFrom="margin">
                    <wp:posOffset>910623</wp:posOffset>
                  </wp:positionH>
                  <wp:positionV relativeFrom="paragraph">
                    <wp:posOffset>10969</wp:posOffset>
                  </wp:positionV>
                  <wp:extent cx="378050" cy="269717"/>
                  <wp:effectExtent l="0" t="0" r="3175" b="0"/>
                  <wp:wrapNone/>
                  <wp:docPr id="1009602378" name="Picture 10" descr="A screenshot of a cell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02378" name="Picture 10" descr="A screenshot of a cell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" t="5734" r="67043" b="78664"/>
                          <a:stretch/>
                        </pic:blipFill>
                        <pic:spPr bwMode="auto">
                          <a:xfrm>
                            <a:off x="0" y="0"/>
                            <a:ext cx="378050" cy="26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31BC"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       </w:t>
            </w:r>
          </w:p>
          <w:p w14:paraId="5E426969" w14:textId="73993D23" w:rsidR="002960CF" w:rsidRDefault="002960CF" w:rsidP="002960CF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34D2C327" w14:textId="77777777" w:rsidR="002960CF" w:rsidRPr="00330C3A" w:rsidRDefault="002960CF" w:rsidP="002960CF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749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Apple Cherry Juice </w:t>
            </w:r>
          </w:p>
          <w:p w14:paraId="14957920" w14:textId="0667BE50" w:rsidR="002960CF" w:rsidRPr="00330C3A" w:rsidRDefault="004D25FC" w:rsidP="002960CF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648</w:t>
            </w:r>
            <w:r w:rsidR="002960CF"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Strawberry Gel Cup</w:t>
            </w:r>
            <w:r w:rsidR="002960CF"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</w:t>
            </w:r>
          </w:p>
          <w:p w14:paraId="75C5B2F0" w14:textId="26EBD349" w:rsidR="00BB6644" w:rsidRPr="00C11E52" w:rsidRDefault="009E31B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9"/>
                <w:szCs w:val="19"/>
              </w:rPr>
            </w:pPr>
            <w:r w:rsidRPr="00330C3A">
              <w:rPr>
                <w:rFonts w:ascii="Times New Roman" w:hAnsi="Times New Roman" w:cs="Times New Roman"/>
                <w:color w:val="0066FF"/>
                <w:sz w:val="16"/>
                <w:szCs w:val="16"/>
              </w:rPr>
              <w:t xml:space="preserve">      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1785EFD9" w14:textId="4BDE9398" w:rsidR="00D42FD0" w:rsidRPr="00DF2C2C" w:rsidRDefault="00BB6644" w:rsidP="00DF2C2C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406613"/>
                <w:sz w:val="24"/>
                <w:szCs w:val="24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2</w:t>
            </w:r>
          </w:p>
          <w:p w14:paraId="084F083D" w14:textId="77777777" w:rsidR="00D42FD0" w:rsidRPr="001522B0" w:rsidRDefault="00D42FD0" w:rsidP="00D42FD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329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Honey Cheerios Cup</w:t>
            </w:r>
          </w:p>
          <w:p w14:paraId="5AFBCCAC" w14:textId="178E2D61" w:rsidR="00D42FD0" w:rsidRDefault="00742422" w:rsidP="00D42FD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  <w:r w:rsidRPr="00CF5807">
              <w:rPr>
                <w:rFonts w:ascii="Times New Roman" w:hAnsi="Times New Roman" w:cs="Times New Roman"/>
                <w:iCs/>
                <w:noProof/>
                <w:color w:val="auto"/>
                <w:sz w:val="12"/>
                <w:szCs w:val="12"/>
              </w:rPr>
              <w:drawing>
                <wp:anchor distT="0" distB="0" distL="114300" distR="114300" simplePos="0" relativeHeight="251780473" behindDoc="1" locked="0" layoutInCell="1" allowOverlap="1" wp14:anchorId="37C6C3A7" wp14:editId="008B1E3A">
                  <wp:simplePos x="0" y="0"/>
                  <wp:positionH relativeFrom="margin">
                    <wp:posOffset>1001119</wp:posOffset>
                  </wp:positionH>
                  <wp:positionV relativeFrom="paragraph">
                    <wp:posOffset>60807</wp:posOffset>
                  </wp:positionV>
                  <wp:extent cx="327967" cy="236136"/>
                  <wp:effectExtent l="19050" t="38100" r="15240" b="31115"/>
                  <wp:wrapNone/>
                  <wp:docPr id="1663983683" name="Picture 10" descr="A screenshot of a cell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02378" name="Picture 10" descr="A screenshot of a cell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8" t="3843" r="27062" b="76305"/>
                          <a:stretch/>
                        </pic:blipFill>
                        <pic:spPr bwMode="auto">
                          <a:xfrm rot="455386">
                            <a:off x="0" y="0"/>
                            <a:ext cx="327967" cy="23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E7CB63" w14:textId="118D34A4" w:rsidR="00D42FD0" w:rsidRPr="00330C3A" w:rsidRDefault="00D42FD0" w:rsidP="00D42FD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750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Apple Juice </w:t>
            </w:r>
          </w:p>
          <w:p w14:paraId="4E4286A3" w14:textId="005BCD77" w:rsidR="00B61EB4" w:rsidRPr="00330C3A" w:rsidRDefault="00B61EB4" w:rsidP="00D42FD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688</w:t>
            </w:r>
            <w:r w:rsidR="00D42FD0"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Orange Mango </w:t>
            </w:r>
          </w:p>
          <w:p w14:paraId="3F7253D4" w14:textId="57BAE705" w:rsidR="00D42FD0" w:rsidRPr="00330C3A" w:rsidRDefault="00742422" w:rsidP="00D42FD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79449" behindDoc="1" locked="0" layoutInCell="1" allowOverlap="1" wp14:anchorId="5706BD5C" wp14:editId="4966A6B0">
                      <wp:simplePos x="0" y="0"/>
                      <wp:positionH relativeFrom="column">
                        <wp:posOffset>768147</wp:posOffset>
                      </wp:positionH>
                      <wp:positionV relativeFrom="paragraph">
                        <wp:posOffset>44653</wp:posOffset>
                      </wp:positionV>
                      <wp:extent cx="703385" cy="301450"/>
                      <wp:effectExtent l="0" t="0" r="1905" b="3810"/>
                      <wp:wrapNone/>
                      <wp:docPr id="14059689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385" cy="30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F66B8" w14:textId="77777777" w:rsidR="00BB6644" w:rsidRPr="00700FD6" w:rsidRDefault="00BB6644" w:rsidP="00BB664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9"/>
                                      <w:szCs w:val="9"/>
                                    </w:rPr>
                                  </w:pPr>
                                  <w:r w:rsidRPr="00700FD6">
                                    <w:rPr>
                                      <w:b/>
                                      <w:bCs/>
                                      <w:color w:val="auto"/>
                                      <w:sz w:val="9"/>
                                      <w:szCs w:val="9"/>
                                    </w:rPr>
                                    <w:t>World Autism Awareness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6BD5C" id="Text Box 2" o:spid="_x0000_s1027" type="#_x0000_t202" style="position:absolute;margin-left:60.5pt;margin-top:3.5pt;width:55.4pt;height:23.75pt;z-index:-2515370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" stroked="f">
                      <v:textbox>
                        <w:txbxContent>
                          <w:p w14:paraId="28CF66B8" w14:textId="77777777" w:rsidR="00BB6644" w:rsidRPr="00700FD6" w:rsidRDefault="00BB6644" w:rsidP="00BB6644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9"/>
                                <w:szCs w:val="9"/>
                              </w:rPr>
                            </w:pPr>
                            <w:r w:rsidRPr="00700FD6">
                              <w:rPr>
                                <w:b/>
                                <w:bCs/>
                                <w:color w:val="auto"/>
                                <w:sz w:val="9"/>
                                <w:szCs w:val="9"/>
                              </w:rPr>
                              <w:t>World Autism Awareness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EB4"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     Applesauce </w:t>
            </w:r>
          </w:p>
          <w:p w14:paraId="43DA6E61" w14:textId="458D2FBB" w:rsidR="00350F47" w:rsidRPr="00330C3A" w:rsidRDefault="00350F47" w:rsidP="00350F47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70A39E36" w14:textId="6045A9EE" w:rsidR="00FA59E4" w:rsidRPr="00330C3A" w:rsidRDefault="00D42FD0" w:rsidP="00D42FD0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66FF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color w:val="0066FF"/>
                <w:sz w:val="16"/>
                <w:szCs w:val="16"/>
              </w:rPr>
              <w:t xml:space="preserve"> </w:t>
            </w:r>
          </w:p>
          <w:p w14:paraId="6D19F482" w14:textId="09145C36" w:rsidR="00BB6644" w:rsidRPr="001A5AA8" w:rsidRDefault="00FA59E4" w:rsidP="00FA59E4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66FF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color w:val="0066FF"/>
                <w:sz w:val="16"/>
                <w:szCs w:val="16"/>
              </w:rPr>
              <w:t xml:space="preserve">      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287A5212" w14:textId="271FE9F2" w:rsidR="00C735E8" w:rsidRPr="00DF2C2C" w:rsidRDefault="00BB6644" w:rsidP="00DF2C2C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E30C39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3</w:t>
            </w:r>
            <w:r w:rsidR="00C735E8" w:rsidRPr="003267F2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 xml:space="preserve"> </w:t>
            </w:r>
          </w:p>
          <w:p w14:paraId="77AB4272" w14:textId="77777777" w:rsidR="00C735E8" w:rsidRPr="001522B0" w:rsidRDefault="00C735E8" w:rsidP="00C735E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138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Blueberry Yogurt</w:t>
            </w: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&amp;</w:t>
            </w: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922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Cinnamon Granola </w:t>
            </w: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</w:t>
            </w:r>
          </w:p>
          <w:p w14:paraId="0020FB51" w14:textId="77777777" w:rsidR="00C735E8" w:rsidRDefault="00C735E8" w:rsidP="00C735E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0C55F51F" w14:textId="115CCD77" w:rsidR="00C735E8" w:rsidRPr="00330C3A" w:rsidRDefault="00C735E8" w:rsidP="00C735E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753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Orange Juice </w:t>
            </w:r>
          </w:p>
          <w:p w14:paraId="2D90541D" w14:textId="13348EEF" w:rsidR="00546EF5" w:rsidRDefault="00C735E8" w:rsidP="00FA59E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659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Watermelon Craisins </w:t>
            </w:r>
          </w:p>
          <w:p w14:paraId="27B7C6D4" w14:textId="1C7CD467" w:rsidR="00BB6644" w:rsidRPr="00330C3A" w:rsidRDefault="00BB6644" w:rsidP="00FA59E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4AE94F6C" w14:textId="066E0098" w:rsidR="00DF2C2C" w:rsidRPr="00FA59E4" w:rsidRDefault="00721DA3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</w:rPr>
            </w:pPr>
            <w:r w:rsidRPr="008D30D8">
              <w:rPr>
                <w:rFonts w:ascii="Times New Roman" w:hAnsi="Times New Roman" w:cs="Times New Roman"/>
                <w:iCs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803001" behindDoc="0" locked="0" layoutInCell="1" allowOverlap="1" wp14:anchorId="3D3958BE" wp14:editId="328B5031">
                  <wp:simplePos x="0" y="0"/>
                  <wp:positionH relativeFrom="margin">
                    <wp:posOffset>1175261</wp:posOffset>
                  </wp:positionH>
                  <wp:positionV relativeFrom="paragraph">
                    <wp:posOffset>41341</wp:posOffset>
                  </wp:positionV>
                  <wp:extent cx="208465" cy="292608"/>
                  <wp:effectExtent l="0" t="0" r="1270" b="0"/>
                  <wp:wrapNone/>
                  <wp:docPr id="135037896" name="Picture 10" descr="A screenshot of a cell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02378" name="Picture 10" descr="A screenshot of a cell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" t="26687" r="70712" b="42590"/>
                          <a:stretch/>
                        </pic:blipFill>
                        <pic:spPr bwMode="auto">
                          <a:xfrm>
                            <a:off x="0" y="0"/>
                            <a:ext cx="208465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79C98" w14:textId="7A03AD80" w:rsidR="00BB6644" w:rsidRPr="00FA59E4" w:rsidRDefault="00BB6644" w:rsidP="00FA59E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1A3F52D4" w14:textId="2EA4A575" w:rsidR="00BB6644" w:rsidRPr="001E72AC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406613"/>
                <w:sz w:val="24"/>
                <w:szCs w:val="24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4</w:t>
            </w:r>
          </w:p>
          <w:p w14:paraId="23D988D8" w14:textId="6C5E5585" w:rsidR="009E32F4" w:rsidRPr="001522B0" w:rsidRDefault="009E32F4" w:rsidP="009E32F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>3</w:t>
            </w:r>
            <w:r w:rsidR="00DF2C2C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>17</w:t>
            </w: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Co</w:t>
            </w:r>
            <w:r w:rsidR="00DF2C2C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nfetti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</w:t>
            </w:r>
            <w:r w:rsidR="00DF2C2C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M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in</w:t>
            </w:r>
            <w:r w:rsidR="00DF2C2C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i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</w:t>
            </w:r>
            <w:r w:rsidR="00DF2C2C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Pancakes</w:t>
            </w:r>
          </w:p>
          <w:p w14:paraId="529E109D" w14:textId="6E0ED67D" w:rsidR="009E32F4" w:rsidRDefault="009E32F4" w:rsidP="009E32F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14F03500" w14:textId="578A3094" w:rsidR="009E32F4" w:rsidRPr="00330C3A" w:rsidRDefault="009E32F4" w:rsidP="009E32F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752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Fruit Punch Juice </w:t>
            </w:r>
          </w:p>
          <w:p w14:paraId="5E2DEBEF" w14:textId="1B1AE8C1" w:rsidR="009E32F4" w:rsidRPr="00330C3A" w:rsidRDefault="009E32F4" w:rsidP="009E32F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234BCC6C" w14:textId="77777777" w:rsidR="00DF2C2C" w:rsidRDefault="000A73CB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iCs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782521" behindDoc="0" locked="0" layoutInCell="1" allowOverlap="1" wp14:anchorId="643350D2" wp14:editId="68FEA02B">
                  <wp:simplePos x="0" y="0"/>
                  <wp:positionH relativeFrom="margin">
                    <wp:posOffset>1068020</wp:posOffset>
                  </wp:positionH>
                  <wp:positionV relativeFrom="paragraph">
                    <wp:posOffset>107544</wp:posOffset>
                  </wp:positionV>
                  <wp:extent cx="230795" cy="376814"/>
                  <wp:effectExtent l="0" t="0" r="0" b="4445"/>
                  <wp:wrapNone/>
                  <wp:docPr id="2028587939" name="Picture 10" descr="A screenshot of a cell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02378" name="Picture 10" descr="A screenshot of a cell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70" t="1325" r="1785" b="69843"/>
                          <a:stretch/>
                        </pic:blipFill>
                        <pic:spPr bwMode="auto">
                          <a:xfrm>
                            <a:off x="0" y="0"/>
                            <a:ext cx="230795" cy="37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236A" w:rsidRPr="00330C3A">
              <w:rPr>
                <w:rFonts w:ascii="Times New Roman" w:hAnsi="Times New Roman" w:cs="Times New Roman"/>
                <w:color w:val="CC00CC"/>
                <w:sz w:val="16"/>
                <w:szCs w:val="16"/>
              </w:rPr>
              <w:t xml:space="preserve"> </w:t>
            </w:r>
          </w:p>
          <w:p w14:paraId="217079D7" w14:textId="77777777" w:rsidR="00DF2C2C" w:rsidRDefault="00DF2C2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</w:pPr>
          </w:p>
          <w:p w14:paraId="2CA6A19C" w14:textId="2DEE138B" w:rsidR="00BB6644" w:rsidRPr="005E1FC0" w:rsidRDefault="00721DA3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</w:pPr>
            <w:r w:rsidRPr="00330C3A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92761" behindDoc="1" locked="0" layoutInCell="1" allowOverlap="1" wp14:anchorId="1372D2F0" wp14:editId="5FF52D9F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32030</wp:posOffset>
                      </wp:positionV>
                      <wp:extent cx="944545" cy="202518"/>
                      <wp:effectExtent l="0" t="0" r="8255" b="7620"/>
                      <wp:wrapNone/>
                      <wp:docPr id="15720171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545" cy="2025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C3E9F5" w14:textId="77777777" w:rsidR="00BB6644" w:rsidRPr="004A42DD" w:rsidRDefault="00BB6644" w:rsidP="00BB6644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I</w:t>
                                  </w:r>
                                  <w:r w:rsidRPr="00E77C96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nternational Carrot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2D2F0" id="_x0000_s1028" type="#_x0000_t202" style="position:absolute;margin-left:35.7pt;margin-top:2.5pt;width:74.35pt;height:15.95pt;z-index:-2515237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" stroked="f">
                      <v:textbox>
                        <w:txbxContent>
                          <w:p w14:paraId="3CC3E9F5" w14:textId="77777777" w:rsidR="00BB6644" w:rsidRPr="004A42DD" w:rsidRDefault="00BB6644" w:rsidP="00BB6644">
                            <w:pP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I</w:t>
                            </w:r>
                            <w:r w:rsidRPr="00E77C96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nternational Carrot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6644" w:rsidRPr="00C01987" w14:paraId="479FE829" w14:textId="77777777" w:rsidTr="00546EF5">
        <w:trPr>
          <w:trHeight w:val="2148"/>
        </w:trPr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0677FDBA" w14:textId="77777777" w:rsidR="00BB6644" w:rsidRPr="007E0F81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406613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7</w:t>
            </w:r>
          </w:p>
          <w:p w14:paraId="2475E352" w14:textId="77777777" w:rsidR="003A60AC" w:rsidRPr="001522B0" w:rsidRDefault="00FA59E4" w:rsidP="00FA59E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365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Mini Cinni Caramel </w:t>
            </w:r>
          </w:p>
          <w:p w14:paraId="7272B670" w14:textId="7E3EEB0C" w:rsidR="00FA59E4" w:rsidRPr="001522B0" w:rsidRDefault="003A60AC" w:rsidP="00FA59E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      </w:t>
            </w:r>
            <w:r w:rsidR="00FA59E4"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Pull-</w:t>
            </w:r>
            <w:r w:rsidR="00721DA3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A</w:t>
            </w:r>
            <w:r w:rsidR="00FA59E4"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-part</w:t>
            </w:r>
          </w:p>
          <w:p w14:paraId="56836498" w14:textId="058B3077" w:rsidR="00FA59E4" w:rsidRPr="00DF2C2C" w:rsidRDefault="00FA59E4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49F29CFC" w14:textId="77777777" w:rsidR="00FA59E4" w:rsidRPr="00330C3A" w:rsidRDefault="00FA59E4" w:rsidP="00FA59E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750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Apple Juice </w:t>
            </w:r>
          </w:p>
          <w:p w14:paraId="7B7D49D5" w14:textId="77777777" w:rsidR="00FA59E4" w:rsidRPr="00330C3A" w:rsidRDefault="00FA59E4" w:rsidP="00FA59E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2D7E952B" w14:textId="75BC2F9F" w:rsidR="00BB6644" w:rsidRPr="004057C0" w:rsidRDefault="00BB6644" w:rsidP="00FA59E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6C2D4F50" w14:textId="065E282D" w:rsidR="00BB6644" w:rsidRPr="00861CAF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4"/>
                <w:szCs w:val="24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8</w:t>
            </w:r>
          </w:p>
          <w:p w14:paraId="4702F37D" w14:textId="3DA0C3D9" w:rsidR="00A873C6" w:rsidRPr="001522B0" w:rsidRDefault="00A873C6" w:rsidP="00A873C6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320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Corn Muffin </w:t>
            </w:r>
          </w:p>
          <w:p w14:paraId="7BAD1FC2" w14:textId="1590D910" w:rsidR="00A873C6" w:rsidRDefault="00A873C6" w:rsidP="00A873C6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3BA84532" w14:textId="34C5C39F" w:rsidR="00A873C6" w:rsidRPr="00546EF5" w:rsidRDefault="00A873C6" w:rsidP="00A873C6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749 </w:t>
            </w:r>
            <w:r w:rsidRPr="00546EF5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>Apple Cherry Juice</w:t>
            </w:r>
          </w:p>
          <w:p w14:paraId="41736269" w14:textId="0A769110" w:rsidR="00A873C6" w:rsidRPr="00546EF5" w:rsidRDefault="00A873C6" w:rsidP="00A873C6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697 </w:t>
            </w:r>
            <w:r w:rsidRPr="00546EF5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Sliced Apples</w:t>
            </w:r>
          </w:p>
          <w:p w14:paraId="43E66C8F" w14:textId="2481C42B" w:rsidR="002E0109" w:rsidRPr="00546EF5" w:rsidRDefault="00721DA3" w:rsidP="00875B4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93785" behindDoc="1" locked="0" layoutInCell="1" allowOverlap="1" wp14:anchorId="12828B7C" wp14:editId="241977ED">
                      <wp:simplePos x="0" y="0"/>
                      <wp:positionH relativeFrom="column">
                        <wp:posOffset>728601</wp:posOffset>
                      </wp:positionH>
                      <wp:positionV relativeFrom="paragraph">
                        <wp:posOffset>100264</wp:posOffset>
                      </wp:positionV>
                      <wp:extent cx="798830" cy="281305"/>
                      <wp:effectExtent l="0" t="0" r="1270" b="4445"/>
                      <wp:wrapNone/>
                      <wp:docPr id="2187775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8830" cy="281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46362" w14:textId="77777777" w:rsidR="00BB6644" w:rsidRPr="00B9773D" w:rsidRDefault="00BB6644" w:rsidP="00BB664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B9773D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National Empanada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28B7C" id="_x0000_s1029" type="#_x0000_t202" style="position:absolute;margin-left:57.35pt;margin-top:7.9pt;width:62.9pt;height:22.15pt;z-index:-2515226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" stroked="f">
                      <v:textbox>
                        <w:txbxContent>
                          <w:p w14:paraId="37A46362" w14:textId="77777777" w:rsidR="00BB6644" w:rsidRPr="00B9773D" w:rsidRDefault="00BB6644" w:rsidP="00BB6644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B9773D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National Empanada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0109" w:rsidRPr="00546EF5">
              <w:rPr>
                <w:rFonts w:ascii="Times New Roman" w:hAnsi="Times New Roman" w:cs="Times New Roman"/>
                <w:color w:val="CC00CC"/>
                <w:sz w:val="16"/>
                <w:szCs w:val="16"/>
              </w:rPr>
              <w:t xml:space="preserve"> </w:t>
            </w:r>
          </w:p>
          <w:p w14:paraId="2DE11E62" w14:textId="49FFB9F8" w:rsidR="00BB6644" w:rsidRPr="00875B4D" w:rsidRDefault="00721DA3" w:rsidP="00875B4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</w:rPr>
            </w:pPr>
            <w:r w:rsidRPr="00546EF5">
              <w:rPr>
                <w:rFonts w:ascii="Times New Roman" w:hAnsi="Times New Roman" w:cs="Times New Roman"/>
                <w:iCs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783545" behindDoc="0" locked="0" layoutInCell="1" allowOverlap="1" wp14:anchorId="5015769A" wp14:editId="64B34FE9">
                  <wp:simplePos x="0" y="0"/>
                  <wp:positionH relativeFrom="margin">
                    <wp:posOffset>686072</wp:posOffset>
                  </wp:positionH>
                  <wp:positionV relativeFrom="paragraph">
                    <wp:posOffset>106045</wp:posOffset>
                  </wp:positionV>
                  <wp:extent cx="241923" cy="172192"/>
                  <wp:effectExtent l="0" t="0" r="6350" b="0"/>
                  <wp:wrapNone/>
                  <wp:docPr id="1840020144" name="Picture 10" descr="A screenshot of a cell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02378" name="Picture 10" descr="A screenshot of a cell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81" t="33790" r="32964" b="50291"/>
                          <a:stretch/>
                        </pic:blipFill>
                        <pic:spPr bwMode="auto">
                          <a:xfrm>
                            <a:off x="0" y="0"/>
                            <a:ext cx="241923" cy="17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66C4" w:rsidRPr="005C6C72">
              <w:rPr>
                <w:rFonts w:ascii="Times New Roman" w:hAnsi="Times New Roman" w:cs="Times New Roman"/>
                <w:color w:val="0066FF"/>
              </w:rPr>
              <w:t xml:space="preserve"> </w:t>
            </w:r>
            <w:r w:rsidR="00A873C6" w:rsidRPr="005C6C72">
              <w:rPr>
                <w:rFonts w:ascii="Times New Roman" w:hAnsi="Times New Roman" w:cs="Times New Roman"/>
                <w:color w:val="0066FF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30576447" w14:textId="72CD0F53" w:rsidR="00BB6644" w:rsidRPr="00C1002A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31B3C" w:themeColor="accent1" w:themeShade="80"/>
                <w:sz w:val="24"/>
                <w:szCs w:val="24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9</w:t>
            </w:r>
          </w:p>
          <w:p w14:paraId="0EE2C001" w14:textId="7DD826D5" w:rsidR="00096000" w:rsidRPr="001522B0" w:rsidRDefault="00096000" w:rsidP="00096000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>369</w:t>
            </w:r>
            <w:r w:rsidRPr="001522B0">
              <w:rPr>
                <w:sz w:val="17"/>
                <w:szCs w:val="17"/>
              </w:rPr>
              <w:t xml:space="preserve">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Trix Mini French Toast</w:t>
            </w:r>
          </w:p>
          <w:p w14:paraId="2BEC9FE9" w14:textId="0B794F6A" w:rsidR="00096000" w:rsidRPr="003267F2" w:rsidRDefault="00096000" w:rsidP="00096000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  <w:r w:rsidRPr="003267F2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 xml:space="preserve"> </w:t>
            </w:r>
          </w:p>
          <w:p w14:paraId="2FBF744E" w14:textId="720AD77A" w:rsidR="00096000" w:rsidRPr="001522B0" w:rsidRDefault="00096000" w:rsidP="00096000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</w:t>
            </w:r>
          </w:p>
          <w:p w14:paraId="5EDD92D3" w14:textId="57A4FE36" w:rsidR="00096000" w:rsidRPr="0003594B" w:rsidRDefault="00546EF5" w:rsidP="00096000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  <w:r w:rsidRPr="007A7BD3">
              <w:rPr>
                <w:rFonts w:ascii="Times New Roman" w:hAnsi="Times New Roman" w:cs="Times New Roman"/>
                <w:iCs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791737" behindDoc="1" locked="0" layoutInCell="1" allowOverlap="1" wp14:anchorId="37C7F74D" wp14:editId="0351811B">
                  <wp:simplePos x="0" y="0"/>
                  <wp:positionH relativeFrom="margin">
                    <wp:posOffset>1000537</wp:posOffset>
                  </wp:positionH>
                  <wp:positionV relativeFrom="paragraph">
                    <wp:posOffset>107893</wp:posOffset>
                  </wp:positionV>
                  <wp:extent cx="318052" cy="269861"/>
                  <wp:effectExtent l="0" t="0" r="6350" b="0"/>
                  <wp:wrapNone/>
                  <wp:docPr id="2075594040" name="Picture 10" descr="A screenshot of a cell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02378" name="Picture 10" descr="A screenshot of a cell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4" t="70667" r="55158" b="6630"/>
                          <a:stretch/>
                        </pic:blipFill>
                        <pic:spPr bwMode="auto">
                          <a:xfrm>
                            <a:off x="0" y="0"/>
                            <a:ext cx="318052" cy="26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6000"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      </w:t>
            </w:r>
          </w:p>
          <w:p w14:paraId="75569538" w14:textId="664F3736" w:rsidR="00096000" w:rsidRDefault="00096000" w:rsidP="0009600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15A78D1E" w14:textId="0C1345D7" w:rsidR="00096000" w:rsidRPr="00546EF5" w:rsidRDefault="00546EF5" w:rsidP="0009600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7A7BD3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90713" behindDoc="1" locked="0" layoutInCell="1" allowOverlap="1" wp14:anchorId="47AE67E4" wp14:editId="32B95610">
                      <wp:simplePos x="0" y="0"/>
                      <wp:positionH relativeFrom="column">
                        <wp:posOffset>729112</wp:posOffset>
                      </wp:positionH>
                      <wp:positionV relativeFrom="paragraph">
                        <wp:posOffset>46891</wp:posOffset>
                      </wp:positionV>
                      <wp:extent cx="748602" cy="201930"/>
                      <wp:effectExtent l="0" t="0" r="0" b="7620"/>
                      <wp:wrapNone/>
                      <wp:docPr id="11821560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602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56578" w14:textId="77777777" w:rsidR="00BB6644" w:rsidRPr="004A42DD" w:rsidRDefault="00BB6644" w:rsidP="00BB6644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14561A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School Nurse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E67E4" id="_x0000_s1030" type="#_x0000_t202" style="position:absolute;margin-left:57.4pt;margin-top:3.7pt;width:58.95pt;height:15.9pt;z-index:-2515257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" stroked="f">
                      <v:textbox>
                        <w:txbxContent>
                          <w:p w14:paraId="38856578" w14:textId="77777777" w:rsidR="00BB6644" w:rsidRPr="004A42DD" w:rsidRDefault="00BB6644" w:rsidP="00BB6644">
                            <w:pP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14561A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School Nurse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6000" w:rsidRPr="00546EF5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752 </w:t>
            </w:r>
            <w:r w:rsidR="00096000" w:rsidRPr="00546EF5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>Fruit Punch Juice</w:t>
            </w:r>
          </w:p>
          <w:p w14:paraId="57DD7078" w14:textId="25D8E30C" w:rsidR="00096000" w:rsidRPr="00546EF5" w:rsidRDefault="00096000" w:rsidP="00096000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546EF5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2C518791" w14:textId="0FB9E848" w:rsidR="00BB6644" w:rsidRPr="0001164B" w:rsidRDefault="00F066C4" w:rsidP="00875B4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</w:rPr>
            </w:pPr>
            <w:r>
              <w:rPr>
                <w:rFonts w:ascii="Times New Roman" w:hAnsi="Times New Roman" w:cs="Times New Roman"/>
                <w:b/>
                <w:bCs/>
                <w:color w:val="871A86" w:themeColor="accent6" w:themeShade="BF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4ECAA0DD" w14:textId="4729EABD" w:rsidR="00BB6644" w:rsidRPr="00C1002A" w:rsidRDefault="00721DA3" w:rsidP="00BB664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A50021"/>
                <w:sz w:val="24"/>
                <w:szCs w:val="24"/>
              </w:rPr>
            </w:pPr>
            <w:r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89689" behindDoc="1" locked="0" layoutInCell="1" allowOverlap="1" wp14:anchorId="57F80E5D" wp14:editId="359FE5BC">
                      <wp:simplePos x="0" y="0"/>
                      <wp:positionH relativeFrom="column">
                        <wp:posOffset>453547</wp:posOffset>
                      </wp:positionH>
                      <wp:positionV relativeFrom="paragraph">
                        <wp:posOffset>-194409</wp:posOffset>
                      </wp:positionV>
                      <wp:extent cx="818264" cy="202518"/>
                      <wp:effectExtent l="0" t="0" r="1270" b="7620"/>
                      <wp:wrapNone/>
                      <wp:docPr id="18184663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264" cy="2025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926F47" w14:textId="77777777" w:rsidR="00BB6644" w:rsidRPr="004A42DD" w:rsidRDefault="00BB6644" w:rsidP="00BB6644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F70D42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National Burrito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80E5D" id="_x0000_s1031" type="#_x0000_t202" style="position:absolute;margin-left:35.7pt;margin-top:-15.3pt;width:64.45pt;height:15.95pt;z-index:-2515267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" stroked="f">
                      <v:textbox>
                        <w:txbxContent>
                          <w:p w14:paraId="70926F47" w14:textId="77777777" w:rsidR="00BB6644" w:rsidRPr="004A42DD" w:rsidRDefault="00BB6644" w:rsidP="00BB6644">
                            <w:pP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F70D42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National Burrito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6644">
              <w:rPr>
                <w:rFonts w:ascii="Times New Roman" w:hAnsi="Times New Roman" w:cs="Times New Roman"/>
                <w:b/>
                <w:color w:val="A50021"/>
                <w:sz w:val="24"/>
                <w:szCs w:val="24"/>
              </w:rPr>
              <w:t xml:space="preserve">  </w:t>
            </w:r>
            <w:r w:rsidR="00BB6644" w:rsidRPr="00194ABF">
              <w:rPr>
                <w:rFonts w:ascii="Times New Roman" w:hAnsi="Times New Roman" w:cs="Times New Roman"/>
                <w:b/>
                <w:color w:val="A50021"/>
                <w:sz w:val="24"/>
                <w:szCs w:val="24"/>
              </w:rPr>
              <w:t xml:space="preserve">                           </w:t>
            </w:r>
            <w:r w:rsidR="00BB6644"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10</w:t>
            </w:r>
          </w:p>
          <w:p w14:paraId="4062A22F" w14:textId="77777777" w:rsidR="00067606" w:rsidRPr="001522B0" w:rsidRDefault="00067606" w:rsidP="00067606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329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Honey Cheerios Cup</w:t>
            </w:r>
          </w:p>
          <w:p w14:paraId="6B764857" w14:textId="77777777" w:rsidR="00067606" w:rsidRDefault="00067606" w:rsidP="00067606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33C21809" w14:textId="77777777" w:rsidR="00067606" w:rsidRPr="00546EF5" w:rsidRDefault="00067606" w:rsidP="00067606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753 </w:t>
            </w:r>
            <w:r w:rsidRPr="00546EF5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Orange Juice </w:t>
            </w:r>
          </w:p>
          <w:p w14:paraId="796812B0" w14:textId="77777777" w:rsidR="004138C1" w:rsidRPr="00546EF5" w:rsidRDefault="00067606" w:rsidP="00067606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6</w:t>
            </w:r>
            <w:r w:rsidR="004138C1" w:rsidRPr="00546EF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0</w:t>
            </w:r>
            <w:r w:rsidRPr="00546EF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8 </w:t>
            </w:r>
            <w:r w:rsidR="004138C1" w:rsidRPr="00546EF5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Tropical Fruit Cup </w:t>
            </w:r>
          </w:p>
          <w:p w14:paraId="5CE4F8AF" w14:textId="6BFE240D" w:rsidR="00BB6644" w:rsidRPr="005620B9" w:rsidRDefault="00BB6644" w:rsidP="00067606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00682F"/>
                <w:sz w:val="15"/>
                <w:szCs w:val="15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2FC428F6" w14:textId="1E2E2996" w:rsidR="000F37E4" w:rsidRPr="00DF2C2C" w:rsidRDefault="00BB6644" w:rsidP="00DF2C2C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E30C39"/>
                <w:sz w:val="24"/>
                <w:szCs w:val="24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11</w:t>
            </w:r>
          </w:p>
          <w:p w14:paraId="13641F11" w14:textId="77777777" w:rsidR="000F37E4" w:rsidRPr="001522B0" w:rsidRDefault="000F37E4" w:rsidP="000F37E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321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Banana</w:t>
            </w: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Muffin</w:t>
            </w: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</w:t>
            </w:r>
          </w:p>
          <w:p w14:paraId="03087D69" w14:textId="77777777" w:rsidR="000F37E4" w:rsidRDefault="000F37E4" w:rsidP="000F37E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</w:rPr>
            </w:pPr>
          </w:p>
          <w:p w14:paraId="77BFDB64" w14:textId="77777777" w:rsidR="000F37E4" w:rsidRPr="00546EF5" w:rsidRDefault="000F37E4" w:rsidP="000F37E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748 </w:t>
            </w:r>
            <w:r w:rsidRPr="00546EF5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Grape Juice </w:t>
            </w:r>
          </w:p>
          <w:p w14:paraId="165078A7" w14:textId="77777777" w:rsidR="000F37E4" w:rsidRPr="00546EF5" w:rsidRDefault="000F37E4" w:rsidP="000F37E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659 </w:t>
            </w:r>
            <w:r w:rsidRPr="00546EF5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Watermelon Craisins</w:t>
            </w:r>
          </w:p>
          <w:p w14:paraId="082A9F22" w14:textId="6A8806C9" w:rsidR="00DF2C2C" w:rsidRPr="005D1A07" w:rsidRDefault="00DF2C2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</w:p>
          <w:p w14:paraId="141A14E2" w14:textId="0E5EB292" w:rsidR="00F066C4" w:rsidRPr="005D1A07" w:rsidRDefault="00F066C4" w:rsidP="000F37E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</w:p>
        </w:tc>
      </w:tr>
      <w:tr w:rsidR="00BB6644" w:rsidRPr="00C01987" w14:paraId="03765E29" w14:textId="77777777" w:rsidTr="005465B6">
        <w:trPr>
          <w:trHeight w:val="2670"/>
        </w:trPr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5C9A405D" w14:textId="77777777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14</w:t>
            </w:r>
          </w:p>
          <w:p w14:paraId="37E83ED4" w14:textId="77777777" w:rsidR="00DF2C2C" w:rsidRDefault="00DF2C2C" w:rsidP="00E74AE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6FF"/>
                <w:sz w:val="16"/>
                <w:szCs w:val="16"/>
              </w:rPr>
            </w:pPr>
          </w:p>
          <w:p w14:paraId="0DD7EA45" w14:textId="47E85A97" w:rsidR="00BB6644" w:rsidRPr="00DF2C2C" w:rsidRDefault="00C52F2D" w:rsidP="00E74AE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  <w:sz w:val="20"/>
                <w:szCs w:val="20"/>
              </w:rPr>
            </w:pPr>
            <w:r w:rsidRPr="00DF2C2C">
              <w:rPr>
                <w:rFonts w:ascii="Times New Roman" w:hAnsi="Times New Roman" w:cs="Times New Roman"/>
                <w:b/>
                <w:bCs/>
                <w:color w:val="0066FF"/>
                <w:sz w:val="20"/>
                <w:szCs w:val="20"/>
              </w:rPr>
              <w:t>391</w:t>
            </w:r>
            <w:r w:rsidR="0047339E" w:rsidRPr="00DF2C2C">
              <w:rPr>
                <w:rFonts w:ascii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r w:rsidRPr="00DF2C2C">
              <w:rPr>
                <w:rFonts w:ascii="Times New Roman" w:hAnsi="Times New Roman" w:cs="Times New Roman"/>
                <w:color w:val="0066FF"/>
                <w:sz w:val="20"/>
                <w:szCs w:val="20"/>
              </w:rPr>
              <w:t xml:space="preserve">Blueberry Muffin Kit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483BF287" w14:textId="45B617CF" w:rsidR="00D53268" w:rsidRPr="00DF2C2C" w:rsidRDefault="00BB6644" w:rsidP="00DF2C2C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31B3C" w:themeColor="accent1" w:themeShade="80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15</w:t>
            </w:r>
            <w:r w:rsidR="00D53268" w:rsidRPr="003267F2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 xml:space="preserve"> </w:t>
            </w:r>
          </w:p>
          <w:p w14:paraId="3ED40913" w14:textId="0E7A6354" w:rsidR="00D53268" w:rsidRPr="001522B0" w:rsidRDefault="00D53268" w:rsidP="00D5326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364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Mini Cinni Pull-</w:t>
            </w:r>
            <w:r w:rsidR="00721DA3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A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-</w:t>
            </w:r>
            <w:r w:rsidR="00721DA3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P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art</w:t>
            </w:r>
          </w:p>
          <w:p w14:paraId="676CE42F" w14:textId="230D5248" w:rsidR="00D53268" w:rsidRDefault="00721DA3" w:rsidP="00D5326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  <w:r w:rsidRPr="00546EF5">
              <w:rPr>
                <w:rFonts w:ascii="Times New Roman" w:hAnsi="Times New Roman" w:cs="Times New Roman"/>
                <w:iCs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786617" behindDoc="0" locked="0" layoutInCell="1" allowOverlap="1" wp14:anchorId="27CB1F33" wp14:editId="13B1B990">
                  <wp:simplePos x="0" y="0"/>
                  <wp:positionH relativeFrom="margin">
                    <wp:posOffset>1052038</wp:posOffset>
                  </wp:positionH>
                  <wp:positionV relativeFrom="paragraph">
                    <wp:posOffset>53052</wp:posOffset>
                  </wp:positionV>
                  <wp:extent cx="322692" cy="267195"/>
                  <wp:effectExtent l="0" t="0" r="1270" b="0"/>
                  <wp:wrapNone/>
                  <wp:docPr id="1937552920" name="Picture 10" descr="A screenshot of a cell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02378" name="Picture 10" descr="A screenshot of a cell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61" t="48429" r="2022" b="33447"/>
                          <a:stretch/>
                        </pic:blipFill>
                        <pic:spPr bwMode="auto">
                          <a:xfrm>
                            <a:off x="0" y="0"/>
                            <a:ext cx="322692" cy="2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35D582" w14:textId="05A2B533" w:rsidR="00721DA3" w:rsidRDefault="00721DA3" w:rsidP="00D5326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94809" behindDoc="1" locked="0" layoutInCell="1" allowOverlap="1" wp14:anchorId="507CB1E2" wp14:editId="6344FADA">
                      <wp:simplePos x="0" y="0"/>
                      <wp:positionH relativeFrom="column">
                        <wp:posOffset>896339</wp:posOffset>
                      </wp:positionH>
                      <wp:positionV relativeFrom="paragraph">
                        <wp:posOffset>112609</wp:posOffset>
                      </wp:positionV>
                      <wp:extent cx="637540" cy="201930"/>
                      <wp:effectExtent l="0" t="0" r="0" b="7620"/>
                      <wp:wrapNone/>
                      <wp:docPr id="20036889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540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F33CE3" w14:textId="77777777" w:rsidR="00BB6644" w:rsidRPr="004A42DD" w:rsidRDefault="00BB6644" w:rsidP="00BB6644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E561DC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World Art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CB1E2" id="_x0000_s1032" type="#_x0000_t202" style="position:absolute;margin-left:70.6pt;margin-top:8.85pt;width:50.2pt;height:15.9pt;z-index:-2515216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" stroked="f">
                      <v:textbox>
                        <w:txbxContent>
                          <w:p w14:paraId="42F33CE3" w14:textId="77777777" w:rsidR="00BB6644" w:rsidRPr="004A42DD" w:rsidRDefault="00BB6644" w:rsidP="00BB6644">
                            <w:pP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E561DC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World Art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7AC773" w14:textId="023EBF9D" w:rsidR="00D53268" w:rsidRPr="00546EF5" w:rsidRDefault="00D53268" w:rsidP="00D5326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749 </w:t>
            </w:r>
            <w:r w:rsidRPr="00546EF5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Apple Cherry Juice  </w:t>
            </w:r>
          </w:p>
          <w:p w14:paraId="1C426198" w14:textId="5A0D9AB1" w:rsidR="00D53268" w:rsidRPr="00546EF5" w:rsidRDefault="00D53268" w:rsidP="00D5326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546EF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546EF5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0FF0FFCC" w14:textId="3270FD0F" w:rsidR="00BB6644" w:rsidRPr="00F43AC7" w:rsidRDefault="00BB6644" w:rsidP="00F43AC7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</w:rPr>
            </w:pPr>
            <w:r w:rsidRPr="003751C6">
              <w:rPr>
                <w:rFonts w:ascii="Times New Roman" w:hAnsi="Times New Roman" w:cs="Times New Roman"/>
                <w:b/>
                <w:bCs/>
                <w:color w:val="C00000"/>
                <w:sz w:val="19"/>
                <w:szCs w:val="19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2B91E6CA" w14:textId="77777777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16</w:t>
            </w:r>
          </w:p>
          <w:p w14:paraId="4DB8464D" w14:textId="4FE3D8A3" w:rsidR="00594C70" w:rsidRPr="003267F2" w:rsidRDefault="00594C70" w:rsidP="00E74AE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18D689E1" w14:textId="77777777" w:rsidR="00E74AEF" w:rsidRDefault="00E74AEF" w:rsidP="00594C70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    </w:t>
            </w:r>
          </w:p>
          <w:p w14:paraId="7DD14CF4" w14:textId="77777777" w:rsidR="00E74AEF" w:rsidRDefault="00E74AEF" w:rsidP="00594C70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</w:pPr>
          </w:p>
          <w:p w14:paraId="6514806A" w14:textId="1D4741F5" w:rsidR="00721DA3" w:rsidRPr="00E74AEF" w:rsidRDefault="00E74AEF" w:rsidP="00594C70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      </w:t>
            </w:r>
            <w:r w:rsidRPr="00E74AEF">
              <w:rPr>
                <w:rFonts w:ascii="Times New Roman" w:hAnsi="Times New Roman" w:cs="Times New Roman"/>
                <w:b/>
                <w:bCs/>
                <w:color w:val="003D76"/>
                <w:sz w:val="22"/>
                <w:szCs w:val="22"/>
              </w:rPr>
              <w:t>NO SCHOOL</w:t>
            </w:r>
          </w:p>
          <w:p w14:paraId="2DAA4421" w14:textId="4EE9EB97" w:rsidR="00E74AEF" w:rsidRPr="00E74AEF" w:rsidRDefault="00721DA3" w:rsidP="00E74AE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  </w:t>
            </w:r>
            <w:r w:rsidRPr="00546EF5">
              <w:rPr>
                <w:rFonts w:ascii="Times New Roman" w:hAnsi="Times New Roman" w:cs="Times New Roman"/>
                <w:iCs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788665" behindDoc="0" locked="0" layoutInCell="1" allowOverlap="1" wp14:anchorId="38F8CDF5" wp14:editId="21FF9A65">
                  <wp:simplePos x="0" y="0"/>
                  <wp:positionH relativeFrom="column">
                    <wp:posOffset>1121261</wp:posOffset>
                  </wp:positionH>
                  <wp:positionV relativeFrom="paragraph">
                    <wp:posOffset>97517</wp:posOffset>
                  </wp:positionV>
                  <wp:extent cx="213756" cy="272297"/>
                  <wp:effectExtent l="0" t="0" r="0" b="0"/>
                  <wp:wrapNone/>
                  <wp:docPr id="977980349" name="Picture 12" descr="A group of images of people and symbo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980349" name="Picture 12" descr="A group of images of people and symbo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" t="2418" r="63359" b="64606"/>
                          <a:stretch/>
                        </pic:blipFill>
                        <pic:spPr bwMode="auto">
                          <a:xfrm>
                            <a:off x="0" y="0"/>
                            <a:ext cx="213756" cy="27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C70" w:rsidRPr="00546EF5">
              <w:rPr>
                <w:rFonts w:ascii="Times New Roman" w:hAnsi="Times New Roman" w:cs="Times New Roman"/>
                <w:b/>
                <w:bCs/>
                <w:color w:val="CC00CC"/>
                <w:sz w:val="16"/>
                <w:szCs w:val="16"/>
              </w:rPr>
              <w:t xml:space="preserve"> </w:t>
            </w:r>
          </w:p>
          <w:p w14:paraId="2E7D0F9D" w14:textId="42D94A61" w:rsidR="00BB6644" w:rsidRPr="009C0195" w:rsidRDefault="00BB6644" w:rsidP="00E74AE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9"/>
                <w:szCs w:val="19"/>
              </w:rPr>
            </w:pPr>
            <w:r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95833" behindDoc="1" locked="0" layoutInCell="1" allowOverlap="1" wp14:anchorId="34B39B7B" wp14:editId="69607AD3">
                      <wp:simplePos x="0" y="0"/>
                      <wp:positionH relativeFrom="column">
                        <wp:posOffset>689458</wp:posOffset>
                      </wp:positionH>
                      <wp:positionV relativeFrom="paragraph">
                        <wp:posOffset>101676</wp:posOffset>
                      </wp:positionV>
                      <wp:extent cx="763270" cy="351155"/>
                      <wp:effectExtent l="0" t="0" r="0" b="0"/>
                      <wp:wrapNone/>
                      <wp:docPr id="5065660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27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3A4FD" w14:textId="77777777" w:rsidR="00BB6644" w:rsidRDefault="00BB6644" w:rsidP="00BB664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AF5265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National Banana</w:t>
                                  </w:r>
                                </w:p>
                                <w:p w14:paraId="578D2D30" w14:textId="77777777" w:rsidR="00BB6644" w:rsidRPr="004A42DD" w:rsidRDefault="00BB6644" w:rsidP="00BB664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AF5265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39B7B" id="_x0000_s1033" type="#_x0000_t202" style="position:absolute;margin-left:54.3pt;margin-top:8pt;width:60.1pt;height:27.65pt;z-index:-2515206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" stroked="f">
                      <v:textbox>
                        <w:txbxContent>
                          <w:p w14:paraId="0873A4FD" w14:textId="77777777" w:rsidR="00BB6644" w:rsidRDefault="00BB6644" w:rsidP="00BB6644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AF5265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National Banana</w:t>
                            </w:r>
                          </w:p>
                          <w:p w14:paraId="578D2D30" w14:textId="77777777" w:rsidR="00BB6644" w:rsidRPr="004A42DD" w:rsidRDefault="00BB6644" w:rsidP="00BB6644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AF5265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0ECCCA83" w14:textId="77777777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17</w:t>
            </w:r>
          </w:p>
          <w:p w14:paraId="59145063" w14:textId="77777777" w:rsidR="00E74AEF" w:rsidRDefault="00E74AEF" w:rsidP="00EA787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</w:pPr>
          </w:p>
          <w:p w14:paraId="34926155" w14:textId="77777777" w:rsidR="00E74AEF" w:rsidRDefault="00E74AEF" w:rsidP="00EA787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</w:pPr>
          </w:p>
          <w:p w14:paraId="734F3909" w14:textId="2A36F0A7" w:rsidR="00E74AEF" w:rsidRPr="001B3B81" w:rsidRDefault="001B3B81" w:rsidP="00EA787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>NO SCHOOL</w:t>
            </w:r>
          </w:p>
          <w:p w14:paraId="75D138A5" w14:textId="6EACB957" w:rsidR="00EA787C" w:rsidRPr="00DF2C2C" w:rsidRDefault="00E74AEF" w:rsidP="00EA787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DF2C2C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>HOLY THURSDAY</w:t>
            </w:r>
          </w:p>
          <w:p w14:paraId="49F2E2A6" w14:textId="77777777" w:rsidR="00EA787C" w:rsidRDefault="00EA787C" w:rsidP="00EA787C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05EDD7F8" w14:textId="3E37B170" w:rsidR="00EA787C" w:rsidRPr="00546EF5" w:rsidRDefault="00EA787C" w:rsidP="00EA787C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1082FA85" w14:textId="5A377CC4" w:rsidR="00EA787C" w:rsidRPr="00546EF5" w:rsidRDefault="00EA787C" w:rsidP="00EA787C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</w:p>
          <w:p w14:paraId="0437E5D1" w14:textId="6E5AC913" w:rsidR="00BB6644" w:rsidRPr="009C0195" w:rsidRDefault="005465B6" w:rsidP="00E74AE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</w:rPr>
            </w:pPr>
            <w:r w:rsidRPr="007A7BD3">
              <w:rPr>
                <w:rFonts w:ascii="Times New Roman" w:hAnsi="Times New Roman" w:cs="Times New Roman"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784569" behindDoc="0" locked="0" layoutInCell="1" allowOverlap="1" wp14:anchorId="3554D2E2" wp14:editId="7A043B4E">
                  <wp:simplePos x="0" y="0"/>
                  <wp:positionH relativeFrom="margin">
                    <wp:posOffset>591944</wp:posOffset>
                  </wp:positionH>
                  <wp:positionV relativeFrom="paragraph">
                    <wp:posOffset>129837</wp:posOffset>
                  </wp:positionV>
                  <wp:extent cx="278307" cy="267195"/>
                  <wp:effectExtent l="0" t="0" r="7620" b="0"/>
                  <wp:wrapNone/>
                  <wp:docPr id="372942580" name="Picture 14" descr="A group of images of people and symbo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81303" name="Picture 14" descr="A group of images of people and symbo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66" t="3949" r="2461" b="77585"/>
                          <a:stretch/>
                        </pic:blipFill>
                        <pic:spPr bwMode="auto">
                          <a:xfrm>
                            <a:off x="0" y="0"/>
                            <a:ext cx="278307" cy="2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1DA3"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96857" behindDoc="1" locked="0" layoutInCell="1" allowOverlap="1" wp14:anchorId="2BE6E335" wp14:editId="629A54DE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183919</wp:posOffset>
                      </wp:positionV>
                      <wp:extent cx="643094" cy="202518"/>
                      <wp:effectExtent l="0" t="0" r="5080" b="7620"/>
                      <wp:wrapNone/>
                      <wp:docPr id="18986548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094" cy="2025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9C40B9" w14:textId="77777777" w:rsidR="00BB6644" w:rsidRPr="004A42DD" w:rsidRDefault="00BB6644" w:rsidP="00BB6644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Holy Thursday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6E335" id="_x0000_s1034" type="#_x0000_t202" style="position:absolute;margin-left:63.45pt;margin-top:14.5pt;width:50.65pt;height:15.95pt;z-index:-2515196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" stroked="f">
                      <v:textbox>
                        <w:txbxContent>
                          <w:p w14:paraId="799C40B9" w14:textId="77777777" w:rsidR="00BB6644" w:rsidRPr="004A42DD" w:rsidRDefault="00BB6644" w:rsidP="00BB6644">
                            <w:pP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Holy Thursday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87C" w:rsidRPr="005C6C72">
              <w:rPr>
                <w:rFonts w:ascii="Times New Roman" w:hAnsi="Times New Roman" w:cs="Times New Roman"/>
                <w:color w:val="0066FF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6F783F64" w14:textId="77777777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18</w:t>
            </w:r>
          </w:p>
          <w:p w14:paraId="415C2131" w14:textId="77777777" w:rsidR="00DF2C2C" w:rsidRDefault="00DF2C2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</w:pPr>
          </w:p>
          <w:p w14:paraId="5834918B" w14:textId="77777777" w:rsidR="001B3B81" w:rsidRDefault="001B3B81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</w:pPr>
          </w:p>
          <w:p w14:paraId="11E710F9" w14:textId="36683E8E" w:rsidR="00DF2C2C" w:rsidRPr="001B3B81" w:rsidRDefault="001B3B81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>NO SCHOOL</w:t>
            </w:r>
          </w:p>
          <w:p w14:paraId="0767D5F1" w14:textId="0AC71115" w:rsidR="00DF2C2C" w:rsidRPr="00DF2C2C" w:rsidRDefault="00DF2C2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2"/>
                <w:szCs w:val="22"/>
              </w:rPr>
            </w:pPr>
            <w:r w:rsidRPr="00DF2C2C">
              <w:rPr>
                <w:rFonts w:ascii="Times New Roman" w:hAnsi="Times New Roman" w:cs="Times New Roman"/>
                <w:b/>
                <w:bCs/>
                <w:color w:val="003D76"/>
                <w:sz w:val="22"/>
                <w:szCs w:val="22"/>
              </w:rPr>
              <w:t>GOOD FRIDAY</w:t>
            </w:r>
            <w:r w:rsidR="00F43AC7" w:rsidRPr="00DF2C2C">
              <w:rPr>
                <w:rFonts w:ascii="Times New Roman" w:hAnsi="Times New Roman" w:cs="Times New Roman"/>
                <w:color w:val="003D76"/>
                <w:sz w:val="22"/>
                <w:szCs w:val="22"/>
              </w:rPr>
              <w:t xml:space="preserve"> </w:t>
            </w:r>
          </w:p>
          <w:p w14:paraId="1E0A2E8E" w14:textId="77777777" w:rsidR="00DF2C2C" w:rsidRDefault="00DF2C2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</w:p>
          <w:p w14:paraId="6F1053CC" w14:textId="77777777" w:rsidR="00DF2C2C" w:rsidRDefault="00DF2C2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</w:p>
          <w:p w14:paraId="7EC14137" w14:textId="77777777" w:rsidR="00DF2C2C" w:rsidRDefault="00DF2C2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</w:p>
          <w:p w14:paraId="1439D321" w14:textId="77777777" w:rsidR="00DF2C2C" w:rsidRDefault="00DF2C2C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</w:p>
          <w:p w14:paraId="10DCD8D0" w14:textId="6AB3F138" w:rsidR="00BB6644" w:rsidRPr="00DC56A5" w:rsidRDefault="005465B6" w:rsidP="00DF2C2C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A7BD3">
              <w:rPr>
                <w:rFonts w:ascii="Times New Roman" w:hAnsi="Times New Roman" w:cs="Times New Roman"/>
                <w:iCs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785593" behindDoc="0" locked="0" layoutInCell="1" allowOverlap="1" wp14:anchorId="0D248AE5" wp14:editId="086F4977">
                  <wp:simplePos x="0" y="0"/>
                  <wp:positionH relativeFrom="margin">
                    <wp:posOffset>855221</wp:posOffset>
                  </wp:positionH>
                  <wp:positionV relativeFrom="paragraph">
                    <wp:posOffset>161719</wp:posOffset>
                  </wp:positionV>
                  <wp:extent cx="485775" cy="301625"/>
                  <wp:effectExtent l="0" t="0" r="9525" b="3175"/>
                  <wp:wrapNone/>
                  <wp:docPr id="747310121" name="Picture 14" descr="A group of images of people and symbo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81303" name="Picture 14" descr="A group of images of people and symbo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9" t="24917" r="4057" b="49508"/>
                          <a:stretch/>
                        </pic:blipFill>
                        <pic:spPr bwMode="auto">
                          <a:xfrm>
                            <a:off x="0" y="0"/>
                            <a:ext cx="48577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74329" behindDoc="1" locked="0" layoutInCell="1" allowOverlap="1" wp14:anchorId="4E46F670" wp14:editId="42080D3F">
                      <wp:simplePos x="0" y="0"/>
                      <wp:positionH relativeFrom="column">
                        <wp:posOffset>322704</wp:posOffset>
                      </wp:positionH>
                      <wp:positionV relativeFrom="paragraph">
                        <wp:posOffset>67005</wp:posOffset>
                      </wp:positionV>
                      <wp:extent cx="587829" cy="201930"/>
                      <wp:effectExtent l="0" t="0" r="3175" b="7620"/>
                      <wp:wrapNone/>
                      <wp:docPr id="18952035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829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6BFF2D" w14:textId="77777777" w:rsidR="00BB6644" w:rsidRPr="004A42DD" w:rsidRDefault="00BB6644" w:rsidP="00BB6644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 xml:space="preserve">Good Friday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6F670" id="_x0000_s1035" type="#_x0000_t202" style="position:absolute;margin-left:25.4pt;margin-top:5.3pt;width:46.3pt;height:15.9pt;z-index:-2515421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" stroked="f">
                      <v:textbox>
                        <w:txbxContent>
                          <w:p w14:paraId="7A6BFF2D" w14:textId="77777777" w:rsidR="00BB6644" w:rsidRPr="004A42DD" w:rsidRDefault="00BB6644" w:rsidP="00BB6644">
                            <w:pP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 xml:space="preserve">Good Friday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6644" w:rsidRPr="00C01987" w14:paraId="1CC04847" w14:textId="77777777" w:rsidTr="00546EF5">
        <w:trPr>
          <w:trHeight w:val="1959"/>
        </w:trPr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6F070004" w14:textId="77777777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21</w:t>
            </w:r>
          </w:p>
          <w:p w14:paraId="0D98E13F" w14:textId="77777777" w:rsidR="00DF2C2C" w:rsidRDefault="00DF2C2C" w:rsidP="0061295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</w:pPr>
          </w:p>
          <w:p w14:paraId="23C09430" w14:textId="77777777" w:rsidR="00DF2C2C" w:rsidRDefault="00DF2C2C" w:rsidP="0061295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</w:pPr>
          </w:p>
          <w:p w14:paraId="3794B0C7" w14:textId="6B9AB5B8" w:rsidR="0061295F" w:rsidRPr="00DF2C2C" w:rsidRDefault="00DF2C2C" w:rsidP="0061295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22"/>
                <w:szCs w:val="22"/>
              </w:rPr>
              <w:t xml:space="preserve">     </w:t>
            </w:r>
            <w:r w:rsidRPr="00DF2C2C">
              <w:rPr>
                <w:rFonts w:ascii="Times New Roman" w:hAnsi="Times New Roman" w:cs="Times New Roman"/>
                <w:b/>
                <w:bCs/>
                <w:color w:val="003D76"/>
                <w:sz w:val="22"/>
                <w:szCs w:val="22"/>
              </w:rPr>
              <w:t>NO SCHOOL</w:t>
            </w:r>
            <w:r w:rsidR="00000A15" w:rsidRPr="00DF2C2C">
              <w:rPr>
                <w:rFonts w:ascii="Times New Roman" w:hAnsi="Times New Roman" w:cs="Times New Roman"/>
                <w:color w:val="003D76"/>
                <w:sz w:val="22"/>
                <w:szCs w:val="22"/>
              </w:rPr>
              <w:t xml:space="preserve"> </w:t>
            </w:r>
            <w:r w:rsidR="0061295F" w:rsidRPr="00DF2C2C">
              <w:rPr>
                <w:rFonts w:ascii="Times New Roman" w:hAnsi="Times New Roman" w:cs="Times New Roman"/>
                <w:color w:val="003D76"/>
                <w:sz w:val="22"/>
                <w:szCs w:val="22"/>
              </w:rPr>
              <w:t xml:space="preserve"> </w:t>
            </w:r>
          </w:p>
          <w:p w14:paraId="7879E8A0" w14:textId="678CEE79" w:rsidR="00BB6644" w:rsidRPr="005169FB" w:rsidRDefault="00BB6644" w:rsidP="00DF2C2C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C00CC"/>
                <w:sz w:val="19"/>
                <w:szCs w:val="19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4A23E09B" w14:textId="04B65848" w:rsidR="0025497A" w:rsidRPr="00E74AEF" w:rsidRDefault="00BB6644" w:rsidP="00E74AEF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22</w:t>
            </w:r>
            <w:r w:rsidR="00546EF5" w:rsidRPr="001522B0">
              <w:rPr>
                <w:rFonts w:ascii="Times New Roman" w:hAnsi="Times New Roman" w:cs="Times New Roman"/>
                <w:noProof/>
                <w:color w:val="00B0F0"/>
                <w:sz w:val="17"/>
                <w:szCs w:val="17"/>
              </w:rPr>
              <mc:AlternateContent>
                <mc:Choice Requires="wps">
                  <w:drawing>
                    <wp:anchor distT="45720" distB="45720" distL="114300" distR="114300" simplePos="0" relativeHeight="251775353" behindDoc="1" locked="0" layoutInCell="1" allowOverlap="1" wp14:anchorId="53AAF706" wp14:editId="493D6631">
                      <wp:simplePos x="0" y="0"/>
                      <wp:positionH relativeFrom="column">
                        <wp:posOffset>912858</wp:posOffset>
                      </wp:positionH>
                      <wp:positionV relativeFrom="paragraph">
                        <wp:posOffset>43196</wp:posOffset>
                      </wp:positionV>
                      <wp:extent cx="547635" cy="202518"/>
                      <wp:effectExtent l="0" t="0" r="5080" b="7620"/>
                      <wp:wrapNone/>
                      <wp:docPr id="1683032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635" cy="2025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0B7BE1" w14:textId="77777777" w:rsidR="00BB6644" w:rsidRPr="004A42DD" w:rsidRDefault="00BB6644" w:rsidP="00BB6644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057C0A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Earth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AF706" id="_x0000_s1036" type="#_x0000_t202" style="position:absolute;left:0;text-align:left;margin-left:71.9pt;margin-top:3.4pt;width:43.1pt;height:15.95pt;z-index:-2515411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" stroked="f">
                      <v:textbox>
                        <w:txbxContent>
                          <w:p w14:paraId="5E0B7BE1" w14:textId="77777777" w:rsidR="00BB6644" w:rsidRPr="004A42DD" w:rsidRDefault="00BB6644" w:rsidP="00BB6644">
                            <w:pPr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057C0A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Earth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06C4F2" w14:textId="77777777" w:rsidR="008C5434" w:rsidRDefault="008C5434" w:rsidP="0025497A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14:paraId="48B5DFD0" w14:textId="54D42E73" w:rsidR="00BB6644" w:rsidRPr="00DF2C2C" w:rsidRDefault="00E74AEF" w:rsidP="0025497A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F2C2C">
              <w:rPr>
                <w:rFonts w:ascii="Times New Roman" w:hAnsi="Times New Roman" w:cs="Times New Roman"/>
                <w:iCs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776377" behindDoc="1" locked="0" layoutInCell="1" allowOverlap="1" wp14:anchorId="3A2B3FDA" wp14:editId="39E3E252">
                  <wp:simplePos x="0" y="0"/>
                  <wp:positionH relativeFrom="margin">
                    <wp:posOffset>951077</wp:posOffset>
                  </wp:positionH>
                  <wp:positionV relativeFrom="paragraph">
                    <wp:posOffset>337185</wp:posOffset>
                  </wp:positionV>
                  <wp:extent cx="349858" cy="328488"/>
                  <wp:effectExtent l="0" t="0" r="0" b="0"/>
                  <wp:wrapNone/>
                  <wp:docPr id="218960426" name="Picture 10" descr="A screenshot of a cell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02378" name="Picture 10" descr="A screenshot of a cell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26" t="68597" r="1762" b="1626"/>
                          <a:stretch/>
                        </pic:blipFill>
                        <pic:spPr bwMode="auto">
                          <a:xfrm>
                            <a:off x="0" y="0"/>
                            <a:ext cx="349858" cy="32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497A" w:rsidRPr="00DF2C2C">
              <w:rPr>
                <w:rFonts w:ascii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383 </w:t>
            </w:r>
            <w:r w:rsidR="0025497A" w:rsidRPr="00DF2C2C">
              <w:rPr>
                <w:rFonts w:ascii="Times New Roman" w:hAnsi="Times New Roman" w:cs="Times New Roman"/>
                <w:color w:val="0066FF"/>
                <w:sz w:val="20"/>
                <w:szCs w:val="20"/>
              </w:rPr>
              <w:t xml:space="preserve">Cheerios BK Kit 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74098D3C" w14:textId="4AF53C2E" w:rsidR="002A2758" w:rsidRPr="00E74AEF" w:rsidRDefault="00BB6644" w:rsidP="00E74AEF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406613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23</w:t>
            </w:r>
            <w:r w:rsidR="002A2758" w:rsidRPr="003267F2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 xml:space="preserve"> </w:t>
            </w:r>
          </w:p>
          <w:p w14:paraId="02ABA5F8" w14:textId="77777777" w:rsidR="001522B0" w:rsidRDefault="002A2758" w:rsidP="002A275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136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Vanilla Yogurt</w:t>
            </w: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&amp;</w:t>
            </w: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 312 </w:t>
            </w:r>
          </w:p>
          <w:p w14:paraId="09829E25" w14:textId="59B54BDF" w:rsidR="002A2758" w:rsidRPr="00B50F5C" w:rsidRDefault="001522B0" w:rsidP="002A275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</w:rPr>
            </w:pPr>
            <w:r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      </w:t>
            </w:r>
            <w:r w:rsidR="002A2758"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Fruit Loops Pouch</w:t>
            </w:r>
            <w:r w:rsidR="002A2758" w:rsidRPr="00B50F5C">
              <w:rPr>
                <w:rFonts w:ascii="Times New Roman" w:hAnsi="Times New Roman" w:cs="Times New Roman"/>
                <w:color w:val="003D76"/>
              </w:rPr>
              <w:t xml:space="preserve">  </w:t>
            </w:r>
          </w:p>
          <w:p w14:paraId="1332A265" w14:textId="77777777" w:rsidR="00546EF5" w:rsidRDefault="00546EF5" w:rsidP="002A275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72F9A01E" w14:textId="098D779E" w:rsidR="002A2758" w:rsidRPr="00330C3A" w:rsidRDefault="002A2758" w:rsidP="002A275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748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Grape Juice </w:t>
            </w:r>
          </w:p>
          <w:p w14:paraId="6D80A551" w14:textId="77777777" w:rsidR="002A2758" w:rsidRPr="00330C3A" w:rsidRDefault="002A2758" w:rsidP="002A275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1950863F" w14:textId="45EF92E2" w:rsidR="00BB6644" w:rsidRPr="00853D73" w:rsidRDefault="002A2758" w:rsidP="002A275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283E21">
              <w:rPr>
                <w:rFonts w:ascii="Times New Roman" w:hAnsi="Times New Roman" w:cs="Times New Roman"/>
                <w:color w:val="0066FF"/>
                <w:sz w:val="19"/>
                <w:szCs w:val="19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413AD330" w14:textId="48657524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24</w:t>
            </w:r>
          </w:p>
          <w:p w14:paraId="726F1A9C" w14:textId="33266CB6" w:rsidR="00E311FF" w:rsidRPr="00B50F5C" w:rsidRDefault="00E311FF" w:rsidP="00E311F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317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Confetti Mini Pancakes</w:t>
            </w:r>
          </w:p>
          <w:p w14:paraId="2B5CD7F9" w14:textId="77777777" w:rsidR="00E311FF" w:rsidRDefault="00E311FF" w:rsidP="00E311FF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23D62454" w14:textId="77777777" w:rsidR="00E311FF" w:rsidRPr="00330C3A" w:rsidRDefault="00E311FF" w:rsidP="00E311FF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752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Fruit Punch Juice </w:t>
            </w:r>
          </w:p>
          <w:p w14:paraId="693C7F2F" w14:textId="77777777" w:rsidR="00E311FF" w:rsidRPr="00330C3A" w:rsidRDefault="00E311FF" w:rsidP="00E311FF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648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Strawberry Gel Cup</w:t>
            </w:r>
          </w:p>
          <w:p w14:paraId="225653C8" w14:textId="77777777" w:rsidR="00BB6644" w:rsidRDefault="00E311FF" w:rsidP="00E311F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  <w:sz w:val="19"/>
                <w:szCs w:val="19"/>
              </w:rPr>
            </w:pPr>
            <w:r w:rsidRPr="00283E21">
              <w:rPr>
                <w:rFonts w:ascii="Times New Roman" w:hAnsi="Times New Roman" w:cs="Times New Roman"/>
                <w:color w:val="0066FF"/>
                <w:sz w:val="19"/>
                <w:szCs w:val="19"/>
              </w:rPr>
              <w:t xml:space="preserve"> </w:t>
            </w:r>
          </w:p>
          <w:p w14:paraId="711983A1" w14:textId="77777777" w:rsidR="00E74AEF" w:rsidRDefault="00E74AEF" w:rsidP="00E311F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0066FF"/>
                <w:sz w:val="19"/>
                <w:szCs w:val="19"/>
              </w:rPr>
            </w:pPr>
          </w:p>
          <w:p w14:paraId="5603E26F" w14:textId="77777777" w:rsidR="00E74AEF" w:rsidRDefault="00E74AEF" w:rsidP="00E311F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0066FF"/>
                <w:sz w:val="19"/>
                <w:szCs w:val="19"/>
              </w:rPr>
            </w:pPr>
          </w:p>
          <w:p w14:paraId="5C78FF83" w14:textId="77777777" w:rsidR="00E74AEF" w:rsidRDefault="00E74AEF" w:rsidP="00E311F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0066FF"/>
                <w:sz w:val="19"/>
                <w:szCs w:val="19"/>
              </w:rPr>
            </w:pPr>
          </w:p>
          <w:p w14:paraId="10C79057" w14:textId="079E916D" w:rsidR="00E74AEF" w:rsidRPr="00E311FF" w:rsidRDefault="00E74AEF" w:rsidP="00E311F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52F90776" w14:textId="0C44ACD4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25</w:t>
            </w:r>
          </w:p>
          <w:p w14:paraId="3A6903C6" w14:textId="3E27601A" w:rsidR="00306D30" w:rsidRPr="003267F2" w:rsidRDefault="00306D30" w:rsidP="00E74AEF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  <w:r w:rsidRPr="003267F2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 xml:space="preserve"> </w:t>
            </w:r>
          </w:p>
          <w:p w14:paraId="669B2A8D" w14:textId="046A15BC" w:rsidR="00306D30" w:rsidRPr="001522B0" w:rsidRDefault="00306D30" w:rsidP="00306D3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364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Mini Cinni Pull-A-Part</w:t>
            </w:r>
            <w:r w:rsidRPr="001522B0">
              <w:rPr>
                <w:rFonts w:ascii="Times New Roman" w:hAnsi="Times New Roman" w:cs="Times New Roman"/>
                <w:b/>
                <w:color w:val="003D76"/>
                <w:sz w:val="17"/>
                <w:szCs w:val="17"/>
              </w:rPr>
              <w:t xml:space="preserve"> </w:t>
            </w:r>
          </w:p>
          <w:p w14:paraId="69BC55C9" w14:textId="77777777" w:rsidR="00306D30" w:rsidRDefault="00306D30" w:rsidP="00306D3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7933F5CE" w14:textId="77777777" w:rsidR="00306D30" w:rsidRPr="00330C3A" w:rsidRDefault="00306D30" w:rsidP="00306D3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753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Orange Juice </w:t>
            </w:r>
          </w:p>
          <w:p w14:paraId="5969CE5B" w14:textId="77777777" w:rsidR="00306D30" w:rsidRPr="00330C3A" w:rsidRDefault="00306D30" w:rsidP="00306D3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33CB63CC" w14:textId="5818BA8E" w:rsidR="00BB6644" w:rsidRPr="00905E2C" w:rsidRDefault="00306D30" w:rsidP="00306D30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</w:pPr>
            <w:r w:rsidRPr="00283E21">
              <w:rPr>
                <w:rFonts w:ascii="Times New Roman" w:hAnsi="Times New Roman" w:cs="Times New Roman"/>
                <w:color w:val="0066FF"/>
                <w:sz w:val="19"/>
                <w:szCs w:val="19"/>
              </w:rPr>
              <w:t xml:space="preserve"> </w:t>
            </w:r>
          </w:p>
        </w:tc>
      </w:tr>
      <w:tr w:rsidR="00BB6644" w:rsidRPr="00C01987" w14:paraId="54ADAD14" w14:textId="77777777" w:rsidTr="00BB6644">
        <w:trPr>
          <w:trHeight w:val="2414"/>
        </w:trPr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17A183FE" w14:textId="77777777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28</w:t>
            </w:r>
          </w:p>
          <w:p w14:paraId="737CEFF8" w14:textId="77777777" w:rsidR="00EC2886" w:rsidRPr="001522B0" w:rsidRDefault="00EC2886" w:rsidP="00EC2886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334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Cinnamon Toast </w:t>
            </w:r>
          </w:p>
          <w:p w14:paraId="1B0F0490" w14:textId="77777777" w:rsidR="00EC2886" w:rsidRPr="001522B0" w:rsidRDefault="00EC2886" w:rsidP="00EC2886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      Crunch Cup</w:t>
            </w:r>
          </w:p>
          <w:p w14:paraId="2A2EB858" w14:textId="77777777" w:rsidR="00EC2886" w:rsidRDefault="00EC2886" w:rsidP="00EC2886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5D62CC01" w14:textId="77777777" w:rsidR="00EC2886" w:rsidRPr="00330C3A" w:rsidRDefault="00EC2886" w:rsidP="00EC2886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748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Grape Juice </w:t>
            </w:r>
          </w:p>
          <w:p w14:paraId="32391982" w14:textId="77777777" w:rsidR="00EC2886" w:rsidRPr="00330C3A" w:rsidRDefault="00EC2886" w:rsidP="00EC2886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654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Raspberry Lemonade </w:t>
            </w:r>
          </w:p>
          <w:p w14:paraId="53944D38" w14:textId="77777777" w:rsidR="00EC2886" w:rsidRPr="00330C3A" w:rsidRDefault="00EC2886" w:rsidP="00EC2886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     Craisins</w:t>
            </w:r>
          </w:p>
          <w:p w14:paraId="67370CB6" w14:textId="77777777" w:rsidR="00BB6644" w:rsidRDefault="00BB6644" w:rsidP="00EC2886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26D79415" w14:textId="46697211" w:rsidR="00E74AEF" w:rsidRPr="009317EF" w:rsidRDefault="00E74AEF" w:rsidP="00EC2886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3758C352" w14:textId="77777777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29</w:t>
            </w:r>
          </w:p>
          <w:p w14:paraId="5D5787B7" w14:textId="3ECA06A9" w:rsidR="004829AB" w:rsidRPr="001522B0" w:rsidRDefault="004829AB" w:rsidP="004829A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327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Maple Mini Waffles</w:t>
            </w:r>
          </w:p>
          <w:p w14:paraId="5295584D" w14:textId="77777777" w:rsidR="00E74AEF" w:rsidRDefault="00E74AEF" w:rsidP="004829AB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695FC7DB" w14:textId="2706FFF0" w:rsidR="004829AB" w:rsidRDefault="00587FC4" w:rsidP="004829AB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  <w:r w:rsidRPr="007A7BD3">
              <w:rPr>
                <w:rFonts w:ascii="Times New Roman" w:hAnsi="Times New Roman" w:cs="Times New Roman"/>
                <w:iCs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787641" behindDoc="0" locked="0" layoutInCell="1" allowOverlap="1" wp14:anchorId="3576A06F" wp14:editId="73AD415E">
                  <wp:simplePos x="0" y="0"/>
                  <wp:positionH relativeFrom="margin">
                    <wp:posOffset>927669</wp:posOffset>
                  </wp:positionH>
                  <wp:positionV relativeFrom="paragraph">
                    <wp:posOffset>111446</wp:posOffset>
                  </wp:positionV>
                  <wp:extent cx="381662" cy="322867"/>
                  <wp:effectExtent l="0" t="0" r="0" b="1270"/>
                  <wp:wrapNone/>
                  <wp:docPr id="117281303" name="Picture 14" descr="A group of images of people and symbo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81303" name="Picture 14" descr="A group of images of people and symbo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93" t="71488" r="8637" b="6314"/>
                          <a:stretch/>
                        </pic:blipFill>
                        <pic:spPr bwMode="auto">
                          <a:xfrm>
                            <a:off x="0" y="0"/>
                            <a:ext cx="381662" cy="32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831DF6" w14:textId="676E4EA5" w:rsidR="004829AB" w:rsidRDefault="00546EF5" w:rsidP="004829AB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  <w:r w:rsidRPr="001522B0">
              <w:rPr>
                <w:rFonts w:ascii="Times New Roman" w:hAnsi="Times New Roman" w:cs="Times New Roman"/>
                <w:noProof/>
                <w:color w:val="00B0F0"/>
                <w:sz w:val="17"/>
                <w:szCs w:val="17"/>
              </w:rPr>
              <mc:AlternateContent>
                <mc:Choice Requires="wps">
                  <w:drawing>
                    <wp:anchor distT="45720" distB="45720" distL="114300" distR="114300" simplePos="0" relativeHeight="251797881" behindDoc="1" locked="0" layoutInCell="1" allowOverlap="1" wp14:anchorId="417F0799" wp14:editId="6052D2B6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22522</wp:posOffset>
                      </wp:positionV>
                      <wp:extent cx="1022350" cy="207010"/>
                      <wp:effectExtent l="0" t="0" r="6350" b="2540"/>
                      <wp:wrapNone/>
                      <wp:docPr id="8998072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0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958DC" w14:textId="77777777" w:rsidR="00BB6644" w:rsidRPr="004A42DD" w:rsidRDefault="00BB6644" w:rsidP="00BB664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8B69C4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International Dance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F0799" id="_x0000_s1037" type="#_x0000_t202" style="position:absolute;margin-left:3.5pt;margin-top:1.75pt;width:80.5pt;height:16.3pt;z-index:-2515185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" stroked="f">
                      <v:textbox>
                        <w:txbxContent>
                          <w:p w14:paraId="1C2958DC" w14:textId="77777777" w:rsidR="00BB6644" w:rsidRPr="004A42DD" w:rsidRDefault="00BB6644" w:rsidP="00BB6644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8B69C4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International Dance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6945F5" w14:textId="77777777" w:rsidR="00546EF5" w:rsidRDefault="00546EF5" w:rsidP="004829AB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33213472" w14:textId="77777777" w:rsidR="004829AB" w:rsidRPr="00330C3A" w:rsidRDefault="004829AB" w:rsidP="004829AB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750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Apple Juice </w:t>
            </w:r>
          </w:p>
          <w:p w14:paraId="1BE5B73C" w14:textId="77777777" w:rsidR="004829AB" w:rsidRPr="00330C3A" w:rsidRDefault="004829AB" w:rsidP="004829AB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698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Strawberry Applesauce  </w:t>
            </w: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  </w:t>
            </w:r>
          </w:p>
          <w:p w14:paraId="26806748" w14:textId="77777777" w:rsidR="00BB6644" w:rsidRDefault="00BB6644" w:rsidP="004829A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14B14E4C" w14:textId="6CEACE0A" w:rsidR="00E74AEF" w:rsidRPr="00673FA3" w:rsidRDefault="00E74AEF" w:rsidP="004829A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7115777F" w14:textId="77777777" w:rsidR="00BB6644" w:rsidRPr="002364A3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30</w:t>
            </w:r>
          </w:p>
          <w:p w14:paraId="28545BCA" w14:textId="77777777" w:rsidR="002A4D84" w:rsidRPr="001522B0" w:rsidRDefault="002A4D84" w:rsidP="002A4D8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321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Banana Muffin </w:t>
            </w:r>
          </w:p>
          <w:p w14:paraId="329446C4" w14:textId="77777777" w:rsidR="002A4D84" w:rsidRDefault="002A4D84" w:rsidP="002A4D8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7D6BA7F0" w14:textId="77777777" w:rsidR="002A4D84" w:rsidRPr="00330C3A" w:rsidRDefault="002A4D84" w:rsidP="002A4D8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752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>Fruit Punch Juice</w:t>
            </w:r>
          </w:p>
          <w:p w14:paraId="2616A11E" w14:textId="77777777" w:rsidR="002A4D84" w:rsidRPr="00330C3A" w:rsidRDefault="002A4D84" w:rsidP="002A4D84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6CBA754F" w14:textId="75F2FAC7" w:rsidR="00BB6644" w:rsidRPr="001E72AC" w:rsidRDefault="002A4D84" w:rsidP="002A4D84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406613"/>
                <w:sz w:val="24"/>
                <w:szCs w:val="24"/>
              </w:rPr>
            </w:pPr>
            <w:r w:rsidRPr="00283E21">
              <w:rPr>
                <w:rFonts w:ascii="Times New Roman" w:hAnsi="Times New Roman" w:cs="Times New Roman"/>
                <w:color w:val="0066FF"/>
                <w:sz w:val="19"/>
                <w:szCs w:val="19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48335B6C" w14:textId="77777777" w:rsidR="00BB6644" w:rsidRPr="00A13D91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0"/>
                <w:szCs w:val="20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1</w:t>
            </w:r>
          </w:p>
          <w:p w14:paraId="4FF36D74" w14:textId="4BD905EF" w:rsidR="00672C7B" w:rsidRPr="001522B0" w:rsidRDefault="00672C7B" w:rsidP="00672C7B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</w:pPr>
            <w:r w:rsidRPr="001522B0">
              <w:rPr>
                <w:rFonts w:ascii="Times New Roman" w:hAnsi="Times New Roman" w:cs="Times New Roman"/>
                <w:b/>
                <w:bCs/>
                <w:color w:val="003D76"/>
                <w:sz w:val="17"/>
                <w:szCs w:val="17"/>
              </w:rPr>
              <w:t xml:space="preserve">329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Honey Cheerios</w:t>
            </w:r>
            <w:r w:rsid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</w:t>
            </w:r>
            <w:r w:rsidRPr="001522B0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>Cup</w:t>
            </w:r>
          </w:p>
          <w:p w14:paraId="7AE4429C" w14:textId="77777777" w:rsidR="00546EF5" w:rsidRDefault="00546EF5" w:rsidP="00672C7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1B1BD1C8" w14:textId="77777777" w:rsidR="00546EF5" w:rsidRDefault="00546EF5" w:rsidP="00672C7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48BACD30" w14:textId="21DC4A51" w:rsidR="00672C7B" w:rsidRPr="00330C3A" w:rsidRDefault="00672C7B" w:rsidP="00672C7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749 </w:t>
            </w:r>
            <w:r w:rsidRPr="00330C3A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>Apple Cherry Juice</w:t>
            </w: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</w:p>
          <w:p w14:paraId="64DF889D" w14:textId="6ED58552" w:rsidR="00672C7B" w:rsidRPr="00330C3A" w:rsidRDefault="00672C7B" w:rsidP="00672C7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69</w:t>
            </w:r>
            <w:r w:rsidR="00990B66"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0</w:t>
            </w:r>
            <w:r w:rsidRPr="00330C3A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  <w:r w:rsidRPr="00330C3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Apple Crisp </w:t>
            </w:r>
          </w:p>
          <w:p w14:paraId="4ACC3EB8" w14:textId="058B9D28" w:rsidR="00BB6644" w:rsidRPr="001E72AC" w:rsidRDefault="00BB6644" w:rsidP="00672C7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406613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86A5E1"/>
              <w:bottom w:val="single" w:sz="4" w:space="0" w:color="86A5E1"/>
              <w:right w:val="single" w:sz="4" w:space="0" w:color="86A5E1"/>
            </w:tcBorders>
          </w:tcPr>
          <w:p w14:paraId="188EE7AC" w14:textId="77777777" w:rsidR="00BB6644" w:rsidRPr="00A13D91" w:rsidRDefault="00BB6644" w:rsidP="00BB664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0"/>
                <w:szCs w:val="20"/>
              </w:rPr>
            </w:pPr>
            <w:r w:rsidRPr="0032098C">
              <w:rPr>
                <w:rFonts w:ascii="Times New Roman" w:hAnsi="Times New Roman" w:cs="Times New Roman"/>
                <w:b/>
                <w:color w:val="E30C39"/>
                <w:sz w:val="20"/>
                <w:szCs w:val="20"/>
              </w:rPr>
              <w:t>2</w:t>
            </w:r>
          </w:p>
          <w:p w14:paraId="095A6BEB" w14:textId="103177F8" w:rsidR="00BB6644" w:rsidRPr="008C5434" w:rsidRDefault="00533602" w:rsidP="00533602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  <w:sz w:val="20"/>
                <w:szCs w:val="20"/>
              </w:rPr>
            </w:pPr>
            <w:r w:rsidRPr="008C5434">
              <w:rPr>
                <w:rFonts w:ascii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390 </w:t>
            </w:r>
            <w:r w:rsidRPr="008C5434">
              <w:rPr>
                <w:rFonts w:ascii="Times New Roman" w:hAnsi="Times New Roman" w:cs="Times New Roman"/>
                <w:color w:val="0066FF"/>
                <w:sz w:val="20"/>
                <w:szCs w:val="20"/>
              </w:rPr>
              <w:t xml:space="preserve">Chocolate Chip Muffin BK Kit  </w:t>
            </w:r>
          </w:p>
          <w:p w14:paraId="5FDDA271" w14:textId="7290D59E" w:rsidR="00E74AEF" w:rsidRPr="006D1AAF" w:rsidRDefault="00E74AEF" w:rsidP="00533602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iCs/>
                <w:noProof/>
                <w:color w:val="auto"/>
                <w:sz w:val="17"/>
                <w:szCs w:val="17"/>
              </w:rPr>
            </w:pPr>
          </w:p>
        </w:tc>
      </w:tr>
    </w:tbl>
    <w:p w14:paraId="452375A2" w14:textId="10E4E533" w:rsidR="007B1596" w:rsidRPr="00546EF5" w:rsidRDefault="00A401BF" w:rsidP="00BB6644">
      <w:pPr>
        <w:jc w:val="center"/>
        <w:rPr>
          <w:rFonts w:ascii="Times New Roman" w:hAnsi="Times New Roman" w:cs="Times New Roman"/>
          <w:color w:val="006600"/>
          <w:sz w:val="11"/>
          <w:szCs w:val="11"/>
        </w:rPr>
      </w:pPr>
      <w:r w:rsidRPr="00546EF5">
        <w:rPr>
          <w:rFonts w:ascii="Times New Roman" w:hAnsi="Times New Roman" w:cs="Times New Roman"/>
          <w:color w:val="006600"/>
          <w:sz w:val="11"/>
          <w:szCs w:val="11"/>
        </w:rPr>
        <w:t>V</w:t>
      </w:r>
      <w:r w:rsidR="00690BE8" w:rsidRPr="00546EF5">
        <w:rPr>
          <w:rFonts w:ascii="Times New Roman" w:hAnsi="Times New Roman" w:cs="Times New Roman"/>
          <w:color w:val="006600"/>
          <w:sz w:val="11"/>
          <w:szCs w:val="11"/>
        </w:rPr>
        <w:t>= Vegetarian Options</w:t>
      </w:r>
    </w:p>
    <w:p w14:paraId="65FC9873" w14:textId="77F7FE6D" w:rsidR="00F077DC" w:rsidRPr="00546EF5" w:rsidRDefault="00311703" w:rsidP="00893173">
      <w:pPr>
        <w:rPr>
          <w:rFonts w:ascii="Times New Roman" w:hAnsi="Times New Roman" w:cs="Times New Roman"/>
          <w:iCs/>
          <w:color w:val="auto"/>
          <w:sz w:val="11"/>
          <w:szCs w:val="11"/>
        </w:rPr>
      </w:pPr>
      <w:r w:rsidRPr="00546EF5">
        <w:rPr>
          <w:rFonts w:ascii="Times New Roman" w:hAnsi="Times New Roman" w:cs="Times New Roman"/>
          <w:iCs/>
          <w:color w:val="FF0000"/>
          <w:sz w:val="11"/>
          <w:szCs w:val="11"/>
          <w:u w:val="single"/>
        </w:rPr>
        <w:t xml:space="preserve">PLEASE READ CAREFULLY </w:t>
      </w:r>
      <w:r w:rsidR="00C724E4"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- 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Parents are strongly advised to review the menu completely to ensure that each of the food items is suitable </w:t>
      </w:r>
      <w:r w:rsidR="00696013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for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their </w:t>
      </w:r>
      <w:r w:rsidR="00B72816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children and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will not trigger an allergic reaction </w:t>
      </w:r>
      <w:r w:rsidR="00574351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OR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related illness. The Archdiocese of Philadelphia, Nutritional Development Services, Inc. and your children’s school shall not be responsible </w:t>
      </w:r>
      <w:r w:rsidR="00696013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for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any allergic reaction </w:t>
      </w:r>
      <w:r w:rsidR="00574351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OR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related illness caused by any food item. Upon request and without charge, Nutritional Development Services will provide parents with </w:t>
      </w:r>
      <w:r w:rsidR="00696013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information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on any food </w:t>
      </w:r>
      <w:r w:rsidR="003C187E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item which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has been provided by the supplier of the food item. To</w:t>
      </w:r>
      <w:r w:rsidR="00F14439"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request product </w:t>
      </w:r>
      <w:r w:rsidR="00696013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information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please call (215) 895-3470 during </w:t>
      </w:r>
      <w:r w:rsidR="00696013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normal</w:t>
      </w:r>
      <w:r w:rsidRPr="00546EF5">
        <w:rPr>
          <w:rFonts w:ascii="Times New Roman" w:hAnsi="Times New Roman" w:cs="Times New Roman"/>
          <w:iCs/>
          <w:color w:val="auto"/>
          <w:sz w:val="11"/>
          <w:szCs w:val="11"/>
        </w:rPr>
        <w:t xml:space="preserve"> business ho</w:t>
      </w:r>
      <w:r w:rsidR="00B90D65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urs</w:t>
      </w:r>
      <w:r w:rsidR="00A8599D" w:rsidRPr="00546EF5">
        <w:rPr>
          <w:rFonts w:ascii="Times New Roman" w:hAnsi="Times New Roman" w:cs="Times New Roman"/>
          <w:iCs/>
          <w:color w:val="auto"/>
          <w:sz w:val="11"/>
          <w:szCs w:val="11"/>
        </w:rPr>
        <w:t>.</w:t>
      </w:r>
    </w:p>
    <w:p w14:paraId="1B94C3A5" w14:textId="4553E9A1" w:rsidR="00A8599D" w:rsidRPr="00E74AEF" w:rsidRDefault="0024731B" w:rsidP="00893173">
      <w:pPr>
        <w:rPr>
          <w:noProof/>
        </w:rPr>
      </w:pPr>
      <w:r w:rsidRPr="00BB6644">
        <w:rPr>
          <w:iCs/>
          <w:noProof/>
          <w:sz w:val="14"/>
          <w:szCs w:val="14"/>
        </w:rPr>
        <w:drawing>
          <wp:anchor distT="0" distB="0" distL="114300" distR="114300" simplePos="0" relativeHeight="251771257" behindDoc="0" locked="0" layoutInCell="1" allowOverlap="1" wp14:anchorId="73D25873" wp14:editId="42AABF1F">
            <wp:simplePos x="0" y="0"/>
            <wp:positionH relativeFrom="margin">
              <wp:align>right</wp:align>
            </wp:positionH>
            <wp:positionV relativeFrom="paragraph">
              <wp:posOffset>1039</wp:posOffset>
            </wp:positionV>
            <wp:extent cx="378901" cy="378901"/>
            <wp:effectExtent l="0" t="0" r="2540" b="2540"/>
            <wp:wrapNone/>
            <wp:docPr id="42942871" name="Picture 26" descr="A blue circle with white text and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2871" name="Picture 26" descr="A blue circle with white text and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1" cy="3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EF5" w:rsidRPr="00BB6644">
        <w:rPr>
          <w:noProof/>
          <w:color w:val="0099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AD78938" wp14:editId="73EA57FB">
                <wp:simplePos x="0" y="0"/>
                <wp:positionH relativeFrom="margin">
                  <wp:posOffset>5239352</wp:posOffset>
                </wp:positionH>
                <wp:positionV relativeFrom="paragraph">
                  <wp:posOffset>5673</wp:posOffset>
                </wp:positionV>
                <wp:extent cx="1224915" cy="438785"/>
                <wp:effectExtent l="0" t="0" r="0" b="0"/>
                <wp:wrapNone/>
                <wp:docPr id="6" name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47C2C" w14:textId="77777777" w:rsidR="00664B65" w:rsidRPr="00F077DC" w:rsidRDefault="00F14439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</w:pPr>
                            <w:r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>Nutritional Development Servic</w:t>
                            </w:r>
                            <w:r w:rsidR="00664B65"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>es</w:t>
                            </w:r>
                          </w:p>
                          <w:p w14:paraId="7A2C7F18" w14:textId="77777777" w:rsidR="00A008E8" w:rsidRPr="00F077DC" w:rsidRDefault="00A008E8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</w:pPr>
                            <w:r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>Archdiocese of Philadelphia</w:t>
                            </w:r>
                          </w:p>
                          <w:p w14:paraId="1814B721" w14:textId="77777777" w:rsidR="00A008E8" w:rsidRPr="00F077DC" w:rsidRDefault="00F14439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9"/>
                                <w:szCs w:val="9"/>
                              </w:rPr>
                            </w:pPr>
                            <w:r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 xml:space="preserve">222 N </w:t>
                            </w:r>
                            <w:r w:rsidR="00A008E8" w:rsidRPr="00F077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9"/>
                                <w:szCs w:val="9"/>
                              </w:rPr>
                              <w:t>17th St, Philadelphia, PA 19103</w:t>
                            </w:r>
                          </w:p>
                          <w:p w14:paraId="101BA447" w14:textId="1DDB8DB0" w:rsidR="00F14439" w:rsidRPr="00F077DC" w:rsidRDefault="00A008E8" w:rsidP="007F45FF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9"/>
                                <w:szCs w:val="9"/>
                              </w:rPr>
                            </w:pPr>
                            <w:r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>215-895-3470, option 1</w:t>
                            </w:r>
                          </w:p>
                          <w:p w14:paraId="0F79E6B4" w14:textId="77777777" w:rsidR="00F14439" w:rsidRPr="006904D7" w:rsidRDefault="00F144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8938" id="address" o:spid="_x0000_s1038" type="#_x0000_t202" style="position:absolute;margin-left:412.55pt;margin-top:.45pt;width:96.45pt;height:34.5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" fillcolor="white [3201]" stroked="f" strokeweight=".5pt">
                <v:textbox>
                  <w:txbxContent>
                    <w:p w14:paraId="2E547C2C" w14:textId="77777777" w:rsidR="00664B65" w:rsidRPr="00F077DC" w:rsidRDefault="00F14439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</w:pPr>
                      <w:r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>Nutritional Development Servic</w:t>
                      </w:r>
                      <w:r w:rsidR="00664B65"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>es</w:t>
                      </w:r>
                    </w:p>
                    <w:p w14:paraId="7A2C7F18" w14:textId="77777777" w:rsidR="00A008E8" w:rsidRPr="00F077DC" w:rsidRDefault="00A008E8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</w:pPr>
                      <w:r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>Archdiocese of Philadelphia</w:t>
                      </w:r>
                    </w:p>
                    <w:p w14:paraId="1814B721" w14:textId="77777777" w:rsidR="00A008E8" w:rsidRPr="00F077DC" w:rsidRDefault="00F14439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9"/>
                          <w:szCs w:val="9"/>
                        </w:rPr>
                      </w:pPr>
                      <w:r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 xml:space="preserve">222 N </w:t>
                      </w:r>
                      <w:r w:rsidR="00A008E8" w:rsidRPr="00F077DC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9"/>
                          <w:szCs w:val="9"/>
                        </w:rPr>
                        <w:t>17th St, Philadelphia, PA 19103</w:t>
                      </w:r>
                    </w:p>
                    <w:p w14:paraId="101BA447" w14:textId="1DDB8DB0" w:rsidR="00F14439" w:rsidRPr="00F077DC" w:rsidRDefault="00A008E8" w:rsidP="007F45FF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9"/>
                          <w:szCs w:val="9"/>
                        </w:rPr>
                      </w:pPr>
                      <w:r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>215-895-3470, option 1</w:t>
                      </w:r>
                    </w:p>
                    <w:p w14:paraId="0F79E6B4" w14:textId="77777777" w:rsidR="00F14439" w:rsidRPr="006904D7" w:rsidRDefault="00F1443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8599D" w:rsidRPr="00E74AEF" w:rsidSect="00E5698C"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76894" w14:textId="77777777" w:rsidR="00C70842" w:rsidRDefault="00C70842">
      <w:pPr>
        <w:spacing w:before="0" w:after="0"/>
      </w:pPr>
      <w:r>
        <w:separator/>
      </w:r>
    </w:p>
  </w:endnote>
  <w:endnote w:type="continuationSeparator" w:id="0">
    <w:p w14:paraId="72A6664B" w14:textId="77777777" w:rsidR="00C70842" w:rsidRDefault="00C70842">
      <w:pPr>
        <w:spacing w:before="0" w:after="0"/>
      </w:pPr>
      <w:r>
        <w:continuationSeparator/>
      </w:r>
    </w:p>
  </w:endnote>
  <w:endnote w:type="continuationNotice" w:id="1">
    <w:p w14:paraId="01E32411" w14:textId="77777777" w:rsidR="00C70842" w:rsidRDefault="00C7084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C262B" w14:textId="77777777" w:rsidR="00C70842" w:rsidRDefault="00C70842">
      <w:pPr>
        <w:spacing w:before="0" w:after="0"/>
      </w:pPr>
      <w:r>
        <w:separator/>
      </w:r>
    </w:p>
  </w:footnote>
  <w:footnote w:type="continuationSeparator" w:id="0">
    <w:p w14:paraId="200B523C" w14:textId="77777777" w:rsidR="00C70842" w:rsidRDefault="00C70842">
      <w:pPr>
        <w:spacing w:before="0" w:after="0"/>
      </w:pPr>
      <w:r>
        <w:continuationSeparator/>
      </w:r>
    </w:p>
  </w:footnote>
  <w:footnote w:type="continuationNotice" w:id="1">
    <w:p w14:paraId="607A7242" w14:textId="77777777" w:rsidR="00C70842" w:rsidRDefault="00C70842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A04068"/>
    <w:multiLevelType w:val="multilevel"/>
    <w:tmpl w:val="30B2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5643B4"/>
    <w:multiLevelType w:val="hybridMultilevel"/>
    <w:tmpl w:val="CAEE9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1/30/2023"/>
    <w:docVar w:name="MonthStart" w:val="11/1/2023"/>
  </w:docVars>
  <w:rsids>
    <w:rsidRoot w:val="00E5698C"/>
    <w:rsid w:val="00000829"/>
    <w:rsid w:val="00000A15"/>
    <w:rsid w:val="00001BCA"/>
    <w:rsid w:val="00002648"/>
    <w:rsid w:val="000036D3"/>
    <w:rsid w:val="00004A08"/>
    <w:rsid w:val="00005267"/>
    <w:rsid w:val="000057E0"/>
    <w:rsid w:val="000068C6"/>
    <w:rsid w:val="00006C8F"/>
    <w:rsid w:val="00010623"/>
    <w:rsid w:val="0001164B"/>
    <w:rsid w:val="00012180"/>
    <w:rsid w:val="00012798"/>
    <w:rsid w:val="00013559"/>
    <w:rsid w:val="00014385"/>
    <w:rsid w:val="00015816"/>
    <w:rsid w:val="00015E12"/>
    <w:rsid w:val="00016209"/>
    <w:rsid w:val="0001719A"/>
    <w:rsid w:val="00017809"/>
    <w:rsid w:val="000204BA"/>
    <w:rsid w:val="000209CD"/>
    <w:rsid w:val="00021871"/>
    <w:rsid w:val="00021A65"/>
    <w:rsid w:val="0002251F"/>
    <w:rsid w:val="00025C45"/>
    <w:rsid w:val="00025CBA"/>
    <w:rsid w:val="000270AA"/>
    <w:rsid w:val="000270B0"/>
    <w:rsid w:val="00027ACD"/>
    <w:rsid w:val="0003013D"/>
    <w:rsid w:val="00030AF6"/>
    <w:rsid w:val="00031F9B"/>
    <w:rsid w:val="00032DEB"/>
    <w:rsid w:val="00033E8C"/>
    <w:rsid w:val="0003495A"/>
    <w:rsid w:val="0003594B"/>
    <w:rsid w:val="00037489"/>
    <w:rsid w:val="00042793"/>
    <w:rsid w:val="00042A15"/>
    <w:rsid w:val="00044121"/>
    <w:rsid w:val="00044592"/>
    <w:rsid w:val="00047680"/>
    <w:rsid w:val="000476F8"/>
    <w:rsid w:val="00047999"/>
    <w:rsid w:val="00050367"/>
    <w:rsid w:val="00050441"/>
    <w:rsid w:val="00051353"/>
    <w:rsid w:val="00052DC6"/>
    <w:rsid w:val="00052E45"/>
    <w:rsid w:val="00052E66"/>
    <w:rsid w:val="00054E8B"/>
    <w:rsid w:val="0005636A"/>
    <w:rsid w:val="00056801"/>
    <w:rsid w:val="000576B9"/>
    <w:rsid w:val="00057C0A"/>
    <w:rsid w:val="00061639"/>
    <w:rsid w:val="00061A4A"/>
    <w:rsid w:val="0006417F"/>
    <w:rsid w:val="00064891"/>
    <w:rsid w:val="00064C31"/>
    <w:rsid w:val="00067606"/>
    <w:rsid w:val="00070B56"/>
    <w:rsid w:val="000717DE"/>
    <w:rsid w:val="00072174"/>
    <w:rsid w:val="000728F8"/>
    <w:rsid w:val="00072CFA"/>
    <w:rsid w:val="00072FCC"/>
    <w:rsid w:val="00074688"/>
    <w:rsid w:val="000746F6"/>
    <w:rsid w:val="00074D6A"/>
    <w:rsid w:val="00075244"/>
    <w:rsid w:val="00075C2D"/>
    <w:rsid w:val="00076272"/>
    <w:rsid w:val="00076407"/>
    <w:rsid w:val="00076EF5"/>
    <w:rsid w:val="00077FBD"/>
    <w:rsid w:val="00080DA5"/>
    <w:rsid w:val="00081388"/>
    <w:rsid w:val="00082AA5"/>
    <w:rsid w:val="00083C19"/>
    <w:rsid w:val="00084472"/>
    <w:rsid w:val="0008458C"/>
    <w:rsid w:val="000847BE"/>
    <w:rsid w:val="00084C78"/>
    <w:rsid w:val="000851ED"/>
    <w:rsid w:val="0009020B"/>
    <w:rsid w:val="000913FB"/>
    <w:rsid w:val="00091CEB"/>
    <w:rsid w:val="0009226B"/>
    <w:rsid w:val="00092CCC"/>
    <w:rsid w:val="00095F4C"/>
    <w:rsid w:val="00096000"/>
    <w:rsid w:val="00097BFF"/>
    <w:rsid w:val="000A08F9"/>
    <w:rsid w:val="000A4EDB"/>
    <w:rsid w:val="000A50B6"/>
    <w:rsid w:val="000A514D"/>
    <w:rsid w:val="000A5815"/>
    <w:rsid w:val="000A5D74"/>
    <w:rsid w:val="000A5E4A"/>
    <w:rsid w:val="000A6AF8"/>
    <w:rsid w:val="000A73C5"/>
    <w:rsid w:val="000A73CB"/>
    <w:rsid w:val="000A7424"/>
    <w:rsid w:val="000A75F0"/>
    <w:rsid w:val="000B0E53"/>
    <w:rsid w:val="000B1045"/>
    <w:rsid w:val="000B1CB1"/>
    <w:rsid w:val="000B325A"/>
    <w:rsid w:val="000B53C4"/>
    <w:rsid w:val="000B6386"/>
    <w:rsid w:val="000C04FA"/>
    <w:rsid w:val="000C106B"/>
    <w:rsid w:val="000C16C7"/>
    <w:rsid w:val="000C2A36"/>
    <w:rsid w:val="000C2E2F"/>
    <w:rsid w:val="000C3B3E"/>
    <w:rsid w:val="000C5B18"/>
    <w:rsid w:val="000C5BF5"/>
    <w:rsid w:val="000C5F2D"/>
    <w:rsid w:val="000C6994"/>
    <w:rsid w:val="000C6CCB"/>
    <w:rsid w:val="000C7575"/>
    <w:rsid w:val="000C7D29"/>
    <w:rsid w:val="000C7F8D"/>
    <w:rsid w:val="000D1120"/>
    <w:rsid w:val="000D1C60"/>
    <w:rsid w:val="000D1F5B"/>
    <w:rsid w:val="000D25CA"/>
    <w:rsid w:val="000D4136"/>
    <w:rsid w:val="000D4482"/>
    <w:rsid w:val="000D50B4"/>
    <w:rsid w:val="000D51D8"/>
    <w:rsid w:val="000D5462"/>
    <w:rsid w:val="000D5C2A"/>
    <w:rsid w:val="000D6123"/>
    <w:rsid w:val="000D6BF7"/>
    <w:rsid w:val="000D7952"/>
    <w:rsid w:val="000E02E4"/>
    <w:rsid w:val="000E119E"/>
    <w:rsid w:val="000E15CB"/>
    <w:rsid w:val="000E1CB5"/>
    <w:rsid w:val="000E2382"/>
    <w:rsid w:val="000E243C"/>
    <w:rsid w:val="000E2E34"/>
    <w:rsid w:val="000E31E7"/>
    <w:rsid w:val="000E3A0E"/>
    <w:rsid w:val="000E426D"/>
    <w:rsid w:val="000E5E05"/>
    <w:rsid w:val="000E68BF"/>
    <w:rsid w:val="000F07AD"/>
    <w:rsid w:val="000F0D07"/>
    <w:rsid w:val="000F15DF"/>
    <w:rsid w:val="000F2788"/>
    <w:rsid w:val="000F37E4"/>
    <w:rsid w:val="000F3978"/>
    <w:rsid w:val="000F4369"/>
    <w:rsid w:val="000F4A36"/>
    <w:rsid w:val="000F4D1F"/>
    <w:rsid w:val="000F505C"/>
    <w:rsid w:val="000F53D8"/>
    <w:rsid w:val="000F5F6D"/>
    <w:rsid w:val="000F63B5"/>
    <w:rsid w:val="000F714C"/>
    <w:rsid w:val="000F78F3"/>
    <w:rsid w:val="000F7B25"/>
    <w:rsid w:val="00100D5E"/>
    <w:rsid w:val="0010228E"/>
    <w:rsid w:val="00102EA6"/>
    <w:rsid w:val="00104EF1"/>
    <w:rsid w:val="00105B58"/>
    <w:rsid w:val="001062B2"/>
    <w:rsid w:val="00110BC8"/>
    <w:rsid w:val="00112A66"/>
    <w:rsid w:val="00112C55"/>
    <w:rsid w:val="00113012"/>
    <w:rsid w:val="00113021"/>
    <w:rsid w:val="00113406"/>
    <w:rsid w:val="001145D5"/>
    <w:rsid w:val="00114819"/>
    <w:rsid w:val="001152A9"/>
    <w:rsid w:val="00115811"/>
    <w:rsid w:val="00116A67"/>
    <w:rsid w:val="00116CB9"/>
    <w:rsid w:val="00116E72"/>
    <w:rsid w:val="00116EE0"/>
    <w:rsid w:val="0011777E"/>
    <w:rsid w:val="00117CAF"/>
    <w:rsid w:val="00120CF7"/>
    <w:rsid w:val="001218FD"/>
    <w:rsid w:val="0012364F"/>
    <w:rsid w:val="00123766"/>
    <w:rsid w:val="001237A8"/>
    <w:rsid w:val="001241DC"/>
    <w:rsid w:val="001254C1"/>
    <w:rsid w:val="0012577D"/>
    <w:rsid w:val="001264C7"/>
    <w:rsid w:val="00127420"/>
    <w:rsid w:val="00130031"/>
    <w:rsid w:val="00131167"/>
    <w:rsid w:val="00132A6E"/>
    <w:rsid w:val="00132FCA"/>
    <w:rsid w:val="00133285"/>
    <w:rsid w:val="001332E8"/>
    <w:rsid w:val="00134AFD"/>
    <w:rsid w:val="00135FBB"/>
    <w:rsid w:val="00136DF5"/>
    <w:rsid w:val="0013705D"/>
    <w:rsid w:val="00137228"/>
    <w:rsid w:val="001373E6"/>
    <w:rsid w:val="001374F6"/>
    <w:rsid w:val="00137F0F"/>
    <w:rsid w:val="00141D19"/>
    <w:rsid w:val="00143484"/>
    <w:rsid w:val="00143707"/>
    <w:rsid w:val="00143BBE"/>
    <w:rsid w:val="00144991"/>
    <w:rsid w:val="00144F2D"/>
    <w:rsid w:val="0014561A"/>
    <w:rsid w:val="0014676F"/>
    <w:rsid w:val="001477E2"/>
    <w:rsid w:val="00150AF1"/>
    <w:rsid w:val="00151822"/>
    <w:rsid w:val="00151842"/>
    <w:rsid w:val="001522B0"/>
    <w:rsid w:val="001541F7"/>
    <w:rsid w:val="001545D0"/>
    <w:rsid w:val="00154FA9"/>
    <w:rsid w:val="0015606E"/>
    <w:rsid w:val="00156302"/>
    <w:rsid w:val="0015661A"/>
    <w:rsid w:val="00156914"/>
    <w:rsid w:val="0015758A"/>
    <w:rsid w:val="00160550"/>
    <w:rsid w:val="0016110C"/>
    <w:rsid w:val="00162251"/>
    <w:rsid w:val="001625AC"/>
    <w:rsid w:val="00164A9D"/>
    <w:rsid w:val="00165634"/>
    <w:rsid w:val="001662CB"/>
    <w:rsid w:val="001704F1"/>
    <w:rsid w:val="00171366"/>
    <w:rsid w:val="00174630"/>
    <w:rsid w:val="001757B1"/>
    <w:rsid w:val="00175F85"/>
    <w:rsid w:val="0017634D"/>
    <w:rsid w:val="00177508"/>
    <w:rsid w:val="0018014A"/>
    <w:rsid w:val="001809C1"/>
    <w:rsid w:val="00180C16"/>
    <w:rsid w:val="00183CD3"/>
    <w:rsid w:val="001848CD"/>
    <w:rsid w:val="00187AD3"/>
    <w:rsid w:val="001901BA"/>
    <w:rsid w:val="00191069"/>
    <w:rsid w:val="001916E6"/>
    <w:rsid w:val="001934E6"/>
    <w:rsid w:val="00193BD1"/>
    <w:rsid w:val="0019473F"/>
    <w:rsid w:val="00194ABF"/>
    <w:rsid w:val="001956C8"/>
    <w:rsid w:val="00195C74"/>
    <w:rsid w:val="0019682B"/>
    <w:rsid w:val="001A001C"/>
    <w:rsid w:val="001A41DB"/>
    <w:rsid w:val="001A4BC4"/>
    <w:rsid w:val="001A5AA8"/>
    <w:rsid w:val="001A71FC"/>
    <w:rsid w:val="001B08E4"/>
    <w:rsid w:val="001B1404"/>
    <w:rsid w:val="001B2168"/>
    <w:rsid w:val="001B277F"/>
    <w:rsid w:val="001B27EB"/>
    <w:rsid w:val="001B3B81"/>
    <w:rsid w:val="001B54D1"/>
    <w:rsid w:val="001B6C80"/>
    <w:rsid w:val="001B6DDD"/>
    <w:rsid w:val="001B6E92"/>
    <w:rsid w:val="001C10E5"/>
    <w:rsid w:val="001C147B"/>
    <w:rsid w:val="001C1EB5"/>
    <w:rsid w:val="001C2780"/>
    <w:rsid w:val="001C2A13"/>
    <w:rsid w:val="001C41CE"/>
    <w:rsid w:val="001C4860"/>
    <w:rsid w:val="001C4983"/>
    <w:rsid w:val="001C7415"/>
    <w:rsid w:val="001D01FE"/>
    <w:rsid w:val="001D0D14"/>
    <w:rsid w:val="001D1782"/>
    <w:rsid w:val="001D1DA3"/>
    <w:rsid w:val="001D216F"/>
    <w:rsid w:val="001D3D65"/>
    <w:rsid w:val="001D3EB9"/>
    <w:rsid w:val="001D5094"/>
    <w:rsid w:val="001D542F"/>
    <w:rsid w:val="001D5E67"/>
    <w:rsid w:val="001D60E9"/>
    <w:rsid w:val="001D6178"/>
    <w:rsid w:val="001D7144"/>
    <w:rsid w:val="001E000F"/>
    <w:rsid w:val="001E10C9"/>
    <w:rsid w:val="001E1859"/>
    <w:rsid w:val="001E5C6A"/>
    <w:rsid w:val="001E72AC"/>
    <w:rsid w:val="001F0230"/>
    <w:rsid w:val="001F14E2"/>
    <w:rsid w:val="001F240E"/>
    <w:rsid w:val="001F341D"/>
    <w:rsid w:val="001F3F7B"/>
    <w:rsid w:val="001F4D39"/>
    <w:rsid w:val="001F62C5"/>
    <w:rsid w:val="001F67D3"/>
    <w:rsid w:val="001F6A28"/>
    <w:rsid w:val="001F6D30"/>
    <w:rsid w:val="001F7D14"/>
    <w:rsid w:val="00200487"/>
    <w:rsid w:val="0020151F"/>
    <w:rsid w:val="00202296"/>
    <w:rsid w:val="0020283E"/>
    <w:rsid w:val="00203045"/>
    <w:rsid w:val="00203C67"/>
    <w:rsid w:val="00203E85"/>
    <w:rsid w:val="002050FA"/>
    <w:rsid w:val="002059EE"/>
    <w:rsid w:val="002060BF"/>
    <w:rsid w:val="00207264"/>
    <w:rsid w:val="00210FFE"/>
    <w:rsid w:val="002128A0"/>
    <w:rsid w:val="0021318D"/>
    <w:rsid w:val="00213337"/>
    <w:rsid w:val="002138CF"/>
    <w:rsid w:val="00214841"/>
    <w:rsid w:val="00214B74"/>
    <w:rsid w:val="00215E74"/>
    <w:rsid w:val="00215EE7"/>
    <w:rsid w:val="0021711A"/>
    <w:rsid w:val="00221822"/>
    <w:rsid w:val="00221836"/>
    <w:rsid w:val="002224D3"/>
    <w:rsid w:val="0022357A"/>
    <w:rsid w:val="00223A45"/>
    <w:rsid w:val="002245C9"/>
    <w:rsid w:val="00224610"/>
    <w:rsid w:val="0022654A"/>
    <w:rsid w:val="00226CB4"/>
    <w:rsid w:val="0022721C"/>
    <w:rsid w:val="002305EC"/>
    <w:rsid w:val="00230C0A"/>
    <w:rsid w:val="00230EA1"/>
    <w:rsid w:val="002322FA"/>
    <w:rsid w:val="00232933"/>
    <w:rsid w:val="00232DCC"/>
    <w:rsid w:val="00233180"/>
    <w:rsid w:val="00234131"/>
    <w:rsid w:val="00234D8F"/>
    <w:rsid w:val="00235DBF"/>
    <w:rsid w:val="00236135"/>
    <w:rsid w:val="002364A3"/>
    <w:rsid w:val="00237CA2"/>
    <w:rsid w:val="00240AA8"/>
    <w:rsid w:val="0024308D"/>
    <w:rsid w:val="00243272"/>
    <w:rsid w:val="00243496"/>
    <w:rsid w:val="0024454A"/>
    <w:rsid w:val="00244C87"/>
    <w:rsid w:val="0024731B"/>
    <w:rsid w:val="0024740D"/>
    <w:rsid w:val="0024755E"/>
    <w:rsid w:val="0024778B"/>
    <w:rsid w:val="00250CA0"/>
    <w:rsid w:val="00250D6A"/>
    <w:rsid w:val="00251D37"/>
    <w:rsid w:val="00252DAF"/>
    <w:rsid w:val="00252E59"/>
    <w:rsid w:val="00253208"/>
    <w:rsid w:val="0025497A"/>
    <w:rsid w:val="00254A13"/>
    <w:rsid w:val="002550A0"/>
    <w:rsid w:val="00260C17"/>
    <w:rsid w:val="00264F7F"/>
    <w:rsid w:val="00265A3D"/>
    <w:rsid w:val="00265C0C"/>
    <w:rsid w:val="00265E92"/>
    <w:rsid w:val="00265F32"/>
    <w:rsid w:val="00266B77"/>
    <w:rsid w:val="00267588"/>
    <w:rsid w:val="00267A59"/>
    <w:rsid w:val="00270812"/>
    <w:rsid w:val="00271786"/>
    <w:rsid w:val="0027227A"/>
    <w:rsid w:val="00272582"/>
    <w:rsid w:val="00272710"/>
    <w:rsid w:val="00273A39"/>
    <w:rsid w:val="002742EC"/>
    <w:rsid w:val="00274FD9"/>
    <w:rsid w:val="0027660D"/>
    <w:rsid w:val="00276A55"/>
    <w:rsid w:val="00282DD9"/>
    <w:rsid w:val="00285A89"/>
    <w:rsid w:val="0028666D"/>
    <w:rsid w:val="00286E27"/>
    <w:rsid w:val="00286F6B"/>
    <w:rsid w:val="002873B4"/>
    <w:rsid w:val="002916DB"/>
    <w:rsid w:val="0029219F"/>
    <w:rsid w:val="0029283D"/>
    <w:rsid w:val="00292DB3"/>
    <w:rsid w:val="00293BF4"/>
    <w:rsid w:val="00294CE5"/>
    <w:rsid w:val="002960CF"/>
    <w:rsid w:val="00296B1F"/>
    <w:rsid w:val="002A02C3"/>
    <w:rsid w:val="002A0806"/>
    <w:rsid w:val="002A1E15"/>
    <w:rsid w:val="002A2412"/>
    <w:rsid w:val="002A2758"/>
    <w:rsid w:val="002A31F0"/>
    <w:rsid w:val="002A4362"/>
    <w:rsid w:val="002A4B9A"/>
    <w:rsid w:val="002A4D03"/>
    <w:rsid w:val="002A4D84"/>
    <w:rsid w:val="002A574D"/>
    <w:rsid w:val="002A6376"/>
    <w:rsid w:val="002A6C3E"/>
    <w:rsid w:val="002A7445"/>
    <w:rsid w:val="002A7DB9"/>
    <w:rsid w:val="002B0AD7"/>
    <w:rsid w:val="002B14A4"/>
    <w:rsid w:val="002B1BBC"/>
    <w:rsid w:val="002B1D41"/>
    <w:rsid w:val="002B2F4F"/>
    <w:rsid w:val="002B5E22"/>
    <w:rsid w:val="002B60FE"/>
    <w:rsid w:val="002B7BE1"/>
    <w:rsid w:val="002C098A"/>
    <w:rsid w:val="002C1001"/>
    <w:rsid w:val="002C14A9"/>
    <w:rsid w:val="002C1AE2"/>
    <w:rsid w:val="002C4437"/>
    <w:rsid w:val="002C5A87"/>
    <w:rsid w:val="002C5BE2"/>
    <w:rsid w:val="002D006B"/>
    <w:rsid w:val="002D0B96"/>
    <w:rsid w:val="002D164C"/>
    <w:rsid w:val="002D1BB3"/>
    <w:rsid w:val="002D1CBA"/>
    <w:rsid w:val="002D241F"/>
    <w:rsid w:val="002D2725"/>
    <w:rsid w:val="002D5156"/>
    <w:rsid w:val="002D5E95"/>
    <w:rsid w:val="002D619E"/>
    <w:rsid w:val="002D69AF"/>
    <w:rsid w:val="002D6AD9"/>
    <w:rsid w:val="002D7332"/>
    <w:rsid w:val="002D769B"/>
    <w:rsid w:val="002E0109"/>
    <w:rsid w:val="002E346D"/>
    <w:rsid w:val="002E6D3B"/>
    <w:rsid w:val="002E7147"/>
    <w:rsid w:val="002E7703"/>
    <w:rsid w:val="002F014E"/>
    <w:rsid w:val="002F061A"/>
    <w:rsid w:val="002F0C05"/>
    <w:rsid w:val="002F131D"/>
    <w:rsid w:val="002F1522"/>
    <w:rsid w:val="002F16AA"/>
    <w:rsid w:val="002F191E"/>
    <w:rsid w:val="002F34A0"/>
    <w:rsid w:val="002F4490"/>
    <w:rsid w:val="002F46C3"/>
    <w:rsid w:val="002F5DDB"/>
    <w:rsid w:val="002F602E"/>
    <w:rsid w:val="002F6CCD"/>
    <w:rsid w:val="002F74F9"/>
    <w:rsid w:val="00301FBE"/>
    <w:rsid w:val="00304FB0"/>
    <w:rsid w:val="0030561F"/>
    <w:rsid w:val="00306571"/>
    <w:rsid w:val="00306D30"/>
    <w:rsid w:val="0030708F"/>
    <w:rsid w:val="00310DC7"/>
    <w:rsid w:val="00311703"/>
    <w:rsid w:val="0031202E"/>
    <w:rsid w:val="00312551"/>
    <w:rsid w:val="00312FD4"/>
    <w:rsid w:val="00313337"/>
    <w:rsid w:val="00313465"/>
    <w:rsid w:val="00314A4E"/>
    <w:rsid w:val="00314D5A"/>
    <w:rsid w:val="00315719"/>
    <w:rsid w:val="003159B8"/>
    <w:rsid w:val="003168D1"/>
    <w:rsid w:val="00316A7E"/>
    <w:rsid w:val="00316D3C"/>
    <w:rsid w:val="0032098C"/>
    <w:rsid w:val="0032381D"/>
    <w:rsid w:val="00323A34"/>
    <w:rsid w:val="00323A8D"/>
    <w:rsid w:val="0032483E"/>
    <w:rsid w:val="003253A6"/>
    <w:rsid w:val="003267F2"/>
    <w:rsid w:val="00326E0A"/>
    <w:rsid w:val="00327247"/>
    <w:rsid w:val="00327706"/>
    <w:rsid w:val="0032794D"/>
    <w:rsid w:val="00327E13"/>
    <w:rsid w:val="00330C3A"/>
    <w:rsid w:val="00330CCB"/>
    <w:rsid w:val="003312A3"/>
    <w:rsid w:val="00331A19"/>
    <w:rsid w:val="00332F2A"/>
    <w:rsid w:val="00333430"/>
    <w:rsid w:val="00333B77"/>
    <w:rsid w:val="00336D83"/>
    <w:rsid w:val="00337AE6"/>
    <w:rsid w:val="00337E13"/>
    <w:rsid w:val="0034072E"/>
    <w:rsid w:val="00342DEA"/>
    <w:rsid w:val="00343A2B"/>
    <w:rsid w:val="00343B59"/>
    <w:rsid w:val="00343F40"/>
    <w:rsid w:val="003448BB"/>
    <w:rsid w:val="00344CB5"/>
    <w:rsid w:val="0034591F"/>
    <w:rsid w:val="00345DC9"/>
    <w:rsid w:val="0034698F"/>
    <w:rsid w:val="00346A51"/>
    <w:rsid w:val="00350F47"/>
    <w:rsid w:val="00351D42"/>
    <w:rsid w:val="00351DEE"/>
    <w:rsid w:val="00352062"/>
    <w:rsid w:val="00352234"/>
    <w:rsid w:val="00352FDC"/>
    <w:rsid w:val="003557FC"/>
    <w:rsid w:val="00356BAB"/>
    <w:rsid w:val="003570BE"/>
    <w:rsid w:val="00357F2F"/>
    <w:rsid w:val="00360318"/>
    <w:rsid w:val="00360EFC"/>
    <w:rsid w:val="00361DB5"/>
    <w:rsid w:val="003641BA"/>
    <w:rsid w:val="00364371"/>
    <w:rsid w:val="00365836"/>
    <w:rsid w:val="003665D9"/>
    <w:rsid w:val="0036729B"/>
    <w:rsid w:val="00367BCB"/>
    <w:rsid w:val="00371840"/>
    <w:rsid w:val="00371A25"/>
    <w:rsid w:val="00372351"/>
    <w:rsid w:val="00372D86"/>
    <w:rsid w:val="00373466"/>
    <w:rsid w:val="00374898"/>
    <w:rsid w:val="00374A2A"/>
    <w:rsid w:val="003751C6"/>
    <w:rsid w:val="00380B6D"/>
    <w:rsid w:val="00384593"/>
    <w:rsid w:val="003847CF"/>
    <w:rsid w:val="00386F3F"/>
    <w:rsid w:val="00390693"/>
    <w:rsid w:val="00391BA6"/>
    <w:rsid w:val="00392E00"/>
    <w:rsid w:val="003937CB"/>
    <w:rsid w:val="0039455A"/>
    <w:rsid w:val="00395C1B"/>
    <w:rsid w:val="00397793"/>
    <w:rsid w:val="003977A3"/>
    <w:rsid w:val="003978DB"/>
    <w:rsid w:val="003A01C0"/>
    <w:rsid w:val="003A162D"/>
    <w:rsid w:val="003A1976"/>
    <w:rsid w:val="003A2096"/>
    <w:rsid w:val="003A30A4"/>
    <w:rsid w:val="003A3348"/>
    <w:rsid w:val="003A363F"/>
    <w:rsid w:val="003A39E2"/>
    <w:rsid w:val="003A45EE"/>
    <w:rsid w:val="003A60AC"/>
    <w:rsid w:val="003A61ED"/>
    <w:rsid w:val="003B014B"/>
    <w:rsid w:val="003B016B"/>
    <w:rsid w:val="003B0DE7"/>
    <w:rsid w:val="003B1690"/>
    <w:rsid w:val="003B1D94"/>
    <w:rsid w:val="003B2613"/>
    <w:rsid w:val="003B2D6C"/>
    <w:rsid w:val="003B2EA3"/>
    <w:rsid w:val="003B3403"/>
    <w:rsid w:val="003B3F8C"/>
    <w:rsid w:val="003B405A"/>
    <w:rsid w:val="003B4B69"/>
    <w:rsid w:val="003B4F1C"/>
    <w:rsid w:val="003B527E"/>
    <w:rsid w:val="003B6817"/>
    <w:rsid w:val="003C1535"/>
    <w:rsid w:val="003C187E"/>
    <w:rsid w:val="003C2FD3"/>
    <w:rsid w:val="003C44FB"/>
    <w:rsid w:val="003C4A0B"/>
    <w:rsid w:val="003C515E"/>
    <w:rsid w:val="003C6441"/>
    <w:rsid w:val="003D0294"/>
    <w:rsid w:val="003D0C79"/>
    <w:rsid w:val="003D2392"/>
    <w:rsid w:val="003D2C98"/>
    <w:rsid w:val="003D598C"/>
    <w:rsid w:val="003D5DC4"/>
    <w:rsid w:val="003D5E84"/>
    <w:rsid w:val="003E0896"/>
    <w:rsid w:val="003E322F"/>
    <w:rsid w:val="003E442A"/>
    <w:rsid w:val="003E58A6"/>
    <w:rsid w:val="003E7B0A"/>
    <w:rsid w:val="003F12AE"/>
    <w:rsid w:val="003F1F34"/>
    <w:rsid w:val="003F547F"/>
    <w:rsid w:val="003F569D"/>
    <w:rsid w:val="003F593A"/>
    <w:rsid w:val="003F5C4B"/>
    <w:rsid w:val="003F6DC9"/>
    <w:rsid w:val="003F7E9E"/>
    <w:rsid w:val="003F7EF6"/>
    <w:rsid w:val="004016F1"/>
    <w:rsid w:val="00402E88"/>
    <w:rsid w:val="00403FCF"/>
    <w:rsid w:val="0040429B"/>
    <w:rsid w:val="0040525C"/>
    <w:rsid w:val="004057C0"/>
    <w:rsid w:val="00405BD8"/>
    <w:rsid w:val="00406324"/>
    <w:rsid w:val="0040760F"/>
    <w:rsid w:val="004078B8"/>
    <w:rsid w:val="004079F1"/>
    <w:rsid w:val="004113A3"/>
    <w:rsid w:val="004128EA"/>
    <w:rsid w:val="004138C1"/>
    <w:rsid w:val="004140A9"/>
    <w:rsid w:val="00414E78"/>
    <w:rsid w:val="00416899"/>
    <w:rsid w:val="0041695F"/>
    <w:rsid w:val="004178C6"/>
    <w:rsid w:val="00417933"/>
    <w:rsid w:val="004202DD"/>
    <w:rsid w:val="0042157A"/>
    <w:rsid w:val="00421C21"/>
    <w:rsid w:val="00421CCF"/>
    <w:rsid w:val="0042275B"/>
    <w:rsid w:val="00422E1E"/>
    <w:rsid w:val="004231F0"/>
    <w:rsid w:val="004252C4"/>
    <w:rsid w:val="004253C7"/>
    <w:rsid w:val="0042657E"/>
    <w:rsid w:val="00426DF5"/>
    <w:rsid w:val="00427819"/>
    <w:rsid w:val="00431793"/>
    <w:rsid w:val="0043281B"/>
    <w:rsid w:val="004329A2"/>
    <w:rsid w:val="00432BD3"/>
    <w:rsid w:val="00432C06"/>
    <w:rsid w:val="00433201"/>
    <w:rsid w:val="004339F2"/>
    <w:rsid w:val="0043729B"/>
    <w:rsid w:val="00440B62"/>
    <w:rsid w:val="00441880"/>
    <w:rsid w:val="00441CA4"/>
    <w:rsid w:val="00442D7F"/>
    <w:rsid w:val="004449AA"/>
    <w:rsid w:val="00445876"/>
    <w:rsid w:val="00445B06"/>
    <w:rsid w:val="00446457"/>
    <w:rsid w:val="00446C6F"/>
    <w:rsid w:val="004472C5"/>
    <w:rsid w:val="0044799B"/>
    <w:rsid w:val="00447A03"/>
    <w:rsid w:val="004502A4"/>
    <w:rsid w:val="00450EB5"/>
    <w:rsid w:val="0045141A"/>
    <w:rsid w:val="00452730"/>
    <w:rsid w:val="004533FA"/>
    <w:rsid w:val="00453B5C"/>
    <w:rsid w:val="004548A9"/>
    <w:rsid w:val="0045536E"/>
    <w:rsid w:val="00455D63"/>
    <w:rsid w:val="004569C8"/>
    <w:rsid w:val="00456BB0"/>
    <w:rsid w:val="00457DD5"/>
    <w:rsid w:val="0046185B"/>
    <w:rsid w:val="0046229A"/>
    <w:rsid w:val="00462EFF"/>
    <w:rsid w:val="004659EC"/>
    <w:rsid w:val="00465CA5"/>
    <w:rsid w:val="00466E1C"/>
    <w:rsid w:val="0046706E"/>
    <w:rsid w:val="0046709B"/>
    <w:rsid w:val="00470ED7"/>
    <w:rsid w:val="00471B2D"/>
    <w:rsid w:val="00471CA7"/>
    <w:rsid w:val="004725EC"/>
    <w:rsid w:val="0047339E"/>
    <w:rsid w:val="00474525"/>
    <w:rsid w:val="00475964"/>
    <w:rsid w:val="00475F42"/>
    <w:rsid w:val="0048092A"/>
    <w:rsid w:val="00481BEC"/>
    <w:rsid w:val="00481DA3"/>
    <w:rsid w:val="004829AB"/>
    <w:rsid w:val="00482ABE"/>
    <w:rsid w:val="00482B37"/>
    <w:rsid w:val="004841D6"/>
    <w:rsid w:val="004853FC"/>
    <w:rsid w:val="004862AF"/>
    <w:rsid w:val="004871B7"/>
    <w:rsid w:val="004874AB"/>
    <w:rsid w:val="004901D4"/>
    <w:rsid w:val="00490755"/>
    <w:rsid w:val="0049150B"/>
    <w:rsid w:val="00491A32"/>
    <w:rsid w:val="00492BF1"/>
    <w:rsid w:val="00493028"/>
    <w:rsid w:val="0049656A"/>
    <w:rsid w:val="00496B7D"/>
    <w:rsid w:val="00496E6C"/>
    <w:rsid w:val="004978B7"/>
    <w:rsid w:val="004A0B44"/>
    <w:rsid w:val="004A2388"/>
    <w:rsid w:val="004A25CE"/>
    <w:rsid w:val="004A2DFF"/>
    <w:rsid w:val="004A423B"/>
    <w:rsid w:val="004A42DD"/>
    <w:rsid w:val="004A4E70"/>
    <w:rsid w:val="004A546D"/>
    <w:rsid w:val="004A5F0E"/>
    <w:rsid w:val="004A6085"/>
    <w:rsid w:val="004A658A"/>
    <w:rsid w:val="004A7D10"/>
    <w:rsid w:val="004B0F2D"/>
    <w:rsid w:val="004B334F"/>
    <w:rsid w:val="004B4497"/>
    <w:rsid w:val="004B48C7"/>
    <w:rsid w:val="004B50F0"/>
    <w:rsid w:val="004B7AA6"/>
    <w:rsid w:val="004C036A"/>
    <w:rsid w:val="004C079C"/>
    <w:rsid w:val="004C0A3E"/>
    <w:rsid w:val="004C0AA4"/>
    <w:rsid w:val="004C1373"/>
    <w:rsid w:val="004C1A20"/>
    <w:rsid w:val="004C211C"/>
    <w:rsid w:val="004C47C0"/>
    <w:rsid w:val="004C4D04"/>
    <w:rsid w:val="004C512C"/>
    <w:rsid w:val="004C56F0"/>
    <w:rsid w:val="004C7619"/>
    <w:rsid w:val="004D01FE"/>
    <w:rsid w:val="004D0668"/>
    <w:rsid w:val="004D1454"/>
    <w:rsid w:val="004D1495"/>
    <w:rsid w:val="004D1E6D"/>
    <w:rsid w:val="004D1F56"/>
    <w:rsid w:val="004D25FC"/>
    <w:rsid w:val="004D2C63"/>
    <w:rsid w:val="004D2DEE"/>
    <w:rsid w:val="004D2FFC"/>
    <w:rsid w:val="004D421D"/>
    <w:rsid w:val="004D5077"/>
    <w:rsid w:val="004D589B"/>
    <w:rsid w:val="004D754E"/>
    <w:rsid w:val="004D7B37"/>
    <w:rsid w:val="004E0674"/>
    <w:rsid w:val="004E1243"/>
    <w:rsid w:val="004E1311"/>
    <w:rsid w:val="004E1CBC"/>
    <w:rsid w:val="004E369C"/>
    <w:rsid w:val="004E36BB"/>
    <w:rsid w:val="004E4BE1"/>
    <w:rsid w:val="004E4C46"/>
    <w:rsid w:val="004E5738"/>
    <w:rsid w:val="004E579C"/>
    <w:rsid w:val="004E6DE8"/>
    <w:rsid w:val="004F1DC6"/>
    <w:rsid w:val="004F2811"/>
    <w:rsid w:val="004F2F98"/>
    <w:rsid w:val="004F382A"/>
    <w:rsid w:val="004F6AC1"/>
    <w:rsid w:val="004F6BAE"/>
    <w:rsid w:val="004F77CD"/>
    <w:rsid w:val="005011C5"/>
    <w:rsid w:val="005016A2"/>
    <w:rsid w:val="0050291F"/>
    <w:rsid w:val="00505AFE"/>
    <w:rsid w:val="00506C91"/>
    <w:rsid w:val="0050737A"/>
    <w:rsid w:val="0050756B"/>
    <w:rsid w:val="00507A0D"/>
    <w:rsid w:val="00507C06"/>
    <w:rsid w:val="00511751"/>
    <w:rsid w:val="00511EEC"/>
    <w:rsid w:val="00512228"/>
    <w:rsid w:val="00512C34"/>
    <w:rsid w:val="00512E27"/>
    <w:rsid w:val="00513F52"/>
    <w:rsid w:val="005169FB"/>
    <w:rsid w:val="00516F81"/>
    <w:rsid w:val="005178D0"/>
    <w:rsid w:val="0052184B"/>
    <w:rsid w:val="00523285"/>
    <w:rsid w:val="00524469"/>
    <w:rsid w:val="00525B88"/>
    <w:rsid w:val="00525F19"/>
    <w:rsid w:val="00526958"/>
    <w:rsid w:val="00533602"/>
    <w:rsid w:val="00533711"/>
    <w:rsid w:val="00534BA8"/>
    <w:rsid w:val="00536F2C"/>
    <w:rsid w:val="005377FE"/>
    <w:rsid w:val="0054030F"/>
    <w:rsid w:val="00540F9B"/>
    <w:rsid w:val="00542A5D"/>
    <w:rsid w:val="00542D6C"/>
    <w:rsid w:val="00542E3A"/>
    <w:rsid w:val="0054577E"/>
    <w:rsid w:val="005465B6"/>
    <w:rsid w:val="005469F7"/>
    <w:rsid w:val="005469FE"/>
    <w:rsid w:val="00546EF5"/>
    <w:rsid w:val="005474D0"/>
    <w:rsid w:val="00547B15"/>
    <w:rsid w:val="00547DE1"/>
    <w:rsid w:val="00550567"/>
    <w:rsid w:val="00550DD9"/>
    <w:rsid w:val="005516D5"/>
    <w:rsid w:val="00551EEE"/>
    <w:rsid w:val="00552417"/>
    <w:rsid w:val="00552A2F"/>
    <w:rsid w:val="00552B85"/>
    <w:rsid w:val="005544F1"/>
    <w:rsid w:val="00554AFD"/>
    <w:rsid w:val="00554E4B"/>
    <w:rsid w:val="00555724"/>
    <w:rsid w:val="00555BF1"/>
    <w:rsid w:val="00556031"/>
    <w:rsid w:val="005575B5"/>
    <w:rsid w:val="005605F1"/>
    <w:rsid w:val="00560860"/>
    <w:rsid w:val="0056161E"/>
    <w:rsid w:val="005620B9"/>
    <w:rsid w:val="00562FD3"/>
    <w:rsid w:val="00563075"/>
    <w:rsid w:val="005641CC"/>
    <w:rsid w:val="005643BE"/>
    <w:rsid w:val="00566964"/>
    <w:rsid w:val="0056719B"/>
    <w:rsid w:val="005671E5"/>
    <w:rsid w:val="00567277"/>
    <w:rsid w:val="005676A9"/>
    <w:rsid w:val="0057086A"/>
    <w:rsid w:val="00571249"/>
    <w:rsid w:val="005715ED"/>
    <w:rsid w:val="00574351"/>
    <w:rsid w:val="005748FF"/>
    <w:rsid w:val="0057584B"/>
    <w:rsid w:val="00575D33"/>
    <w:rsid w:val="00576E99"/>
    <w:rsid w:val="00576EFD"/>
    <w:rsid w:val="005802B2"/>
    <w:rsid w:val="00580CA8"/>
    <w:rsid w:val="00580FAC"/>
    <w:rsid w:val="005823FC"/>
    <w:rsid w:val="005833D4"/>
    <w:rsid w:val="00584CC0"/>
    <w:rsid w:val="0058722A"/>
    <w:rsid w:val="00587755"/>
    <w:rsid w:val="00587FC4"/>
    <w:rsid w:val="005901A4"/>
    <w:rsid w:val="00590B9B"/>
    <w:rsid w:val="005929F3"/>
    <w:rsid w:val="00592D95"/>
    <w:rsid w:val="00593690"/>
    <w:rsid w:val="00594562"/>
    <w:rsid w:val="00594C70"/>
    <w:rsid w:val="00594E07"/>
    <w:rsid w:val="00594E7E"/>
    <w:rsid w:val="005950FD"/>
    <w:rsid w:val="00596792"/>
    <w:rsid w:val="00597CF1"/>
    <w:rsid w:val="00597F0E"/>
    <w:rsid w:val="005A17A5"/>
    <w:rsid w:val="005A1F91"/>
    <w:rsid w:val="005A3342"/>
    <w:rsid w:val="005A4BBD"/>
    <w:rsid w:val="005A7B1C"/>
    <w:rsid w:val="005B0009"/>
    <w:rsid w:val="005B0C2C"/>
    <w:rsid w:val="005B1162"/>
    <w:rsid w:val="005B14D1"/>
    <w:rsid w:val="005B2F9E"/>
    <w:rsid w:val="005B3DFA"/>
    <w:rsid w:val="005B47D1"/>
    <w:rsid w:val="005B51DF"/>
    <w:rsid w:val="005B5E1D"/>
    <w:rsid w:val="005B6F25"/>
    <w:rsid w:val="005B716C"/>
    <w:rsid w:val="005B72DD"/>
    <w:rsid w:val="005C0FBD"/>
    <w:rsid w:val="005C174B"/>
    <w:rsid w:val="005C18C4"/>
    <w:rsid w:val="005C3C17"/>
    <w:rsid w:val="005C460D"/>
    <w:rsid w:val="005C4BCF"/>
    <w:rsid w:val="005C6120"/>
    <w:rsid w:val="005C6AA3"/>
    <w:rsid w:val="005C711B"/>
    <w:rsid w:val="005C7326"/>
    <w:rsid w:val="005C7820"/>
    <w:rsid w:val="005D190B"/>
    <w:rsid w:val="005D1A07"/>
    <w:rsid w:val="005D1F6E"/>
    <w:rsid w:val="005D2A99"/>
    <w:rsid w:val="005D39A7"/>
    <w:rsid w:val="005D491D"/>
    <w:rsid w:val="005D5355"/>
    <w:rsid w:val="005D5E93"/>
    <w:rsid w:val="005D63CE"/>
    <w:rsid w:val="005D6B7B"/>
    <w:rsid w:val="005D6F92"/>
    <w:rsid w:val="005E0D3C"/>
    <w:rsid w:val="005E18B8"/>
    <w:rsid w:val="005E1FC0"/>
    <w:rsid w:val="005E2AB2"/>
    <w:rsid w:val="005E4600"/>
    <w:rsid w:val="005E469C"/>
    <w:rsid w:val="005E5222"/>
    <w:rsid w:val="005E5FD0"/>
    <w:rsid w:val="005E78FA"/>
    <w:rsid w:val="005F0DF2"/>
    <w:rsid w:val="005F103F"/>
    <w:rsid w:val="005F23BF"/>
    <w:rsid w:val="005F301A"/>
    <w:rsid w:val="005F3CAA"/>
    <w:rsid w:val="005F4D05"/>
    <w:rsid w:val="005F68BE"/>
    <w:rsid w:val="005F6D3A"/>
    <w:rsid w:val="005F7363"/>
    <w:rsid w:val="005F79DA"/>
    <w:rsid w:val="005F7D62"/>
    <w:rsid w:val="00600983"/>
    <w:rsid w:val="00601087"/>
    <w:rsid w:val="00601C8A"/>
    <w:rsid w:val="00601FE7"/>
    <w:rsid w:val="006025F2"/>
    <w:rsid w:val="00602E4C"/>
    <w:rsid w:val="0060432C"/>
    <w:rsid w:val="006055FF"/>
    <w:rsid w:val="00605684"/>
    <w:rsid w:val="006061A3"/>
    <w:rsid w:val="0060786B"/>
    <w:rsid w:val="00607C64"/>
    <w:rsid w:val="006100BC"/>
    <w:rsid w:val="006106E9"/>
    <w:rsid w:val="00610AA6"/>
    <w:rsid w:val="00610BC4"/>
    <w:rsid w:val="00610F79"/>
    <w:rsid w:val="00611A4F"/>
    <w:rsid w:val="00612340"/>
    <w:rsid w:val="00612545"/>
    <w:rsid w:val="0061295F"/>
    <w:rsid w:val="00613B6D"/>
    <w:rsid w:val="00615914"/>
    <w:rsid w:val="0061628F"/>
    <w:rsid w:val="006165E6"/>
    <w:rsid w:val="0062005C"/>
    <w:rsid w:val="00621260"/>
    <w:rsid w:val="00622D5D"/>
    <w:rsid w:val="00624636"/>
    <w:rsid w:val="00626A50"/>
    <w:rsid w:val="006270D8"/>
    <w:rsid w:val="00627264"/>
    <w:rsid w:val="00627831"/>
    <w:rsid w:val="006351F5"/>
    <w:rsid w:val="00635F80"/>
    <w:rsid w:val="00636451"/>
    <w:rsid w:val="00642BD6"/>
    <w:rsid w:val="006436A5"/>
    <w:rsid w:val="00643780"/>
    <w:rsid w:val="00643831"/>
    <w:rsid w:val="006450B3"/>
    <w:rsid w:val="0064630C"/>
    <w:rsid w:val="00647284"/>
    <w:rsid w:val="006506C9"/>
    <w:rsid w:val="00652D7C"/>
    <w:rsid w:val="00652DC5"/>
    <w:rsid w:val="00653093"/>
    <w:rsid w:val="0065651E"/>
    <w:rsid w:val="00656EE6"/>
    <w:rsid w:val="00657009"/>
    <w:rsid w:val="00660DB6"/>
    <w:rsid w:val="00661904"/>
    <w:rsid w:val="00661944"/>
    <w:rsid w:val="006640F3"/>
    <w:rsid w:val="006645AB"/>
    <w:rsid w:val="00664B65"/>
    <w:rsid w:val="00665DE8"/>
    <w:rsid w:val="00666BC6"/>
    <w:rsid w:val="00670CAF"/>
    <w:rsid w:val="00671018"/>
    <w:rsid w:val="00671680"/>
    <w:rsid w:val="0067279E"/>
    <w:rsid w:val="00672C7B"/>
    <w:rsid w:val="0067313B"/>
    <w:rsid w:val="00673FA3"/>
    <w:rsid w:val="00674B4B"/>
    <w:rsid w:val="006759B6"/>
    <w:rsid w:val="00676069"/>
    <w:rsid w:val="006761C1"/>
    <w:rsid w:val="0067626E"/>
    <w:rsid w:val="00676632"/>
    <w:rsid w:val="00676E70"/>
    <w:rsid w:val="00680C17"/>
    <w:rsid w:val="00681455"/>
    <w:rsid w:val="0068161C"/>
    <w:rsid w:val="006821BB"/>
    <w:rsid w:val="006824E4"/>
    <w:rsid w:val="0068377B"/>
    <w:rsid w:val="006839D0"/>
    <w:rsid w:val="006841F6"/>
    <w:rsid w:val="006868B6"/>
    <w:rsid w:val="0068746E"/>
    <w:rsid w:val="006874FA"/>
    <w:rsid w:val="0069012D"/>
    <w:rsid w:val="006904D7"/>
    <w:rsid w:val="00690564"/>
    <w:rsid w:val="00690BE8"/>
    <w:rsid w:val="00690FBB"/>
    <w:rsid w:val="00691158"/>
    <w:rsid w:val="00691E77"/>
    <w:rsid w:val="00692223"/>
    <w:rsid w:val="006928AB"/>
    <w:rsid w:val="006934F2"/>
    <w:rsid w:val="0069522F"/>
    <w:rsid w:val="00695604"/>
    <w:rsid w:val="00696013"/>
    <w:rsid w:val="006A0170"/>
    <w:rsid w:val="006A13AF"/>
    <w:rsid w:val="006A15AD"/>
    <w:rsid w:val="006A2DBF"/>
    <w:rsid w:val="006A53EB"/>
    <w:rsid w:val="006A64A6"/>
    <w:rsid w:val="006A6B10"/>
    <w:rsid w:val="006B16F0"/>
    <w:rsid w:val="006B18EE"/>
    <w:rsid w:val="006B1B86"/>
    <w:rsid w:val="006B1DE3"/>
    <w:rsid w:val="006B22C4"/>
    <w:rsid w:val="006B28B9"/>
    <w:rsid w:val="006B33CA"/>
    <w:rsid w:val="006B3F6F"/>
    <w:rsid w:val="006B4006"/>
    <w:rsid w:val="006B425F"/>
    <w:rsid w:val="006B4F33"/>
    <w:rsid w:val="006B4F6C"/>
    <w:rsid w:val="006B5691"/>
    <w:rsid w:val="006B5CDA"/>
    <w:rsid w:val="006B6216"/>
    <w:rsid w:val="006B67E9"/>
    <w:rsid w:val="006B7B8D"/>
    <w:rsid w:val="006B7BE3"/>
    <w:rsid w:val="006C3568"/>
    <w:rsid w:val="006C382A"/>
    <w:rsid w:val="006C3A97"/>
    <w:rsid w:val="006C3CB5"/>
    <w:rsid w:val="006C4314"/>
    <w:rsid w:val="006C4C69"/>
    <w:rsid w:val="006C51E5"/>
    <w:rsid w:val="006C6035"/>
    <w:rsid w:val="006C6B62"/>
    <w:rsid w:val="006C725D"/>
    <w:rsid w:val="006C7923"/>
    <w:rsid w:val="006C7AA2"/>
    <w:rsid w:val="006D0518"/>
    <w:rsid w:val="006D1AAF"/>
    <w:rsid w:val="006D1D28"/>
    <w:rsid w:val="006D2187"/>
    <w:rsid w:val="006D3997"/>
    <w:rsid w:val="006D4CAF"/>
    <w:rsid w:val="006D72C9"/>
    <w:rsid w:val="006D7336"/>
    <w:rsid w:val="006D780E"/>
    <w:rsid w:val="006D7849"/>
    <w:rsid w:val="006E0AB1"/>
    <w:rsid w:val="006E0F03"/>
    <w:rsid w:val="006E28FA"/>
    <w:rsid w:val="006E3D33"/>
    <w:rsid w:val="006E69EF"/>
    <w:rsid w:val="006E6A85"/>
    <w:rsid w:val="006F17F9"/>
    <w:rsid w:val="006F1B9C"/>
    <w:rsid w:val="006F201C"/>
    <w:rsid w:val="006F234C"/>
    <w:rsid w:val="006F29B7"/>
    <w:rsid w:val="006F351C"/>
    <w:rsid w:val="006F40EE"/>
    <w:rsid w:val="006F41B2"/>
    <w:rsid w:val="006F567B"/>
    <w:rsid w:val="006F5A42"/>
    <w:rsid w:val="006F5A6C"/>
    <w:rsid w:val="006F71EF"/>
    <w:rsid w:val="00700FD6"/>
    <w:rsid w:val="0070144C"/>
    <w:rsid w:val="007023C9"/>
    <w:rsid w:val="007033EE"/>
    <w:rsid w:val="007050EF"/>
    <w:rsid w:val="007056D2"/>
    <w:rsid w:val="00705F46"/>
    <w:rsid w:val="0070710A"/>
    <w:rsid w:val="00711AC8"/>
    <w:rsid w:val="00712EB1"/>
    <w:rsid w:val="00713B7C"/>
    <w:rsid w:val="007146A5"/>
    <w:rsid w:val="00720E0A"/>
    <w:rsid w:val="00721DA3"/>
    <w:rsid w:val="007223B7"/>
    <w:rsid w:val="007224FD"/>
    <w:rsid w:val="00722BA1"/>
    <w:rsid w:val="00723041"/>
    <w:rsid w:val="00723438"/>
    <w:rsid w:val="0072456B"/>
    <w:rsid w:val="00725D67"/>
    <w:rsid w:val="00727007"/>
    <w:rsid w:val="00727037"/>
    <w:rsid w:val="00727444"/>
    <w:rsid w:val="0073053A"/>
    <w:rsid w:val="00731F94"/>
    <w:rsid w:val="00733B84"/>
    <w:rsid w:val="00735A2F"/>
    <w:rsid w:val="00737B83"/>
    <w:rsid w:val="00741F75"/>
    <w:rsid w:val="00742422"/>
    <w:rsid w:val="00742C78"/>
    <w:rsid w:val="00742D88"/>
    <w:rsid w:val="00745898"/>
    <w:rsid w:val="007460EC"/>
    <w:rsid w:val="00747736"/>
    <w:rsid w:val="00747BCF"/>
    <w:rsid w:val="00750072"/>
    <w:rsid w:val="007503CF"/>
    <w:rsid w:val="00750FCB"/>
    <w:rsid w:val="00751FD1"/>
    <w:rsid w:val="007523F6"/>
    <w:rsid w:val="007532D7"/>
    <w:rsid w:val="00753409"/>
    <w:rsid w:val="00754140"/>
    <w:rsid w:val="00754490"/>
    <w:rsid w:val="00754BE1"/>
    <w:rsid w:val="00754C09"/>
    <w:rsid w:val="0075554B"/>
    <w:rsid w:val="00755A8F"/>
    <w:rsid w:val="00756694"/>
    <w:rsid w:val="00757087"/>
    <w:rsid w:val="00760B7C"/>
    <w:rsid w:val="00760BA0"/>
    <w:rsid w:val="007634FE"/>
    <w:rsid w:val="007636E9"/>
    <w:rsid w:val="007641E1"/>
    <w:rsid w:val="007643BF"/>
    <w:rsid w:val="00764A7C"/>
    <w:rsid w:val="00764DFD"/>
    <w:rsid w:val="007662C9"/>
    <w:rsid w:val="00766AC3"/>
    <w:rsid w:val="00766DD2"/>
    <w:rsid w:val="007671AD"/>
    <w:rsid w:val="007700F4"/>
    <w:rsid w:val="0077015B"/>
    <w:rsid w:val="00771649"/>
    <w:rsid w:val="007719C0"/>
    <w:rsid w:val="00772E09"/>
    <w:rsid w:val="00772E4C"/>
    <w:rsid w:val="00773580"/>
    <w:rsid w:val="00774FAF"/>
    <w:rsid w:val="0077510E"/>
    <w:rsid w:val="007804FA"/>
    <w:rsid w:val="00780DB0"/>
    <w:rsid w:val="00780DCE"/>
    <w:rsid w:val="00780F85"/>
    <w:rsid w:val="00781095"/>
    <w:rsid w:val="00781E44"/>
    <w:rsid w:val="00782564"/>
    <w:rsid w:val="00783BCC"/>
    <w:rsid w:val="00783E7F"/>
    <w:rsid w:val="0078416B"/>
    <w:rsid w:val="0078508F"/>
    <w:rsid w:val="007853C6"/>
    <w:rsid w:val="00786C0B"/>
    <w:rsid w:val="00787944"/>
    <w:rsid w:val="00787AFA"/>
    <w:rsid w:val="00787CF3"/>
    <w:rsid w:val="00790275"/>
    <w:rsid w:val="00791013"/>
    <w:rsid w:val="00791115"/>
    <w:rsid w:val="0079261A"/>
    <w:rsid w:val="00794EDC"/>
    <w:rsid w:val="007955EE"/>
    <w:rsid w:val="0079566C"/>
    <w:rsid w:val="00795939"/>
    <w:rsid w:val="00795C49"/>
    <w:rsid w:val="00795EB2"/>
    <w:rsid w:val="0079649F"/>
    <w:rsid w:val="00797091"/>
    <w:rsid w:val="007A0A71"/>
    <w:rsid w:val="007A1408"/>
    <w:rsid w:val="007A153F"/>
    <w:rsid w:val="007A300A"/>
    <w:rsid w:val="007A7947"/>
    <w:rsid w:val="007A7BD3"/>
    <w:rsid w:val="007B12AD"/>
    <w:rsid w:val="007B1596"/>
    <w:rsid w:val="007B1672"/>
    <w:rsid w:val="007B2A33"/>
    <w:rsid w:val="007B2EC8"/>
    <w:rsid w:val="007B333F"/>
    <w:rsid w:val="007B3AA9"/>
    <w:rsid w:val="007B55BA"/>
    <w:rsid w:val="007B6127"/>
    <w:rsid w:val="007B6A5F"/>
    <w:rsid w:val="007B6F34"/>
    <w:rsid w:val="007B7145"/>
    <w:rsid w:val="007B7CF5"/>
    <w:rsid w:val="007B7FDC"/>
    <w:rsid w:val="007C1617"/>
    <w:rsid w:val="007C3D53"/>
    <w:rsid w:val="007C3FC9"/>
    <w:rsid w:val="007C4724"/>
    <w:rsid w:val="007C6701"/>
    <w:rsid w:val="007C6C92"/>
    <w:rsid w:val="007D082E"/>
    <w:rsid w:val="007D0EF4"/>
    <w:rsid w:val="007D1566"/>
    <w:rsid w:val="007D22C1"/>
    <w:rsid w:val="007D3223"/>
    <w:rsid w:val="007D49AB"/>
    <w:rsid w:val="007D568D"/>
    <w:rsid w:val="007D5799"/>
    <w:rsid w:val="007D6062"/>
    <w:rsid w:val="007D6198"/>
    <w:rsid w:val="007D64C7"/>
    <w:rsid w:val="007D7712"/>
    <w:rsid w:val="007D7D18"/>
    <w:rsid w:val="007E0023"/>
    <w:rsid w:val="007E0486"/>
    <w:rsid w:val="007E0F81"/>
    <w:rsid w:val="007E2B4F"/>
    <w:rsid w:val="007E3FDE"/>
    <w:rsid w:val="007E5192"/>
    <w:rsid w:val="007E6CF8"/>
    <w:rsid w:val="007E7DF0"/>
    <w:rsid w:val="007F0748"/>
    <w:rsid w:val="007F123C"/>
    <w:rsid w:val="007F16E9"/>
    <w:rsid w:val="007F187C"/>
    <w:rsid w:val="007F1C27"/>
    <w:rsid w:val="007F2293"/>
    <w:rsid w:val="007F45FF"/>
    <w:rsid w:val="007F5655"/>
    <w:rsid w:val="007F5708"/>
    <w:rsid w:val="00802585"/>
    <w:rsid w:val="00802939"/>
    <w:rsid w:val="00802E92"/>
    <w:rsid w:val="00803536"/>
    <w:rsid w:val="00803DBA"/>
    <w:rsid w:val="008043E1"/>
    <w:rsid w:val="0080443F"/>
    <w:rsid w:val="00804637"/>
    <w:rsid w:val="00805C44"/>
    <w:rsid w:val="00806BE8"/>
    <w:rsid w:val="00806FD0"/>
    <w:rsid w:val="00807661"/>
    <w:rsid w:val="0081140C"/>
    <w:rsid w:val="0081254A"/>
    <w:rsid w:val="008161E5"/>
    <w:rsid w:val="008178A4"/>
    <w:rsid w:val="00817AE2"/>
    <w:rsid w:val="00820375"/>
    <w:rsid w:val="00822977"/>
    <w:rsid w:val="008233E7"/>
    <w:rsid w:val="008238D8"/>
    <w:rsid w:val="00823B39"/>
    <w:rsid w:val="00824709"/>
    <w:rsid w:val="008247C3"/>
    <w:rsid w:val="008252D0"/>
    <w:rsid w:val="0082575B"/>
    <w:rsid w:val="00825790"/>
    <w:rsid w:val="0082640E"/>
    <w:rsid w:val="0082712E"/>
    <w:rsid w:val="008274D5"/>
    <w:rsid w:val="00827CD7"/>
    <w:rsid w:val="008301F7"/>
    <w:rsid w:val="008306F9"/>
    <w:rsid w:val="008313DA"/>
    <w:rsid w:val="008319AB"/>
    <w:rsid w:val="008319E6"/>
    <w:rsid w:val="008319F7"/>
    <w:rsid w:val="00831AA5"/>
    <w:rsid w:val="00833853"/>
    <w:rsid w:val="00833F18"/>
    <w:rsid w:val="008344B0"/>
    <w:rsid w:val="00834789"/>
    <w:rsid w:val="008348D5"/>
    <w:rsid w:val="008354FB"/>
    <w:rsid w:val="00835B58"/>
    <w:rsid w:val="00836400"/>
    <w:rsid w:val="008369FE"/>
    <w:rsid w:val="00836D40"/>
    <w:rsid w:val="00837BA2"/>
    <w:rsid w:val="008403BC"/>
    <w:rsid w:val="00840876"/>
    <w:rsid w:val="00840E1E"/>
    <w:rsid w:val="00841859"/>
    <w:rsid w:val="00841A63"/>
    <w:rsid w:val="00841BC5"/>
    <w:rsid w:val="00841F42"/>
    <w:rsid w:val="00841FE3"/>
    <w:rsid w:val="0084203D"/>
    <w:rsid w:val="008426CF"/>
    <w:rsid w:val="00843F9C"/>
    <w:rsid w:val="00846D83"/>
    <w:rsid w:val="0084757D"/>
    <w:rsid w:val="00850C96"/>
    <w:rsid w:val="0085182F"/>
    <w:rsid w:val="00851B05"/>
    <w:rsid w:val="00852FCC"/>
    <w:rsid w:val="008539DE"/>
    <w:rsid w:val="00853AAC"/>
    <w:rsid w:val="00853D73"/>
    <w:rsid w:val="00853FC4"/>
    <w:rsid w:val="0085524C"/>
    <w:rsid w:val="008555D6"/>
    <w:rsid w:val="00855A0E"/>
    <w:rsid w:val="00855E89"/>
    <w:rsid w:val="00857DDE"/>
    <w:rsid w:val="00860837"/>
    <w:rsid w:val="00860871"/>
    <w:rsid w:val="00861CAF"/>
    <w:rsid w:val="00861F4E"/>
    <w:rsid w:val="00862308"/>
    <w:rsid w:val="00865459"/>
    <w:rsid w:val="008654DB"/>
    <w:rsid w:val="00865F13"/>
    <w:rsid w:val="00866C4B"/>
    <w:rsid w:val="00867D39"/>
    <w:rsid w:val="00870900"/>
    <w:rsid w:val="00871A12"/>
    <w:rsid w:val="00872082"/>
    <w:rsid w:val="008720D6"/>
    <w:rsid w:val="00872354"/>
    <w:rsid w:val="00872398"/>
    <w:rsid w:val="0087318D"/>
    <w:rsid w:val="00873648"/>
    <w:rsid w:val="008736EB"/>
    <w:rsid w:val="00873F52"/>
    <w:rsid w:val="008746E5"/>
    <w:rsid w:val="008749C4"/>
    <w:rsid w:val="0087557B"/>
    <w:rsid w:val="00875978"/>
    <w:rsid w:val="00875B4D"/>
    <w:rsid w:val="00875FB4"/>
    <w:rsid w:val="0087717B"/>
    <w:rsid w:val="0087744A"/>
    <w:rsid w:val="008775B7"/>
    <w:rsid w:val="00880A4B"/>
    <w:rsid w:val="00881756"/>
    <w:rsid w:val="008821D6"/>
    <w:rsid w:val="00882278"/>
    <w:rsid w:val="0088278D"/>
    <w:rsid w:val="0088374F"/>
    <w:rsid w:val="00883F55"/>
    <w:rsid w:val="00884370"/>
    <w:rsid w:val="00884B03"/>
    <w:rsid w:val="00884D21"/>
    <w:rsid w:val="008856CF"/>
    <w:rsid w:val="00885A73"/>
    <w:rsid w:val="00886DE1"/>
    <w:rsid w:val="0088725B"/>
    <w:rsid w:val="00887BB2"/>
    <w:rsid w:val="00890BF9"/>
    <w:rsid w:val="0089183E"/>
    <w:rsid w:val="00891CD6"/>
    <w:rsid w:val="0089203B"/>
    <w:rsid w:val="008930DD"/>
    <w:rsid w:val="00893173"/>
    <w:rsid w:val="00893F26"/>
    <w:rsid w:val="00896460"/>
    <w:rsid w:val="00896AE4"/>
    <w:rsid w:val="00896E22"/>
    <w:rsid w:val="008973F1"/>
    <w:rsid w:val="008A237F"/>
    <w:rsid w:val="008A2AC2"/>
    <w:rsid w:val="008A367B"/>
    <w:rsid w:val="008A3BBD"/>
    <w:rsid w:val="008A4713"/>
    <w:rsid w:val="008A4FA8"/>
    <w:rsid w:val="008A56F6"/>
    <w:rsid w:val="008A6815"/>
    <w:rsid w:val="008A6B12"/>
    <w:rsid w:val="008A7565"/>
    <w:rsid w:val="008A784A"/>
    <w:rsid w:val="008B212B"/>
    <w:rsid w:val="008B26B6"/>
    <w:rsid w:val="008B28B0"/>
    <w:rsid w:val="008B2BF4"/>
    <w:rsid w:val="008B2D6D"/>
    <w:rsid w:val="008B5949"/>
    <w:rsid w:val="008B5F08"/>
    <w:rsid w:val="008B643B"/>
    <w:rsid w:val="008B69C4"/>
    <w:rsid w:val="008B7342"/>
    <w:rsid w:val="008C0101"/>
    <w:rsid w:val="008C03B4"/>
    <w:rsid w:val="008C17DC"/>
    <w:rsid w:val="008C1BAC"/>
    <w:rsid w:val="008C23A7"/>
    <w:rsid w:val="008C3159"/>
    <w:rsid w:val="008C4B63"/>
    <w:rsid w:val="008C5434"/>
    <w:rsid w:val="008C554F"/>
    <w:rsid w:val="008C73D7"/>
    <w:rsid w:val="008D0116"/>
    <w:rsid w:val="008D1316"/>
    <w:rsid w:val="008D19A0"/>
    <w:rsid w:val="008D2171"/>
    <w:rsid w:val="008D602F"/>
    <w:rsid w:val="008D680F"/>
    <w:rsid w:val="008D7D82"/>
    <w:rsid w:val="008E0FDB"/>
    <w:rsid w:val="008E19CA"/>
    <w:rsid w:val="008E20FE"/>
    <w:rsid w:val="008E2660"/>
    <w:rsid w:val="008E302E"/>
    <w:rsid w:val="008E3DCB"/>
    <w:rsid w:val="008E4140"/>
    <w:rsid w:val="008E4B8F"/>
    <w:rsid w:val="008E4CF5"/>
    <w:rsid w:val="008E4EB5"/>
    <w:rsid w:val="008E51BA"/>
    <w:rsid w:val="008E6361"/>
    <w:rsid w:val="008F0ED6"/>
    <w:rsid w:val="008F0FC1"/>
    <w:rsid w:val="008F1436"/>
    <w:rsid w:val="008F1F74"/>
    <w:rsid w:val="008F30F7"/>
    <w:rsid w:val="008F3B4E"/>
    <w:rsid w:val="008F57D3"/>
    <w:rsid w:val="008F5ED0"/>
    <w:rsid w:val="008F7405"/>
    <w:rsid w:val="008F7D49"/>
    <w:rsid w:val="00901426"/>
    <w:rsid w:val="00901484"/>
    <w:rsid w:val="00901BA4"/>
    <w:rsid w:val="00902DFF"/>
    <w:rsid w:val="00903CD2"/>
    <w:rsid w:val="009046A4"/>
    <w:rsid w:val="00905C63"/>
    <w:rsid w:val="00905DEC"/>
    <w:rsid w:val="00905E2C"/>
    <w:rsid w:val="00906018"/>
    <w:rsid w:val="00906448"/>
    <w:rsid w:val="009101D7"/>
    <w:rsid w:val="00910721"/>
    <w:rsid w:val="0091081D"/>
    <w:rsid w:val="00910F10"/>
    <w:rsid w:val="00911BE4"/>
    <w:rsid w:val="00912C30"/>
    <w:rsid w:val="00912E29"/>
    <w:rsid w:val="0091536B"/>
    <w:rsid w:val="00916F40"/>
    <w:rsid w:val="00917700"/>
    <w:rsid w:val="00917B02"/>
    <w:rsid w:val="00917FB5"/>
    <w:rsid w:val="00920488"/>
    <w:rsid w:val="00922E3B"/>
    <w:rsid w:val="00924199"/>
    <w:rsid w:val="00926489"/>
    <w:rsid w:val="00926497"/>
    <w:rsid w:val="009264FF"/>
    <w:rsid w:val="009301BF"/>
    <w:rsid w:val="00930686"/>
    <w:rsid w:val="00931641"/>
    <w:rsid w:val="009317EF"/>
    <w:rsid w:val="00932174"/>
    <w:rsid w:val="009334E0"/>
    <w:rsid w:val="00933D93"/>
    <w:rsid w:val="00935F5A"/>
    <w:rsid w:val="00935FF8"/>
    <w:rsid w:val="00937421"/>
    <w:rsid w:val="00940293"/>
    <w:rsid w:val="009407FC"/>
    <w:rsid w:val="00940A91"/>
    <w:rsid w:val="00941165"/>
    <w:rsid w:val="00941424"/>
    <w:rsid w:val="009418D8"/>
    <w:rsid w:val="00943C47"/>
    <w:rsid w:val="00943D80"/>
    <w:rsid w:val="00944151"/>
    <w:rsid w:val="00944161"/>
    <w:rsid w:val="009445E0"/>
    <w:rsid w:val="00947C4C"/>
    <w:rsid w:val="00950391"/>
    <w:rsid w:val="00951481"/>
    <w:rsid w:val="00951A06"/>
    <w:rsid w:val="00952885"/>
    <w:rsid w:val="00952B3F"/>
    <w:rsid w:val="00952B6F"/>
    <w:rsid w:val="00952F49"/>
    <w:rsid w:val="00953400"/>
    <w:rsid w:val="0095384C"/>
    <w:rsid w:val="00953D32"/>
    <w:rsid w:val="0095430A"/>
    <w:rsid w:val="009543B3"/>
    <w:rsid w:val="00954411"/>
    <w:rsid w:val="00955648"/>
    <w:rsid w:val="00956F99"/>
    <w:rsid w:val="00957886"/>
    <w:rsid w:val="00961121"/>
    <w:rsid w:val="00961919"/>
    <w:rsid w:val="00963473"/>
    <w:rsid w:val="00963B50"/>
    <w:rsid w:val="00965F42"/>
    <w:rsid w:val="009672C1"/>
    <w:rsid w:val="0097024E"/>
    <w:rsid w:val="00970716"/>
    <w:rsid w:val="009709AB"/>
    <w:rsid w:val="00971AF3"/>
    <w:rsid w:val="00972CC8"/>
    <w:rsid w:val="00972F06"/>
    <w:rsid w:val="0097313D"/>
    <w:rsid w:val="00974839"/>
    <w:rsid w:val="009760C4"/>
    <w:rsid w:val="0097638C"/>
    <w:rsid w:val="0097639F"/>
    <w:rsid w:val="009771A6"/>
    <w:rsid w:val="009772E1"/>
    <w:rsid w:val="00977C89"/>
    <w:rsid w:val="00977F3D"/>
    <w:rsid w:val="0098142B"/>
    <w:rsid w:val="009817F9"/>
    <w:rsid w:val="00981870"/>
    <w:rsid w:val="009837CE"/>
    <w:rsid w:val="00983DE1"/>
    <w:rsid w:val="00983F63"/>
    <w:rsid w:val="0098477C"/>
    <w:rsid w:val="00984FCE"/>
    <w:rsid w:val="009860E0"/>
    <w:rsid w:val="00986580"/>
    <w:rsid w:val="00986800"/>
    <w:rsid w:val="00986980"/>
    <w:rsid w:val="00986CBB"/>
    <w:rsid w:val="00986CC4"/>
    <w:rsid w:val="00987455"/>
    <w:rsid w:val="009902B8"/>
    <w:rsid w:val="009903C2"/>
    <w:rsid w:val="00990B66"/>
    <w:rsid w:val="009913F0"/>
    <w:rsid w:val="00992F8E"/>
    <w:rsid w:val="009930AC"/>
    <w:rsid w:val="00993E09"/>
    <w:rsid w:val="00994716"/>
    <w:rsid w:val="00995AAE"/>
    <w:rsid w:val="00995F4E"/>
    <w:rsid w:val="00996881"/>
    <w:rsid w:val="00996F53"/>
    <w:rsid w:val="009973AD"/>
    <w:rsid w:val="00997F14"/>
    <w:rsid w:val="009A00F7"/>
    <w:rsid w:val="009A0119"/>
    <w:rsid w:val="009A1433"/>
    <w:rsid w:val="009A1996"/>
    <w:rsid w:val="009A21AE"/>
    <w:rsid w:val="009A236E"/>
    <w:rsid w:val="009A2F33"/>
    <w:rsid w:val="009A3501"/>
    <w:rsid w:val="009A4F2E"/>
    <w:rsid w:val="009A62D4"/>
    <w:rsid w:val="009A6548"/>
    <w:rsid w:val="009A71AA"/>
    <w:rsid w:val="009A72A7"/>
    <w:rsid w:val="009A7A59"/>
    <w:rsid w:val="009B0E4C"/>
    <w:rsid w:val="009B1010"/>
    <w:rsid w:val="009B105F"/>
    <w:rsid w:val="009B139F"/>
    <w:rsid w:val="009B39E0"/>
    <w:rsid w:val="009B439B"/>
    <w:rsid w:val="009B4E32"/>
    <w:rsid w:val="009B4E5C"/>
    <w:rsid w:val="009B5697"/>
    <w:rsid w:val="009B79FD"/>
    <w:rsid w:val="009C0195"/>
    <w:rsid w:val="009C03F8"/>
    <w:rsid w:val="009C0F36"/>
    <w:rsid w:val="009C1A28"/>
    <w:rsid w:val="009C236A"/>
    <w:rsid w:val="009C37FC"/>
    <w:rsid w:val="009C79C4"/>
    <w:rsid w:val="009C7A5A"/>
    <w:rsid w:val="009D01CD"/>
    <w:rsid w:val="009D07FC"/>
    <w:rsid w:val="009D111C"/>
    <w:rsid w:val="009D30D7"/>
    <w:rsid w:val="009D39FF"/>
    <w:rsid w:val="009D40F2"/>
    <w:rsid w:val="009D5764"/>
    <w:rsid w:val="009D5D42"/>
    <w:rsid w:val="009D756B"/>
    <w:rsid w:val="009D7D06"/>
    <w:rsid w:val="009E0BEE"/>
    <w:rsid w:val="009E0E2C"/>
    <w:rsid w:val="009E1405"/>
    <w:rsid w:val="009E16C0"/>
    <w:rsid w:val="009E2B0B"/>
    <w:rsid w:val="009E31BC"/>
    <w:rsid w:val="009E32F4"/>
    <w:rsid w:val="009E396E"/>
    <w:rsid w:val="009E7E30"/>
    <w:rsid w:val="009F03C9"/>
    <w:rsid w:val="009F16B9"/>
    <w:rsid w:val="009F201F"/>
    <w:rsid w:val="009F22CD"/>
    <w:rsid w:val="009F323D"/>
    <w:rsid w:val="009F45AF"/>
    <w:rsid w:val="009F5CB7"/>
    <w:rsid w:val="009F659F"/>
    <w:rsid w:val="009F6898"/>
    <w:rsid w:val="009F6B4F"/>
    <w:rsid w:val="009F6BBC"/>
    <w:rsid w:val="009F7AB3"/>
    <w:rsid w:val="009F7CAC"/>
    <w:rsid w:val="00A0048C"/>
    <w:rsid w:val="00A008E8"/>
    <w:rsid w:val="00A00A5C"/>
    <w:rsid w:val="00A00D53"/>
    <w:rsid w:val="00A00E07"/>
    <w:rsid w:val="00A03534"/>
    <w:rsid w:val="00A05E30"/>
    <w:rsid w:val="00A06792"/>
    <w:rsid w:val="00A07D92"/>
    <w:rsid w:val="00A10424"/>
    <w:rsid w:val="00A1054B"/>
    <w:rsid w:val="00A10AE2"/>
    <w:rsid w:val="00A12535"/>
    <w:rsid w:val="00A12763"/>
    <w:rsid w:val="00A12D2F"/>
    <w:rsid w:val="00A13B5F"/>
    <w:rsid w:val="00A13B8F"/>
    <w:rsid w:val="00A13D91"/>
    <w:rsid w:val="00A1445A"/>
    <w:rsid w:val="00A170EC"/>
    <w:rsid w:val="00A200F0"/>
    <w:rsid w:val="00A2050F"/>
    <w:rsid w:val="00A22B15"/>
    <w:rsid w:val="00A22D60"/>
    <w:rsid w:val="00A2393D"/>
    <w:rsid w:val="00A24B1E"/>
    <w:rsid w:val="00A25560"/>
    <w:rsid w:val="00A25615"/>
    <w:rsid w:val="00A25C7E"/>
    <w:rsid w:val="00A262D6"/>
    <w:rsid w:val="00A30A84"/>
    <w:rsid w:val="00A311D6"/>
    <w:rsid w:val="00A31AF0"/>
    <w:rsid w:val="00A31CEE"/>
    <w:rsid w:val="00A32293"/>
    <w:rsid w:val="00A322EC"/>
    <w:rsid w:val="00A334FE"/>
    <w:rsid w:val="00A33926"/>
    <w:rsid w:val="00A352F6"/>
    <w:rsid w:val="00A354EC"/>
    <w:rsid w:val="00A35B70"/>
    <w:rsid w:val="00A366EC"/>
    <w:rsid w:val="00A369A2"/>
    <w:rsid w:val="00A36D0D"/>
    <w:rsid w:val="00A36E06"/>
    <w:rsid w:val="00A37513"/>
    <w:rsid w:val="00A401BF"/>
    <w:rsid w:val="00A40224"/>
    <w:rsid w:val="00A40556"/>
    <w:rsid w:val="00A41189"/>
    <w:rsid w:val="00A4124F"/>
    <w:rsid w:val="00A4132C"/>
    <w:rsid w:val="00A41A75"/>
    <w:rsid w:val="00A428D7"/>
    <w:rsid w:val="00A433F2"/>
    <w:rsid w:val="00A43EB3"/>
    <w:rsid w:val="00A43F1A"/>
    <w:rsid w:val="00A4428A"/>
    <w:rsid w:val="00A44463"/>
    <w:rsid w:val="00A4498E"/>
    <w:rsid w:val="00A453DC"/>
    <w:rsid w:val="00A45EB2"/>
    <w:rsid w:val="00A46279"/>
    <w:rsid w:val="00A47332"/>
    <w:rsid w:val="00A516AA"/>
    <w:rsid w:val="00A5210C"/>
    <w:rsid w:val="00A52B0E"/>
    <w:rsid w:val="00A53933"/>
    <w:rsid w:val="00A54E55"/>
    <w:rsid w:val="00A556B6"/>
    <w:rsid w:val="00A55C19"/>
    <w:rsid w:val="00A562EF"/>
    <w:rsid w:val="00A625A1"/>
    <w:rsid w:val="00A63302"/>
    <w:rsid w:val="00A63876"/>
    <w:rsid w:val="00A65ECC"/>
    <w:rsid w:val="00A6676F"/>
    <w:rsid w:val="00A6743D"/>
    <w:rsid w:val="00A674BF"/>
    <w:rsid w:val="00A67A9E"/>
    <w:rsid w:val="00A70215"/>
    <w:rsid w:val="00A70B5E"/>
    <w:rsid w:val="00A7103A"/>
    <w:rsid w:val="00A7198D"/>
    <w:rsid w:val="00A71FFC"/>
    <w:rsid w:val="00A72322"/>
    <w:rsid w:val="00A7254E"/>
    <w:rsid w:val="00A72912"/>
    <w:rsid w:val="00A72DD1"/>
    <w:rsid w:val="00A738DA"/>
    <w:rsid w:val="00A750D1"/>
    <w:rsid w:val="00A75350"/>
    <w:rsid w:val="00A75960"/>
    <w:rsid w:val="00A7692F"/>
    <w:rsid w:val="00A76C07"/>
    <w:rsid w:val="00A77162"/>
    <w:rsid w:val="00A77F39"/>
    <w:rsid w:val="00A80262"/>
    <w:rsid w:val="00A80718"/>
    <w:rsid w:val="00A8079A"/>
    <w:rsid w:val="00A817E6"/>
    <w:rsid w:val="00A83CF0"/>
    <w:rsid w:val="00A848F2"/>
    <w:rsid w:val="00A8599D"/>
    <w:rsid w:val="00A873C6"/>
    <w:rsid w:val="00A87C49"/>
    <w:rsid w:val="00A92720"/>
    <w:rsid w:val="00A94543"/>
    <w:rsid w:val="00A94840"/>
    <w:rsid w:val="00A9515E"/>
    <w:rsid w:val="00A97B0C"/>
    <w:rsid w:val="00AA0F68"/>
    <w:rsid w:val="00AA1245"/>
    <w:rsid w:val="00AA14EC"/>
    <w:rsid w:val="00AA29DF"/>
    <w:rsid w:val="00AA3F2C"/>
    <w:rsid w:val="00AA44AF"/>
    <w:rsid w:val="00AA47D3"/>
    <w:rsid w:val="00AA5530"/>
    <w:rsid w:val="00AA59CB"/>
    <w:rsid w:val="00AA621F"/>
    <w:rsid w:val="00AA7C68"/>
    <w:rsid w:val="00AB047B"/>
    <w:rsid w:val="00AB0C20"/>
    <w:rsid w:val="00AB22B2"/>
    <w:rsid w:val="00AB3AF6"/>
    <w:rsid w:val="00AB42DB"/>
    <w:rsid w:val="00AB4338"/>
    <w:rsid w:val="00AB47FD"/>
    <w:rsid w:val="00AB4857"/>
    <w:rsid w:val="00AB4908"/>
    <w:rsid w:val="00AB4A46"/>
    <w:rsid w:val="00AB5954"/>
    <w:rsid w:val="00AB5A16"/>
    <w:rsid w:val="00AB7B9F"/>
    <w:rsid w:val="00AC0487"/>
    <w:rsid w:val="00AC162F"/>
    <w:rsid w:val="00AC22D7"/>
    <w:rsid w:val="00AC2926"/>
    <w:rsid w:val="00AC481A"/>
    <w:rsid w:val="00AC4DCF"/>
    <w:rsid w:val="00AC4DD5"/>
    <w:rsid w:val="00AC5721"/>
    <w:rsid w:val="00AC7C92"/>
    <w:rsid w:val="00AC7D2B"/>
    <w:rsid w:val="00AD148D"/>
    <w:rsid w:val="00AD1BD2"/>
    <w:rsid w:val="00AD2611"/>
    <w:rsid w:val="00AD2D9B"/>
    <w:rsid w:val="00AD45B3"/>
    <w:rsid w:val="00AD511B"/>
    <w:rsid w:val="00AD541D"/>
    <w:rsid w:val="00AD5D92"/>
    <w:rsid w:val="00AD76BD"/>
    <w:rsid w:val="00AE02E1"/>
    <w:rsid w:val="00AE0C16"/>
    <w:rsid w:val="00AE166F"/>
    <w:rsid w:val="00AE1A32"/>
    <w:rsid w:val="00AE1D32"/>
    <w:rsid w:val="00AE3640"/>
    <w:rsid w:val="00AE4F9C"/>
    <w:rsid w:val="00AE5958"/>
    <w:rsid w:val="00AE5D26"/>
    <w:rsid w:val="00AE5D8D"/>
    <w:rsid w:val="00AE690E"/>
    <w:rsid w:val="00AE77E7"/>
    <w:rsid w:val="00AE7A73"/>
    <w:rsid w:val="00AF0DFF"/>
    <w:rsid w:val="00AF19C7"/>
    <w:rsid w:val="00AF1DDA"/>
    <w:rsid w:val="00AF23B0"/>
    <w:rsid w:val="00AF2ACB"/>
    <w:rsid w:val="00AF2DDC"/>
    <w:rsid w:val="00AF4C68"/>
    <w:rsid w:val="00AF51E7"/>
    <w:rsid w:val="00AF5265"/>
    <w:rsid w:val="00AF578C"/>
    <w:rsid w:val="00AF5ABE"/>
    <w:rsid w:val="00AF698D"/>
    <w:rsid w:val="00AF6EB6"/>
    <w:rsid w:val="00AF708E"/>
    <w:rsid w:val="00B00AB7"/>
    <w:rsid w:val="00B01E6A"/>
    <w:rsid w:val="00B04466"/>
    <w:rsid w:val="00B04983"/>
    <w:rsid w:val="00B05E12"/>
    <w:rsid w:val="00B060A5"/>
    <w:rsid w:val="00B070DD"/>
    <w:rsid w:val="00B10A67"/>
    <w:rsid w:val="00B12B15"/>
    <w:rsid w:val="00B14B60"/>
    <w:rsid w:val="00B15AE3"/>
    <w:rsid w:val="00B17551"/>
    <w:rsid w:val="00B227FC"/>
    <w:rsid w:val="00B233C0"/>
    <w:rsid w:val="00B2354B"/>
    <w:rsid w:val="00B24821"/>
    <w:rsid w:val="00B25990"/>
    <w:rsid w:val="00B26558"/>
    <w:rsid w:val="00B2696C"/>
    <w:rsid w:val="00B27086"/>
    <w:rsid w:val="00B272E8"/>
    <w:rsid w:val="00B3006A"/>
    <w:rsid w:val="00B32192"/>
    <w:rsid w:val="00B34405"/>
    <w:rsid w:val="00B3523F"/>
    <w:rsid w:val="00B35BE4"/>
    <w:rsid w:val="00B36757"/>
    <w:rsid w:val="00B36F5A"/>
    <w:rsid w:val="00B373D5"/>
    <w:rsid w:val="00B420C0"/>
    <w:rsid w:val="00B421A5"/>
    <w:rsid w:val="00B42C85"/>
    <w:rsid w:val="00B42D3F"/>
    <w:rsid w:val="00B43A69"/>
    <w:rsid w:val="00B43BB0"/>
    <w:rsid w:val="00B44D59"/>
    <w:rsid w:val="00B463C2"/>
    <w:rsid w:val="00B4651D"/>
    <w:rsid w:val="00B46B7A"/>
    <w:rsid w:val="00B47153"/>
    <w:rsid w:val="00B4752F"/>
    <w:rsid w:val="00B47FD8"/>
    <w:rsid w:val="00B50F33"/>
    <w:rsid w:val="00B50F5C"/>
    <w:rsid w:val="00B51F83"/>
    <w:rsid w:val="00B53CD9"/>
    <w:rsid w:val="00B54983"/>
    <w:rsid w:val="00B54AD9"/>
    <w:rsid w:val="00B54C3C"/>
    <w:rsid w:val="00B55AD1"/>
    <w:rsid w:val="00B55E14"/>
    <w:rsid w:val="00B60031"/>
    <w:rsid w:val="00B60CED"/>
    <w:rsid w:val="00B616B1"/>
    <w:rsid w:val="00B61EB4"/>
    <w:rsid w:val="00B629C2"/>
    <w:rsid w:val="00B62B18"/>
    <w:rsid w:val="00B62D6B"/>
    <w:rsid w:val="00B63025"/>
    <w:rsid w:val="00B630CC"/>
    <w:rsid w:val="00B63AC7"/>
    <w:rsid w:val="00B6421D"/>
    <w:rsid w:val="00B65ABA"/>
    <w:rsid w:val="00B65BA1"/>
    <w:rsid w:val="00B66E44"/>
    <w:rsid w:val="00B67CE7"/>
    <w:rsid w:val="00B703F6"/>
    <w:rsid w:val="00B705F3"/>
    <w:rsid w:val="00B72816"/>
    <w:rsid w:val="00B72F31"/>
    <w:rsid w:val="00B73292"/>
    <w:rsid w:val="00B7418E"/>
    <w:rsid w:val="00B74C8E"/>
    <w:rsid w:val="00B7575A"/>
    <w:rsid w:val="00B75984"/>
    <w:rsid w:val="00B75A9A"/>
    <w:rsid w:val="00B763A8"/>
    <w:rsid w:val="00B76F3F"/>
    <w:rsid w:val="00B77664"/>
    <w:rsid w:val="00B77C5C"/>
    <w:rsid w:val="00B813B3"/>
    <w:rsid w:val="00B817FB"/>
    <w:rsid w:val="00B81C42"/>
    <w:rsid w:val="00B8274B"/>
    <w:rsid w:val="00B82964"/>
    <w:rsid w:val="00B84890"/>
    <w:rsid w:val="00B8491B"/>
    <w:rsid w:val="00B8631B"/>
    <w:rsid w:val="00B8662F"/>
    <w:rsid w:val="00B86BD7"/>
    <w:rsid w:val="00B87830"/>
    <w:rsid w:val="00B87CD9"/>
    <w:rsid w:val="00B90D65"/>
    <w:rsid w:val="00B91534"/>
    <w:rsid w:val="00B92AD4"/>
    <w:rsid w:val="00B9773D"/>
    <w:rsid w:val="00B97F9C"/>
    <w:rsid w:val="00B97FA6"/>
    <w:rsid w:val="00BA0034"/>
    <w:rsid w:val="00BA01E7"/>
    <w:rsid w:val="00BA07D2"/>
    <w:rsid w:val="00BA31A7"/>
    <w:rsid w:val="00BA3522"/>
    <w:rsid w:val="00BA37EC"/>
    <w:rsid w:val="00BA497F"/>
    <w:rsid w:val="00BA52EB"/>
    <w:rsid w:val="00BA5E8F"/>
    <w:rsid w:val="00BA7092"/>
    <w:rsid w:val="00BA77B9"/>
    <w:rsid w:val="00BB0AA2"/>
    <w:rsid w:val="00BB17FB"/>
    <w:rsid w:val="00BB2B62"/>
    <w:rsid w:val="00BB4064"/>
    <w:rsid w:val="00BB457D"/>
    <w:rsid w:val="00BB522F"/>
    <w:rsid w:val="00BB5230"/>
    <w:rsid w:val="00BB5E7D"/>
    <w:rsid w:val="00BB6644"/>
    <w:rsid w:val="00BB6839"/>
    <w:rsid w:val="00BB6DCF"/>
    <w:rsid w:val="00BB74BE"/>
    <w:rsid w:val="00BB78DC"/>
    <w:rsid w:val="00BC2648"/>
    <w:rsid w:val="00BC2AA4"/>
    <w:rsid w:val="00BC2D1B"/>
    <w:rsid w:val="00BC3CC8"/>
    <w:rsid w:val="00BC4D6C"/>
    <w:rsid w:val="00BC50A8"/>
    <w:rsid w:val="00BC5273"/>
    <w:rsid w:val="00BC53FB"/>
    <w:rsid w:val="00BC5773"/>
    <w:rsid w:val="00BC59D4"/>
    <w:rsid w:val="00BC6104"/>
    <w:rsid w:val="00BC669B"/>
    <w:rsid w:val="00BD0733"/>
    <w:rsid w:val="00BD1B5F"/>
    <w:rsid w:val="00BD3FF4"/>
    <w:rsid w:val="00BD47E3"/>
    <w:rsid w:val="00BD4C30"/>
    <w:rsid w:val="00BD521E"/>
    <w:rsid w:val="00BD6825"/>
    <w:rsid w:val="00BD6EED"/>
    <w:rsid w:val="00BD7224"/>
    <w:rsid w:val="00BD7B19"/>
    <w:rsid w:val="00BE00EF"/>
    <w:rsid w:val="00BE1A81"/>
    <w:rsid w:val="00BE1EC1"/>
    <w:rsid w:val="00BE2D47"/>
    <w:rsid w:val="00BE30A3"/>
    <w:rsid w:val="00BE41ED"/>
    <w:rsid w:val="00BE51E9"/>
    <w:rsid w:val="00BE56D5"/>
    <w:rsid w:val="00BE6A5D"/>
    <w:rsid w:val="00BE7C1D"/>
    <w:rsid w:val="00BF0A3C"/>
    <w:rsid w:val="00BF0FD5"/>
    <w:rsid w:val="00BF1E24"/>
    <w:rsid w:val="00BF24CF"/>
    <w:rsid w:val="00BF3F36"/>
    <w:rsid w:val="00BF3FC6"/>
    <w:rsid w:val="00BF4C7C"/>
    <w:rsid w:val="00BF5267"/>
    <w:rsid w:val="00BF5ADB"/>
    <w:rsid w:val="00BF5F5B"/>
    <w:rsid w:val="00BF6BD8"/>
    <w:rsid w:val="00BF7525"/>
    <w:rsid w:val="00C003D6"/>
    <w:rsid w:val="00C01987"/>
    <w:rsid w:val="00C01D01"/>
    <w:rsid w:val="00C034C3"/>
    <w:rsid w:val="00C0550F"/>
    <w:rsid w:val="00C05E25"/>
    <w:rsid w:val="00C061BC"/>
    <w:rsid w:val="00C06301"/>
    <w:rsid w:val="00C07B68"/>
    <w:rsid w:val="00C1002A"/>
    <w:rsid w:val="00C10198"/>
    <w:rsid w:val="00C1151C"/>
    <w:rsid w:val="00C11E52"/>
    <w:rsid w:val="00C1308A"/>
    <w:rsid w:val="00C13758"/>
    <w:rsid w:val="00C14640"/>
    <w:rsid w:val="00C149E9"/>
    <w:rsid w:val="00C14A76"/>
    <w:rsid w:val="00C1564A"/>
    <w:rsid w:val="00C15888"/>
    <w:rsid w:val="00C159E3"/>
    <w:rsid w:val="00C17CE9"/>
    <w:rsid w:val="00C20342"/>
    <w:rsid w:val="00C223FD"/>
    <w:rsid w:val="00C23C00"/>
    <w:rsid w:val="00C24AC2"/>
    <w:rsid w:val="00C2613A"/>
    <w:rsid w:val="00C26E9E"/>
    <w:rsid w:val="00C30CCF"/>
    <w:rsid w:val="00C3130D"/>
    <w:rsid w:val="00C320BF"/>
    <w:rsid w:val="00C326D3"/>
    <w:rsid w:val="00C326DC"/>
    <w:rsid w:val="00C32A23"/>
    <w:rsid w:val="00C3338B"/>
    <w:rsid w:val="00C33713"/>
    <w:rsid w:val="00C34694"/>
    <w:rsid w:val="00C36CC8"/>
    <w:rsid w:val="00C37B56"/>
    <w:rsid w:val="00C4127F"/>
    <w:rsid w:val="00C42D31"/>
    <w:rsid w:val="00C43246"/>
    <w:rsid w:val="00C43615"/>
    <w:rsid w:val="00C43A45"/>
    <w:rsid w:val="00C43D6A"/>
    <w:rsid w:val="00C45D7B"/>
    <w:rsid w:val="00C46583"/>
    <w:rsid w:val="00C47321"/>
    <w:rsid w:val="00C526DF"/>
    <w:rsid w:val="00C52F2D"/>
    <w:rsid w:val="00C53F34"/>
    <w:rsid w:val="00C54C1A"/>
    <w:rsid w:val="00C554BB"/>
    <w:rsid w:val="00C56B24"/>
    <w:rsid w:val="00C60E70"/>
    <w:rsid w:val="00C60FE5"/>
    <w:rsid w:val="00C61878"/>
    <w:rsid w:val="00C62173"/>
    <w:rsid w:val="00C622EE"/>
    <w:rsid w:val="00C62C4E"/>
    <w:rsid w:val="00C6385E"/>
    <w:rsid w:val="00C6410D"/>
    <w:rsid w:val="00C6477D"/>
    <w:rsid w:val="00C6525B"/>
    <w:rsid w:val="00C669A2"/>
    <w:rsid w:val="00C677D7"/>
    <w:rsid w:val="00C702C0"/>
    <w:rsid w:val="00C70783"/>
    <w:rsid w:val="00C70842"/>
    <w:rsid w:val="00C7128B"/>
    <w:rsid w:val="00C71EBB"/>
    <w:rsid w:val="00C72119"/>
    <w:rsid w:val="00C724E4"/>
    <w:rsid w:val="00C734B1"/>
    <w:rsid w:val="00C735E8"/>
    <w:rsid w:val="00C74F4E"/>
    <w:rsid w:val="00C752DE"/>
    <w:rsid w:val="00C75CA2"/>
    <w:rsid w:val="00C7679C"/>
    <w:rsid w:val="00C77B6D"/>
    <w:rsid w:val="00C77C69"/>
    <w:rsid w:val="00C820A0"/>
    <w:rsid w:val="00C82D6D"/>
    <w:rsid w:val="00C82F08"/>
    <w:rsid w:val="00C8347E"/>
    <w:rsid w:val="00C84482"/>
    <w:rsid w:val="00C84666"/>
    <w:rsid w:val="00C847C3"/>
    <w:rsid w:val="00C84ADF"/>
    <w:rsid w:val="00C84E5A"/>
    <w:rsid w:val="00C85185"/>
    <w:rsid w:val="00C85F25"/>
    <w:rsid w:val="00C87BC5"/>
    <w:rsid w:val="00C91025"/>
    <w:rsid w:val="00C9263D"/>
    <w:rsid w:val="00C92810"/>
    <w:rsid w:val="00C933E7"/>
    <w:rsid w:val="00C93B00"/>
    <w:rsid w:val="00C942CD"/>
    <w:rsid w:val="00C945CA"/>
    <w:rsid w:val="00C94703"/>
    <w:rsid w:val="00C94D0D"/>
    <w:rsid w:val="00C95401"/>
    <w:rsid w:val="00C959CF"/>
    <w:rsid w:val="00C95E4D"/>
    <w:rsid w:val="00C9610A"/>
    <w:rsid w:val="00CA0C0D"/>
    <w:rsid w:val="00CA1155"/>
    <w:rsid w:val="00CA1A5E"/>
    <w:rsid w:val="00CA2165"/>
    <w:rsid w:val="00CA3568"/>
    <w:rsid w:val="00CA3DD7"/>
    <w:rsid w:val="00CA6793"/>
    <w:rsid w:val="00CA77A8"/>
    <w:rsid w:val="00CB038E"/>
    <w:rsid w:val="00CB2784"/>
    <w:rsid w:val="00CB2D36"/>
    <w:rsid w:val="00CB4C37"/>
    <w:rsid w:val="00CB5C64"/>
    <w:rsid w:val="00CB711E"/>
    <w:rsid w:val="00CB774D"/>
    <w:rsid w:val="00CB7F69"/>
    <w:rsid w:val="00CC021A"/>
    <w:rsid w:val="00CC09E6"/>
    <w:rsid w:val="00CC548A"/>
    <w:rsid w:val="00CC5DCC"/>
    <w:rsid w:val="00CC6099"/>
    <w:rsid w:val="00CD0AC2"/>
    <w:rsid w:val="00CD149A"/>
    <w:rsid w:val="00CD2300"/>
    <w:rsid w:val="00CD2912"/>
    <w:rsid w:val="00CD2961"/>
    <w:rsid w:val="00CD2F11"/>
    <w:rsid w:val="00CD2F48"/>
    <w:rsid w:val="00CD3325"/>
    <w:rsid w:val="00CD3FB5"/>
    <w:rsid w:val="00CD41FD"/>
    <w:rsid w:val="00CD42F5"/>
    <w:rsid w:val="00CD4556"/>
    <w:rsid w:val="00CD4737"/>
    <w:rsid w:val="00CD62FE"/>
    <w:rsid w:val="00CD63F1"/>
    <w:rsid w:val="00CD6E4C"/>
    <w:rsid w:val="00CE0649"/>
    <w:rsid w:val="00CE0DA2"/>
    <w:rsid w:val="00CE24A1"/>
    <w:rsid w:val="00CE375D"/>
    <w:rsid w:val="00CE5AD1"/>
    <w:rsid w:val="00CE5C29"/>
    <w:rsid w:val="00CF039D"/>
    <w:rsid w:val="00CF19E2"/>
    <w:rsid w:val="00CF25FB"/>
    <w:rsid w:val="00CF3B02"/>
    <w:rsid w:val="00CF5807"/>
    <w:rsid w:val="00CF65E7"/>
    <w:rsid w:val="00CF72AC"/>
    <w:rsid w:val="00CF7314"/>
    <w:rsid w:val="00D0195D"/>
    <w:rsid w:val="00D02322"/>
    <w:rsid w:val="00D03E5F"/>
    <w:rsid w:val="00D0458B"/>
    <w:rsid w:val="00D046F8"/>
    <w:rsid w:val="00D052A9"/>
    <w:rsid w:val="00D05F91"/>
    <w:rsid w:val="00D064E0"/>
    <w:rsid w:val="00D06E74"/>
    <w:rsid w:val="00D0762D"/>
    <w:rsid w:val="00D10EEE"/>
    <w:rsid w:val="00D11FBC"/>
    <w:rsid w:val="00D12BE3"/>
    <w:rsid w:val="00D14072"/>
    <w:rsid w:val="00D14170"/>
    <w:rsid w:val="00D148CE"/>
    <w:rsid w:val="00D14A2D"/>
    <w:rsid w:val="00D15841"/>
    <w:rsid w:val="00D17D5D"/>
    <w:rsid w:val="00D200E2"/>
    <w:rsid w:val="00D2107C"/>
    <w:rsid w:val="00D2109C"/>
    <w:rsid w:val="00D21B94"/>
    <w:rsid w:val="00D22666"/>
    <w:rsid w:val="00D22984"/>
    <w:rsid w:val="00D23D49"/>
    <w:rsid w:val="00D310A3"/>
    <w:rsid w:val="00D34523"/>
    <w:rsid w:val="00D35D69"/>
    <w:rsid w:val="00D36FF3"/>
    <w:rsid w:val="00D375EE"/>
    <w:rsid w:val="00D4062E"/>
    <w:rsid w:val="00D40B1F"/>
    <w:rsid w:val="00D40DE7"/>
    <w:rsid w:val="00D42912"/>
    <w:rsid w:val="00D42D83"/>
    <w:rsid w:val="00D42FD0"/>
    <w:rsid w:val="00D43D59"/>
    <w:rsid w:val="00D44C27"/>
    <w:rsid w:val="00D44CDD"/>
    <w:rsid w:val="00D45710"/>
    <w:rsid w:val="00D45B2B"/>
    <w:rsid w:val="00D45CFB"/>
    <w:rsid w:val="00D45EDF"/>
    <w:rsid w:val="00D51465"/>
    <w:rsid w:val="00D517FB"/>
    <w:rsid w:val="00D523A3"/>
    <w:rsid w:val="00D53268"/>
    <w:rsid w:val="00D542B6"/>
    <w:rsid w:val="00D54E24"/>
    <w:rsid w:val="00D54E5E"/>
    <w:rsid w:val="00D54F61"/>
    <w:rsid w:val="00D564AA"/>
    <w:rsid w:val="00D567A4"/>
    <w:rsid w:val="00D61114"/>
    <w:rsid w:val="00D61721"/>
    <w:rsid w:val="00D619B5"/>
    <w:rsid w:val="00D61E6F"/>
    <w:rsid w:val="00D61FE2"/>
    <w:rsid w:val="00D644B3"/>
    <w:rsid w:val="00D6474B"/>
    <w:rsid w:val="00D652A5"/>
    <w:rsid w:val="00D660A7"/>
    <w:rsid w:val="00D668AD"/>
    <w:rsid w:val="00D670B3"/>
    <w:rsid w:val="00D7023F"/>
    <w:rsid w:val="00D714B4"/>
    <w:rsid w:val="00D728E9"/>
    <w:rsid w:val="00D72A56"/>
    <w:rsid w:val="00D73043"/>
    <w:rsid w:val="00D7350D"/>
    <w:rsid w:val="00D73859"/>
    <w:rsid w:val="00D73F6F"/>
    <w:rsid w:val="00D74CBB"/>
    <w:rsid w:val="00D75571"/>
    <w:rsid w:val="00D765DB"/>
    <w:rsid w:val="00D76B96"/>
    <w:rsid w:val="00D76E86"/>
    <w:rsid w:val="00D8032A"/>
    <w:rsid w:val="00D8107E"/>
    <w:rsid w:val="00D8204D"/>
    <w:rsid w:val="00D83692"/>
    <w:rsid w:val="00D8407F"/>
    <w:rsid w:val="00D842E5"/>
    <w:rsid w:val="00D84476"/>
    <w:rsid w:val="00D84C98"/>
    <w:rsid w:val="00D84E90"/>
    <w:rsid w:val="00D876A0"/>
    <w:rsid w:val="00D91527"/>
    <w:rsid w:val="00D91E5D"/>
    <w:rsid w:val="00D92493"/>
    <w:rsid w:val="00D92D57"/>
    <w:rsid w:val="00D92DE7"/>
    <w:rsid w:val="00D9589A"/>
    <w:rsid w:val="00D96A83"/>
    <w:rsid w:val="00D96D8D"/>
    <w:rsid w:val="00D9744B"/>
    <w:rsid w:val="00D97CB5"/>
    <w:rsid w:val="00DA0DB0"/>
    <w:rsid w:val="00DA2983"/>
    <w:rsid w:val="00DA3479"/>
    <w:rsid w:val="00DA3EB5"/>
    <w:rsid w:val="00DA5178"/>
    <w:rsid w:val="00DA53AA"/>
    <w:rsid w:val="00DA613B"/>
    <w:rsid w:val="00DA6941"/>
    <w:rsid w:val="00DA7347"/>
    <w:rsid w:val="00DB0037"/>
    <w:rsid w:val="00DB1F11"/>
    <w:rsid w:val="00DB29A8"/>
    <w:rsid w:val="00DB2A8C"/>
    <w:rsid w:val="00DB5B20"/>
    <w:rsid w:val="00DB6FC1"/>
    <w:rsid w:val="00DB7176"/>
    <w:rsid w:val="00DB728F"/>
    <w:rsid w:val="00DB72EF"/>
    <w:rsid w:val="00DC0313"/>
    <w:rsid w:val="00DC0581"/>
    <w:rsid w:val="00DC17F1"/>
    <w:rsid w:val="00DC24CF"/>
    <w:rsid w:val="00DC2B53"/>
    <w:rsid w:val="00DC3B8D"/>
    <w:rsid w:val="00DC4B65"/>
    <w:rsid w:val="00DC4EF3"/>
    <w:rsid w:val="00DC52C3"/>
    <w:rsid w:val="00DC56A5"/>
    <w:rsid w:val="00DC57C0"/>
    <w:rsid w:val="00DC5868"/>
    <w:rsid w:val="00DC632E"/>
    <w:rsid w:val="00DC720D"/>
    <w:rsid w:val="00DC74F6"/>
    <w:rsid w:val="00DD0769"/>
    <w:rsid w:val="00DD3076"/>
    <w:rsid w:val="00DD37B9"/>
    <w:rsid w:val="00DD46D1"/>
    <w:rsid w:val="00DD5F05"/>
    <w:rsid w:val="00DD5FFC"/>
    <w:rsid w:val="00DD6785"/>
    <w:rsid w:val="00DD7B3C"/>
    <w:rsid w:val="00DE018D"/>
    <w:rsid w:val="00DE04E7"/>
    <w:rsid w:val="00DE1E95"/>
    <w:rsid w:val="00DE2549"/>
    <w:rsid w:val="00DE267E"/>
    <w:rsid w:val="00DE4080"/>
    <w:rsid w:val="00DE41C6"/>
    <w:rsid w:val="00DE4338"/>
    <w:rsid w:val="00DE6903"/>
    <w:rsid w:val="00DE6953"/>
    <w:rsid w:val="00DE751A"/>
    <w:rsid w:val="00DE7F23"/>
    <w:rsid w:val="00DF08F8"/>
    <w:rsid w:val="00DF0A40"/>
    <w:rsid w:val="00DF0CA1"/>
    <w:rsid w:val="00DF1A54"/>
    <w:rsid w:val="00DF2183"/>
    <w:rsid w:val="00DF2463"/>
    <w:rsid w:val="00DF2C2C"/>
    <w:rsid w:val="00DF40DF"/>
    <w:rsid w:val="00DF5066"/>
    <w:rsid w:val="00DF5417"/>
    <w:rsid w:val="00DF55DA"/>
    <w:rsid w:val="00DF5637"/>
    <w:rsid w:val="00DF6228"/>
    <w:rsid w:val="00DF7577"/>
    <w:rsid w:val="00E01AAC"/>
    <w:rsid w:val="00E03831"/>
    <w:rsid w:val="00E03B90"/>
    <w:rsid w:val="00E05018"/>
    <w:rsid w:val="00E05293"/>
    <w:rsid w:val="00E0541B"/>
    <w:rsid w:val="00E06581"/>
    <w:rsid w:val="00E07024"/>
    <w:rsid w:val="00E07EA8"/>
    <w:rsid w:val="00E101E2"/>
    <w:rsid w:val="00E101E3"/>
    <w:rsid w:val="00E10307"/>
    <w:rsid w:val="00E11DFB"/>
    <w:rsid w:val="00E1206E"/>
    <w:rsid w:val="00E1295D"/>
    <w:rsid w:val="00E12F70"/>
    <w:rsid w:val="00E130B5"/>
    <w:rsid w:val="00E14827"/>
    <w:rsid w:val="00E148FD"/>
    <w:rsid w:val="00E14DCE"/>
    <w:rsid w:val="00E150FA"/>
    <w:rsid w:val="00E17C58"/>
    <w:rsid w:val="00E2142A"/>
    <w:rsid w:val="00E23966"/>
    <w:rsid w:val="00E24C9E"/>
    <w:rsid w:val="00E250B1"/>
    <w:rsid w:val="00E25192"/>
    <w:rsid w:val="00E26E25"/>
    <w:rsid w:val="00E277EE"/>
    <w:rsid w:val="00E27ACA"/>
    <w:rsid w:val="00E311FF"/>
    <w:rsid w:val="00E322EB"/>
    <w:rsid w:val="00E33D06"/>
    <w:rsid w:val="00E34215"/>
    <w:rsid w:val="00E3421D"/>
    <w:rsid w:val="00E374C9"/>
    <w:rsid w:val="00E402F8"/>
    <w:rsid w:val="00E41945"/>
    <w:rsid w:val="00E42D95"/>
    <w:rsid w:val="00E4340E"/>
    <w:rsid w:val="00E434BB"/>
    <w:rsid w:val="00E46A09"/>
    <w:rsid w:val="00E46ABA"/>
    <w:rsid w:val="00E46DF0"/>
    <w:rsid w:val="00E47D3C"/>
    <w:rsid w:val="00E51333"/>
    <w:rsid w:val="00E51C35"/>
    <w:rsid w:val="00E526DE"/>
    <w:rsid w:val="00E540A1"/>
    <w:rsid w:val="00E54784"/>
    <w:rsid w:val="00E55D1C"/>
    <w:rsid w:val="00E55EAD"/>
    <w:rsid w:val="00E561DC"/>
    <w:rsid w:val="00E5698C"/>
    <w:rsid w:val="00E6143C"/>
    <w:rsid w:val="00E62FA9"/>
    <w:rsid w:val="00E63496"/>
    <w:rsid w:val="00E63567"/>
    <w:rsid w:val="00E636BA"/>
    <w:rsid w:val="00E644AB"/>
    <w:rsid w:val="00E6487E"/>
    <w:rsid w:val="00E704AF"/>
    <w:rsid w:val="00E70CB7"/>
    <w:rsid w:val="00E715E5"/>
    <w:rsid w:val="00E716A9"/>
    <w:rsid w:val="00E7184D"/>
    <w:rsid w:val="00E71FAA"/>
    <w:rsid w:val="00E732E1"/>
    <w:rsid w:val="00E73C70"/>
    <w:rsid w:val="00E74158"/>
    <w:rsid w:val="00E7445C"/>
    <w:rsid w:val="00E74AEF"/>
    <w:rsid w:val="00E75819"/>
    <w:rsid w:val="00E76187"/>
    <w:rsid w:val="00E77C96"/>
    <w:rsid w:val="00E81074"/>
    <w:rsid w:val="00E83B4F"/>
    <w:rsid w:val="00E83E62"/>
    <w:rsid w:val="00E853A8"/>
    <w:rsid w:val="00E86922"/>
    <w:rsid w:val="00E91503"/>
    <w:rsid w:val="00E94338"/>
    <w:rsid w:val="00E947B6"/>
    <w:rsid w:val="00EA0314"/>
    <w:rsid w:val="00EA26BB"/>
    <w:rsid w:val="00EA3366"/>
    <w:rsid w:val="00EA3490"/>
    <w:rsid w:val="00EA35B0"/>
    <w:rsid w:val="00EA3E89"/>
    <w:rsid w:val="00EA454B"/>
    <w:rsid w:val="00EA463D"/>
    <w:rsid w:val="00EA5057"/>
    <w:rsid w:val="00EA5C22"/>
    <w:rsid w:val="00EA5EB7"/>
    <w:rsid w:val="00EA66AC"/>
    <w:rsid w:val="00EA72C3"/>
    <w:rsid w:val="00EA787C"/>
    <w:rsid w:val="00EB1613"/>
    <w:rsid w:val="00EB18D9"/>
    <w:rsid w:val="00EB241B"/>
    <w:rsid w:val="00EB24CB"/>
    <w:rsid w:val="00EB29B2"/>
    <w:rsid w:val="00EB3090"/>
    <w:rsid w:val="00EB3852"/>
    <w:rsid w:val="00EB434E"/>
    <w:rsid w:val="00EB4883"/>
    <w:rsid w:val="00EB54DA"/>
    <w:rsid w:val="00EB798B"/>
    <w:rsid w:val="00EB7A62"/>
    <w:rsid w:val="00EC17EC"/>
    <w:rsid w:val="00EC2886"/>
    <w:rsid w:val="00EC2B1C"/>
    <w:rsid w:val="00EC2D88"/>
    <w:rsid w:val="00EC2E2C"/>
    <w:rsid w:val="00EC3555"/>
    <w:rsid w:val="00EC35B7"/>
    <w:rsid w:val="00EC38EB"/>
    <w:rsid w:val="00EC3EA0"/>
    <w:rsid w:val="00EC428B"/>
    <w:rsid w:val="00EC4518"/>
    <w:rsid w:val="00EC5269"/>
    <w:rsid w:val="00EC54FB"/>
    <w:rsid w:val="00EC5581"/>
    <w:rsid w:val="00EC7C63"/>
    <w:rsid w:val="00ED044B"/>
    <w:rsid w:val="00ED125B"/>
    <w:rsid w:val="00ED1A72"/>
    <w:rsid w:val="00ED377F"/>
    <w:rsid w:val="00ED3A50"/>
    <w:rsid w:val="00ED3BB5"/>
    <w:rsid w:val="00ED4064"/>
    <w:rsid w:val="00ED4499"/>
    <w:rsid w:val="00ED4AA4"/>
    <w:rsid w:val="00ED4F71"/>
    <w:rsid w:val="00ED5FE4"/>
    <w:rsid w:val="00ED600E"/>
    <w:rsid w:val="00ED67AB"/>
    <w:rsid w:val="00EE0390"/>
    <w:rsid w:val="00EE0776"/>
    <w:rsid w:val="00EE0A02"/>
    <w:rsid w:val="00EE11F7"/>
    <w:rsid w:val="00EE191C"/>
    <w:rsid w:val="00EE1C4C"/>
    <w:rsid w:val="00EE50D0"/>
    <w:rsid w:val="00EE546E"/>
    <w:rsid w:val="00EE74F6"/>
    <w:rsid w:val="00EF089F"/>
    <w:rsid w:val="00EF08BA"/>
    <w:rsid w:val="00EF09C3"/>
    <w:rsid w:val="00EF0A9D"/>
    <w:rsid w:val="00EF0EBE"/>
    <w:rsid w:val="00EF1BCE"/>
    <w:rsid w:val="00EF20C4"/>
    <w:rsid w:val="00EF31E2"/>
    <w:rsid w:val="00EF3D44"/>
    <w:rsid w:val="00EF3F98"/>
    <w:rsid w:val="00EF3FAF"/>
    <w:rsid w:val="00EF5620"/>
    <w:rsid w:val="00EF5B91"/>
    <w:rsid w:val="00F00F82"/>
    <w:rsid w:val="00F032E4"/>
    <w:rsid w:val="00F03C1B"/>
    <w:rsid w:val="00F03CB2"/>
    <w:rsid w:val="00F0490D"/>
    <w:rsid w:val="00F04CF4"/>
    <w:rsid w:val="00F0625C"/>
    <w:rsid w:val="00F066C4"/>
    <w:rsid w:val="00F077DC"/>
    <w:rsid w:val="00F1020C"/>
    <w:rsid w:val="00F1088B"/>
    <w:rsid w:val="00F10AE5"/>
    <w:rsid w:val="00F112D4"/>
    <w:rsid w:val="00F11378"/>
    <w:rsid w:val="00F12AC9"/>
    <w:rsid w:val="00F1418F"/>
    <w:rsid w:val="00F14439"/>
    <w:rsid w:val="00F157EF"/>
    <w:rsid w:val="00F158DD"/>
    <w:rsid w:val="00F15BCE"/>
    <w:rsid w:val="00F15BDF"/>
    <w:rsid w:val="00F1655C"/>
    <w:rsid w:val="00F168BA"/>
    <w:rsid w:val="00F17135"/>
    <w:rsid w:val="00F17E47"/>
    <w:rsid w:val="00F20D9A"/>
    <w:rsid w:val="00F2174C"/>
    <w:rsid w:val="00F225CE"/>
    <w:rsid w:val="00F23567"/>
    <w:rsid w:val="00F23984"/>
    <w:rsid w:val="00F24C5F"/>
    <w:rsid w:val="00F255D7"/>
    <w:rsid w:val="00F257D4"/>
    <w:rsid w:val="00F26DB1"/>
    <w:rsid w:val="00F27EF2"/>
    <w:rsid w:val="00F30148"/>
    <w:rsid w:val="00F311AD"/>
    <w:rsid w:val="00F318DF"/>
    <w:rsid w:val="00F32974"/>
    <w:rsid w:val="00F356F1"/>
    <w:rsid w:val="00F37079"/>
    <w:rsid w:val="00F370C1"/>
    <w:rsid w:val="00F41BDA"/>
    <w:rsid w:val="00F42DA2"/>
    <w:rsid w:val="00F42EEB"/>
    <w:rsid w:val="00F42F83"/>
    <w:rsid w:val="00F43AC7"/>
    <w:rsid w:val="00F43D64"/>
    <w:rsid w:val="00F44ACE"/>
    <w:rsid w:val="00F44D18"/>
    <w:rsid w:val="00F45206"/>
    <w:rsid w:val="00F45B25"/>
    <w:rsid w:val="00F46222"/>
    <w:rsid w:val="00F501ED"/>
    <w:rsid w:val="00F512BF"/>
    <w:rsid w:val="00F5171A"/>
    <w:rsid w:val="00F53C55"/>
    <w:rsid w:val="00F53CBF"/>
    <w:rsid w:val="00F542AD"/>
    <w:rsid w:val="00F54A49"/>
    <w:rsid w:val="00F54D4A"/>
    <w:rsid w:val="00F5520F"/>
    <w:rsid w:val="00F55306"/>
    <w:rsid w:val="00F56050"/>
    <w:rsid w:val="00F562DF"/>
    <w:rsid w:val="00F5737A"/>
    <w:rsid w:val="00F57412"/>
    <w:rsid w:val="00F57ADB"/>
    <w:rsid w:val="00F61671"/>
    <w:rsid w:val="00F62EAF"/>
    <w:rsid w:val="00F63AF6"/>
    <w:rsid w:val="00F64B61"/>
    <w:rsid w:val="00F70D42"/>
    <w:rsid w:val="00F71086"/>
    <w:rsid w:val="00F713D8"/>
    <w:rsid w:val="00F71754"/>
    <w:rsid w:val="00F74C8B"/>
    <w:rsid w:val="00F75838"/>
    <w:rsid w:val="00F81181"/>
    <w:rsid w:val="00F815C5"/>
    <w:rsid w:val="00F835B9"/>
    <w:rsid w:val="00F837EF"/>
    <w:rsid w:val="00F83C5B"/>
    <w:rsid w:val="00F84A9F"/>
    <w:rsid w:val="00F85D71"/>
    <w:rsid w:val="00F8642D"/>
    <w:rsid w:val="00F87678"/>
    <w:rsid w:val="00F90576"/>
    <w:rsid w:val="00F9177A"/>
    <w:rsid w:val="00F91DA1"/>
    <w:rsid w:val="00F92931"/>
    <w:rsid w:val="00F93EA7"/>
    <w:rsid w:val="00F9661E"/>
    <w:rsid w:val="00F97E65"/>
    <w:rsid w:val="00FA0734"/>
    <w:rsid w:val="00FA1AB0"/>
    <w:rsid w:val="00FA1BC8"/>
    <w:rsid w:val="00FA4034"/>
    <w:rsid w:val="00FA4BD1"/>
    <w:rsid w:val="00FA5140"/>
    <w:rsid w:val="00FA59E4"/>
    <w:rsid w:val="00FA5A04"/>
    <w:rsid w:val="00FA5D9B"/>
    <w:rsid w:val="00FA6F35"/>
    <w:rsid w:val="00FA73AB"/>
    <w:rsid w:val="00FA7CD0"/>
    <w:rsid w:val="00FA7D7A"/>
    <w:rsid w:val="00FB2BE0"/>
    <w:rsid w:val="00FB5159"/>
    <w:rsid w:val="00FB52FC"/>
    <w:rsid w:val="00FB5569"/>
    <w:rsid w:val="00FB694D"/>
    <w:rsid w:val="00FC0356"/>
    <w:rsid w:val="00FC058E"/>
    <w:rsid w:val="00FC318B"/>
    <w:rsid w:val="00FC4E1C"/>
    <w:rsid w:val="00FC5688"/>
    <w:rsid w:val="00FC5695"/>
    <w:rsid w:val="00FC6398"/>
    <w:rsid w:val="00FC6666"/>
    <w:rsid w:val="00FD031C"/>
    <w:rsid w:val="00FD4D8A"/>
    <w:rsid w:val="00FD4F5B"/>
    <w:rsid w:val="00FD7D09"/>
    <w:rsid w:val="00FE0896"/>
    <w:rsid w:val="00FE15F1"/>
    <w:rsid w:val="00FE1666"/>
    <w:rsid w:val="00FE1E72"/>
    <w:rsid w:val="00FE288D"/>
    <w:rsid w:val="00FE38E3"/>
    <w:rsid w:val="00FE3AA3"/>
    <w:rsid w:val="00FE4747"/>
    <w:rsid w:val="00FE5054"/>
    <w:rsid w:val="00FE6041"/>
    <w:rsid w:val="00FE62A6"/>
    <w:rsid w:val="00FE6B3E"/>
    <w:rsid w:val="00FF0BF8"/>
    <w:rsid w:val="00FF0CB1"/>
    <w:rsid w:val="00FF13CA"/>
    <w:rsid w:val="00FF147B"/>
    <w:rsid w:val="00FF2231"/>
    <w:rsid w:val="00FF2F52"/>
    <w:rsid w:val="00FF34AD"/>
    <w:rsid w:val="00FF45A9"/>
    <w:rsid w:val="00FF5B4E"/>
    <w:rsid w:val="00FF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52D385"/>
  <w15:docId w15:val="{A98863C5-692D-4D49-81E1-1BE47E1D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4439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C95401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401"/>
    <w:rPr>
      <w:color w:val="605E5C"/>
      <w:shd w:val="clear" w:color="auto" w:fill="E1DFDD"/>
    </w:rPr>
  </w:style>
  <w:style w:type="table" w:styleId="ListTable3-Accent2">
    <w:name w:val="List Table 3 Accent 2"/>
    <w:basedOn w:val="TableNormal"/>
    <w:uiPriority w:val="48"/>
    <w:rsid w:val="00F45B25"/>
    <w:pPr>
      <w:spacing w:after="0"/>
    </w:pPr>
    <w:tblPr>
      <w:tblStyleRowBandSize w:val="1"/>
      <w:tblStyleColBandSize w:val="1"/>
      <w:tblBorders>
        <w:top w:val="single" w:sz="4" w:space="0" w:color="8FD9FB" w:themeColor="accent2"/>
        <w:left w:val="single" w:sz="4" w:space="0" w:color="8FD9FB" w:themeColor="accent2"/>
        <w:bottom w:val="single" w:sz="4" w:space="0" w:color="8FD9FB" w:themeColor="accent2"/>
        <w:right w:val="single" w:sz="4" w:space="0" w:color="8FD9F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D9FB" w:themeFill="accent2"/>
      </w:tcPr>
    </w:tblStylePr>
    <w:tblStylePr w:type="lastRow">
      <w:rPr>
        <w:b/>
        <w:bCs/>
      </w:rPr>
      <w:tblPr/>
      <w:tcPr>
        <w:tcBorders>
          <w:top w:val="double" w:sz="4" w:space="0" w:color="8FD9F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D9FB" w:themeColor="accent2"/>
          <w:right w:val="single" w:sz="4" w:space="0" w:color="8FD9FB" w:themeColor="accent2"/>
        </w:tcBorders>
      </w:tcPr>
    </w:tblStylePr>
    <w:tblStylePr w:type="band1Horz">
      <w:tblPr/>
      <w:tcPr>
        <w:tcBorders>
          <w:top w:val="single" w:sz="4" w:space="0" w:color="8FD9FB" w:themeColor="accent2"/>
          <w:bottom w:val="single" w:sz="4" w:space="0" w:color="8FD9F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D9FB" w:themeColor="accent2"/>
          <w:left w:val="nil"/>
        </w:tcBorders>
      </w:tcPr>
    </w:tblStylePr>
    <w:tblStylePr w:type="swCell">
      <w:tblPr/>
      <w:tcPr>
        <w:tcBorders>
          <w:top w:val="double" w:sz="4" w:space="0" w:color="8FD9FB" w:themeColor="accent2"/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265E92"/>
    <w:pPr>
      <w:spacing w:after="0"/>
    </w:pPr>
    <w:tblPr>
      <w:tblStyleRowBandSize w:val="1"/>
      <w:tblStyleColBandSize w:val="1"/>
      <w:tblBorders>
        <w:top w:val="single" w:sz="4" w:space="0" w:color="BBE8FC" w:themeColor="accent2" w:themeTint="99"/>
        <w:left w:val="single" w:sz="4" w:space="0" w:color="BBE8FC" w:themeColor="accent2" w:themeTint="99"/>
        <w:bottom w:val="single" w:sz="4" w:space="0" w:color="BBE8FC" w:themeColor="accent2" w:themeTint="99"/>
        <w:right w:val="single" w:sz="4" w:space="0" w:color="BBE8FC" w:themeColor="accent2" w:themeTint="99"/>
        <w:insideH w:val="single" w:sz="4" w:space="0" w:color="BBE8FC" w:themeColor="accent2" w:themeTint="99"/>
        <w:insideV w:val="single" w:sz="4" w:space="0" w:color="BBE8F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D9FB" w:themeColor="accent2"/>
          <w:left w:val="single" w:sz="4" w:space="0" w:color="8FD9FB" w:themeColor="accent2"/>
          <w:bottom w:val="single" w:sz="4" w:space="0" w:color="8FD9FB" w:themeColor="accent2"/>
          <w:right w:val="single" w:sz="4" w:space="0" w:color="8FD9FB" w:themeColor="accent2"/>
          <w:insideH w:val="nil"/>
          <w:insideV w:val="nil"/>
        </w:tcBorders>
        <w:shd w:val="clear" w:color="auto" w:fill="8FD9FB" w:themeFill="accent2"/>
      </w:tcPr>
    </w:tblStylePr>
    <w:tblStylePr w:type="lastRow">
      <w:rPr>
        <w:b/>
        <w:bCs/>
      </w:rPr>
      <w:tblPr/>
      <w:tcPr>
        <w:tcBorders>
          <w:top w:val="double" w:sz="4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 w:themeFill="accent2" w:themeFillTint="33"/>
      </w:tcPr>
    </w:tblStylePr>
    <w:tblStylePr w:type="band1Horz">
      <w:tblPr/>
      <w:tcPr>
        <w:shd w:val="clear" w:color="auto" w:fill="E8F7FE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B77664"/>
    <w:pPr>
      <w:spacing w:after="0"/>
    </w:pPr>
    <w:tblPr>
      <w:tblStyleRowBandSize w:val="1"/>
      <w:tblStyleColBandSize w:val="1"/>
      <w:tblBorders>
        <w:top w:val="single" w:sz="4" w:space="0" w:color="F3A272" w:themeColor="accent4" w:themeTint="99"/>
        <w:left w:val="single" w:sz="4" w:space="0" w:color="F3A272" w:themeColor="accent4" w:themeTint="99"/>
        <w:bottom w:val="single" w:sz="4" w:space="0" w:color="F3A272" w:themeColor="accent4" w:themeTint="99"/>
        <w:right w:val="single" w:sz="4" w:space="0" w:color="F3A272" w:themeColor="accent4" w:themeTint="99"/>
        <w:insideH w:val="single" w:sz="4" w:space="0" w:color="F3A272" w:themeColor="accent4" w:themeTint="99"/>
        <w:insideV w:val="single" w:sz="4" w:space="0" w:color="F3A27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15" w:themeColor="accent4"/>
          <w:left w:val="single" w:sz="4" w:space="0" w:color="EB6615" w:themeColor="accent4"/>
          <w:bottom w:val="single" w:sz="4" w:space="0" w:color="EB6615" w:themeColor="accent4"/>
          <w:right w:val="single" w:sz="4" w:space="0" w:color="EB6615" w:themeColor="accent4"/>
          <w:insideH w:val="nil"/>
          <w:insideV w:val="nil"/>
        </w:tcBorders>
        <w:shd w:val="clear" w:color="auto" w:fill="EB6615" w:themeFill="accent4"/>
      </w:tcPr>
    </w:tblStylePr>
    <w:tblStylePr w:type="lastRow">
      <w:rPr>
        <w:b/>
        <w:bCs/>
      </w:rPr>
      <w:tblPr/>
      <w:tcPr>
        <w:tcBorders>
          <w:top w:val="double" w:sz="4" w:space="0" w:color="EB661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 w:themeFill="accent4" w:themeFillTint="33"/>
      </w:tcPr>
    </w:tblStylePr>
    <w:tblStylePr w:type="band1Horz">
      <w:tblPr/>
      <w:tcPr>
        <w:shd w:val="clear" w:color="auto" w:fill="FBE0D0" w:themeFill="accent4" w:themeFillTint="33"/>
      </w:tcPr>
    </w:tblStylePr>
  </w:style>
  <w:style w:type="paragraph" w:styleId="NormalWeb">
    <w:name w:val="Normal (Web)"/>
    <w:basedOn w:val="Normal"/>
    <w:uiPriority w:val="99"/>
    <w:unhideWhenUsed/>
    <w:rsid w:val="002D241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GridTable7Colorful-Accent1">
    <w:name w:val="Grid Table 7 Colorful Accent 1"/>
    <w:basedOn w:val="TableNormal"/>
    <w:uiPriority w:val="52"/>
    <w:rsid w:val="00CF72AC"/>
    <w:pPr>
      <w:spacing w:after="0"/>
    </w:pPr>
    <w:rPr>
      <w:color w:val="05295A" w:themeColor="accent1" w:themeShade="BF"/>
    </w:rPr>
    <w:tblPr>
      <w:tblStyleRowBandSize w:val="1"/>
      <w:tblStyleColBandSize w:val="1"/>
      <w:tblBorders>
        <w:top w:val="single" w:sz="4" w:space="0" w:color="267BF2" w:themeColor="accent1" w:themeTint="99"/>
        <w:left w:val="single" w:sz="4" w:space="0" w:color="267BF2" w:themeColor="accent1" w:themeTint="99"/>
        <w:bottom w:val="single" w:sz="4" w:space="0" w:color="267BF2" w:themeColor="accent1" w:themeTint="99"/>
        <w:right w:val="single" w:sz="4" w:space="0" w:color="267BF2" w:themeColor="accent1" w:themeTint="99"/>
        <w:insideH w:val="single" w:sz="4" w:space="0" w:color="267BF2" w:themeColor="accent1" w:themeTint="99"/>
        <w:insideV w:val="single" w:sz="4" w:space="0" w:color="267B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3FA" w:themeFill="accent1" w:themeFillTint="33"/>
      </w:tcPr>
    </w:tblStylePr>
    <w:tblStylePr w:type="band1Horz">
      <w:tblPr/>
      <w:tcPr>
        <w:shd w:val="clear" w:color="auto" w:fill="B6D3FA" w:themeFill="accent1" w:themeFillTint="33"/>
      </w:tcPr>
    </w:tblStylePr>
    <w:tblStylePr w:type="neCell">
      <w:tblPr/>
      <w:tcPr>
        <w:tcBorders>
          <w:bottom w:val="single" w:sz="4" w:space="0" w:color="267BF2" w:themeColor="accent1" w:themeTint="99"/>
        </w:tcBorders>
      </w:tcPr>
    </w:tblStylePr>
    <w:tblStylePr w:type="nwCell">
      <w:tblPr/>
      <w:tcPr>
        <w:tcBorders>
          <w:bottom w:val="single" w:sz="4" w:space="0" w:color="267BF2" w:themeColor="accent1" w:themeTint="99"/>
        </w:tcBorders>
      </w:tcPr>
    </w:tblStylePr>
    <w:tblStylePr w:type="seCell">
      <w:tblPr/>
      <w:tcPr>
        <w:tcBorders>
          <w:top w:val="single" w:sz="4" w:space="0" w:color="267BF2" w:themeColor="accent1" w:themeTint="99"/>
        </w:tcBorders>
      </w:tcPr>
    </w:tblStylePr>
    <w:tblStylePr w:type="swCell">
      <w:tblPr/>
      <w:tcPr>
        <w:tcBorders>
          <w:top w:val="single" w:sz="4" w:space="0" w:color="267BF2" w:themeColor="accent1" w:themeTint="99"/>
        </w:tcBorders>
      </w:tcPr>
    </w:tblStylePr>
  </w:style>
  <w:style w:type="table" w:styleId="TableGridLight">
    <w:name w:val="Grid Table Light"/>
    <w:basedOn w:val="TableNormal"/>
    <w:uiPriority w:val="99"/>
    <w:rsid w:val="00922E3B"/>
    <w:pPr>
      <w:spacing w:after="0"/>
    </w:pPr>
    <w:rPr>
      <w:color w:val="FFCC00" w:themeColor="accent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chesano\AppData\Roaming\Microsoft\Templates\Horizontal%20calendar%20(Mo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93A464D9E248DEA6F3C9B7D7270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39079-6448-4D90-8A03-054B6B14A1F9}"/>
      </w:docPartPr>
      <w:docPartBody>
        <w:p w:rsidR="007B0FFD" w:rsidRDefault="007B0FFD" w:rsidP="007B0FFD">
          <w:pPr>
            <w:pStyle w:val="B293A464D9E248DEA6F3C9B7D7270157"/>
          </w:pPr>
          <w:r>
            <w:t>Tuesday</w:t>
          </w:r>
        </w:p>
      </w:docPartBody>
    </w:docPart>
    <w:docPart>
      <w:docPartPr>
        <w:name w:val="FA31C172D22C44BDB6041B3AC2756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7AF01-F6BF-46A7-B4AB-4973BFA4D1DD}"/>
      </w:docPartPr>
      <w:docPartBody>
        <w:p w:rsidR="007B0FFD" w:rsidRDefault="007B0FFD" w:rsidP="007B0FFD">
          <w:pPr>
            <w:pStyle w:val="FA31C172D22C44BDB6041B3AC2756BF8"/>
          </w:pPr>
          <w:r>
            <w:t>Wednesday</w:t>
          </w:r>
        </w:p>
      </w:docPartBody>
    </w:docPart>
    <w:docPart>
      <w:docPartPr>
        <w:name w:val="651CB89C0C3042E4B08B325868589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4C071-13B7-4C41-BD42-8BE3F625DA50}"/>
      </w:docPartPr>
      <w:docPartBody>
        <w:p w:rsidR="007B0FFD" w:rsidRDefault="007B0FFD" w:rsidP="007B0FFD">
          <w:pPr>
            <w:pStyle w:val="651CB89C0C3042E4B08B32586858973A"/>
          </w:pPr>
          <w:r>
            <w:t>Thursday</w:t>
          </w:r>
        </w:p>
      </w:docPartBody>
    </w:docPart>
    <w:docPart>
      <w:docPartPr>
        <w:name w:val="6A141894576F473682320EC6CC5D7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1CC8F-685B-45A2-BA44-5EA292A17119}"/>
      </w:docPartPr>
      <w:docPartBody>
        <w:p w:rsidR="007B0FFD" w:rsidRDefault="007B0FFD" w:rsidP="007B0FFD">
          <w:pPr>
            <w:pStyle w:val="6A141894576F473682320EC6CC5D746F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27D"/>
    <w:rsid w:val="00013559"/>
    <w:rsid w:val="00052DC6"/>
    <w:rsid w:val="00063A5F"/>
    <w:rsid w:val="00064C31"/>
    <w:rsid w:val="0007257F"/>
    <w:rsid w:val="00077E6A"/>
    <w:rsid w:val="0008007B"/>
    <w:rsid w:val="000E1CB5"/>
    <w:rsid w:val="00120E3E"/>
    <w:rsid w:val="001263B8"/>
    <w:rsid w:val="0015606E"/>
    <w:rsid w:val="00197F41"/>
    <w:rsid w:val="001D2B1C"/>
    <w:rsid w:val="001E702C"/>
    <w:rsid w:val="001F7D14"/>
    <w:rsid w:val="00211977"/>
    <w:rsid w:val="00274CE1"/>
    <w:rsid w:val="002E119D"/>
    <w:rsid w:val="002E369E"/>
    <w:rsid w:val="002F014E"/>
    <w:rsid w:val="002F191E"/>
    <w:rsid w:val="00316498"/>
    <w:rsid w:val="003A6115"/>
    <w:rsid w:val="003B2D6C"/>
    <w:rsid w:val="003E0A23"/>
    <w:rsid w:val="003F1D98"/>
    <w:rsid w:val="00401717"/>
    <w:rsid w:val="00431144"/>
    <w:rsid w:val="00465B57"/>
    <w:rsid w:val="004A658A"/>
    <w:rsid w:val="00514360"/>
    <w:rsid w:val="00517D98"/>
    <w:rsid w:val="005251EC"/>
    <w:rsid w:val="0053071E"/>
    <w:rsid w:val="005503EE"/>
    <w:rsid w:val="0056719B"/>
    <w:rsid w:val="0057026F"/>
    <w:rsid w:val="00587158"/>
    <w:rsid w:val="005C0FBD"/>
    <w:rsid w:val="005C15E5"/>
    <w:rsid w:val="005E196B"/>
    <w:rsid w:val="005F3CAA"/>
    <w:rsid w:val="0060775E"/>
    <w:rsid w:val="00635A0C"/>
    <w:rsid w:val="00635F80"/>
    <w:rsid w:val="00692139"/>
    <w:rsid w:val="006C3F35"/>
    <w:rsid w:val="006F42D9"/>
    <w:rsid w:val="00707D1A"/>
    <w:rsid w:val="00771649"/>
    <w:rsid w:val="007B08D3"/>
    <w:rsid w:val="007B0FFD"/>
    <w:rsid w:val="008205CF"/>
    <w:rsid w:val="00853A7E"/>
    <w:rsid w:val="00865C1D"/>
    <w:rsid w:val="008A2AC2"/>
    <w:rsid w:val="008D2171"/>
    <w:rsid w:val="0095361F"/>
    <w:rsid w:val="009544D8"/>
    <w:rsid w:val="00966E4F"/>
    <w:rsid w:val="009A2285"/>
    <w:rsid w:val="009B1010"/>
    <w:rsid w:val="009B5A51"/>
    <w:rsid w:val="009C5F06"/>
    <w:rsid w:val="009F0DBE"/>
    <w:rsid w:val="00A06EC3"/>
    <w:rsid w:val="00A13700"/>
    <w:rsid w:val="00A20D95"/>
    <w:rsid w:val="00A4380D"/>
    <w:rsid w:val="00A51F38"/>
    <w:rsid w:val="00AC5E16"/>
    <w:rsid w:val="00B17D61"/>
    <w:rsid w:val="00B21012"/>
    <w:rsid w:val="00B814BB"/>
    <w:rsid w:val="00BB1A00"/>
    <w:rsid w:val="00BD091A"/>
    <w:rsid w:val="00BE3099"/>
    <w:rsid w:val="00C20A98"/>
    <w:rsid w:val="00CA0C0D"/>
    <w:rsid w:val="00CC09E6"/>
    <w:rsid w:val="00D32A98"/>
    <w:rsid w:val="00D623F5"/>
    <w:rsid w:val="00D660A7"/>
    <w:rsid w:val="00D86973"/>
    <w:rsid w:val="00D93DEB"/>
    <w:rsid w:val="00DA613B"/>
    <w:rsid w:val="00DD2519"/>
    <w:rsid w:val="00DE427D"/>
    <w:rsid w:val="00E86D37"/>
    <w:rsid w:val="00F05ECA"/>
    <w:rsid w:val="00F10AE5"/>
    <w:rsid w:val="00F13899"/>
    <w:rsid w:val="00F81ED6"/>
    <w:rsid w:val="00F83A68"/>
    <w:rsid w:val="00FC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93A464D9E248DEA6F3C9B7D7270157">
    <w:name w:val="B293A464D9E248DEA6F3C9B7D7270157"/>
    <w:rsid w:val="007B0FF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31C172D22C44BDB6041B3AC2756BF8">
    <w:name w:val="FA31C172D22C44BDB6041B3AC2756BF8"/>
    <w:rsid w:val="007B0FF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1CB89C0C3042E4B08B32586858973A">
    <w:name w:val="651CB89C0C3042E4B08B32586858973A"/>
    <w:rsid w:val="007B0FF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A141894576F473682320EC6CC5D746F">
    <w:name w:val="6A141894576F473682320EC6CC5D746F"/>
    <w:rsid w:val="007B0FF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5AD6FA40437E40ADA6D233C69815C9" ma:contentTypeVersion="15" ma:contentTypeDescription="Create a new document." ma:contentTypeScope="" ma:versionID="ba89c1643dd372b39d339115cb275615">
  <xsd:schema xmlns:xsd="http://www.w3.org/2001/XMLSchema" xmlns:xs="http://www.w3.org/2001/XMLSchema" xmlns:p="http://schemas.microsoft.com/office/2006/metadata/properties" xmlns:ns2="cbf311c4-5839-4fa9-bd98-98d057461c7d" xmlns:ns3="4a159757-46da-4a07-ac45-b83f196581e2" targetNamespace="http://schemas.microsoft.com/office/2006/metadata/properties" ma:root="true" ma:fieldsID="e80a6a071c978e73d234feb2dd91e2b1" ns2:_="" ns3:_="">
    <xsd:import namespace="cbf311c4-5839-4fa9-bd98-98d057461c7d"/>
    <xsd:import namespace="4a159757-46da-4a07-ac45-b83f196581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11c4-5839-4fa9-bd98-98d057461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948765d-bab2-4c38-880b-7fcb571da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59757-46da-4a07-ac45-b83f196581e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9bf7ba-99ea-4e43-9698-cb5f9aba20f3}" ma:internalName="TaxCatchAll" ma:showField="CatchAllData" ma:web="4a159757-46da-4a07-ac45-b83f196581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159757-46da-4a07-ac45-b83f196581e2" xsi:nil="true"/>
    <lcf76f155ced4ddcb4097134ff3c332f xmlns="cbf311c4-5839-4fa9-bd98-98d057461c7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9AF0D-AF76-48F7-9E29-6FA8E19EC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f311c4-5839-4fa9-bd98-98d057461c7d"/>
    <ds:schemaRef ds:uri="4a159757-46da-4a07-ac45-b83f19658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3A2AE-8D0C-46B4-BC1D-CB7784CC88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5F1A4A-7C6C-41A8-9E37-D8F4EAF0FFA9}">
  <ds:schemaRefs>
    <ds:schemaRef ds:uri="http://schemas.microsoft.com/office/2006/metadata/properties"/>
    <ds:schemaRef ds:uri="http://schemas.microsoft.com/office/infopath/2007/PartnerControls"/>
    <ds:schemaRef ds:uri="4a159757-46da-4a07-ac45-b83f196581e2"/>
    <ds:schemaRef ds:uri="cbf311c4-5839-4fa9-bd98-98d057461c7d"/>
  </ds:schemaRefs>
</ds:datastoreItem>
</file>

<file path=customXml/itemProps4.xml><?xml version="1.0" encoding="utf-8"?>
<ds:datastoreItem xmlns:ds="http://schemas.openxmlformats.org/officeDocument/2006/customXml" ds:itemID="{3FC2ED87-6A99-4B51-8A1E-1DA2D9C34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start).dotm</Template>
  <TotalTime>1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Bluhm</dc:creator>
  <cp:keywords/>
  <dc:description/>
  <cp:lastModifiedBy>Patti Bluhm</cp:lastModifiedBy>
  <cp:revision>3</cp:revision>
  <cp:lastPrinted>2025-03-03T15:43:00Z</cp:lastPrinted>
  <dcterms:created xsi:type="dcterms:W3CDTF">2025-03-10T14:10:00Z</dcterms:created>
  <dcterms:modified xsi:type="dcterms:W3CDTF">2025-03-10T14:14:00Z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0x010100ED5AD6FA40437E40ADA6D233C69815C9</vt:lpwstr>
  </property>
  <property fmtid="{D5CDD505-2E9C-101B-9397-08002B2CF9AE}" pid="3" name="Order">
    <vt:r8>10647800</vt:r8>
  </property>
</Properties>
</file>