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082" w:rsidRDefault="00442233" w:rsidP="00BE0A95">
      <w:r>
        <w:rPr>
          <w:noProof/>
          <w:sz w:val="20"/>
        </w:rPr>
        <mc:AlternateContent>
          <mc:Choice Requires="wps">
            <w:drawing>
              <wp:anchor distT="0" distB="0" distL="114300" distR="114300" simplePos="0" relativeHeight="251657728" behindDoc="0" locked="0" layoutInCell="1" allowOverlap="1" wp14:anchorId="48BFF27C" wp14:editId="06C6621B">
                <wp:simplePos x="0" y="0"/>
                <wp:positionH relativeFrom="column">
                  <wp:posOffset>1303020</wp:posOffset>
                </wp:positionH>
                <wp:positionV relativeFrom="paragraph">
                  <wp:posOffset>68580</wp:posOffset>
                </wp:positionV>
                <wp:extent cx="4732020" cy="1371600"/>
                <wp:effectExtent l="0" t="1905" r="381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3082" w:rsidRDefault="00413082" w:rsidP="00FA17C4">
                            <w:pPr>
                              <w:pStyle w:val="Heading1"/>
                              <w:rPr>
                                <w:rFonts w:ascii="Albertus" w:hAnsi="Albertus"/>
                                <w:b/>
                                <w:bCs/>
                                <w:color w:val="000080"/>
                                <w:szCs w:val="28"/>
                              </w:rPr>
                            </w:pPr>
                            <w:r w:rsidRPr="00FA17C4">
                              <w:rPr>
                                <w:rFonts w:ascii="Albertus" w:hAnsi="Albertus"/>
                                <w:b/>
                                <w:bCs/>
                                <w:color w:val="000080"/>
                                <w:szCs w:val="28"/>
                              </w:rPr>
                              <w:t xml:space="preserve">Our Lady of Sorrows Catholic </w:t>
                            </w:r>
                            <w:r w:rsidR="005569C6">
                              <w:rPr>
                                <w:rFonts w:ascii="Albertus" w:hAnsi="Albertus"/>
                                <w:b/>
                                <w:bCs/>
                                <w:color w:val="000080"/>
                                <w:szCs w:val="28"/>
                              </w:rPr>
                              <w:t>Church</w:t>
                            </w:r>
                          </w:p>
                          <w:p w:rsidR="005569C6" w:rsidRPr="005569C6" w:rsidRDefault="005569C6" w:rsidP="005569C6">
                            <w:pPr>
                              <w:jc w:val="center"/>
                              <w:rPr>
                                <w:rFonts w:ascii="Albertus" w:hAnsi="Albertus"/>
                                <w:b/>
                                <w:color w:val="000080"/>
                                <w:sz w:val="28"/>
                              </w:rPr>
                            </w:pPr>
                            <w:smartTag w:uri="urn:schemas-microsoft-com:office:smarttags" w:element="place">
                              <w:smartTag w:uri="urn:schemas-microsoft-com:office:smarttags" w:element="City">
                                <w:r w:rsidRPr="005569C6">
                                  <w:rPr>
                                    <w:rFonts w:ascii="Albertus" w:hAnsi="Albertus"/>
                                    <w:b/>
                                    <w:color w:val="000080"/>
                                    <w:sz w:val="28"/>
                                  </w:rPr>
                                  <w:t>Portland</w:t>
                                </w:r>
                              </w:smartTag>
                              <w:r w:rsidRPr="005569C6">
                                <w:rPr>
                                  <w:rFonts w:ascii="Albertus" w:hAnsi="Albertus"/>
                                  <w:b/>
                                  <w:color w:val="000080"/>
                                  <w:sz w:val="28"/>
                                </w:rPr>
                                <w:t xml:space="preserve"> </w:t>
                              </w:r>
                              <w:smartTag w:uri="urn:schemas-microsoft-com:office:smarttags" w:element="State">
                                <w:r w:rsidRPr="005569C6">
                                  <w:rPr>
                                    <w:rFonts w:ascii="Albertus" w:hAnsi="Albertus"/>
                                    <w:b/>
                                    <w:color w:val="000080"/>
                                    <w:sz w:val="28"/>
                                  </w:rPr>
                                  <w:t>Oregon</w:t>
                                </w:r>
                              </w:smartTag>
                            </w:smartTag>
                          </w:p>
                          <w:p w:rsidR="00413082" w:rsidRPr="00FA17C4" w:rsidRDefault="00613951" w:rsidP="00FB1193">
                            <w:pPr>
                              <w:pStyle w:val="Heading2"/>
                              <w:rPr>
                                <w:rFonts w:ascii="Albertus" w:hAnsi="Albertus"/>
                              </w:rPr>
                            </w:pPr>
                            <w:r>
                              <w:rPr>
                                <w:rFonts w:ascii="Albertus" w:hAnsi="Albertus"/>
                              </w:rPr>
                              <w:t>Rev. Chrispine Otieno,</w:t>
                            </w:r>
                            <w:r w:rsidR="001F5131">
                              <w:rPr>
                                <w:rFonts w:ascii="Albertus" w:hAnsi="Albertus"/>
                              </w:rPr>
                              <w:t xml:space="preserve"> Pastor</w:t>
                            </w:r>
                          </w:p>
                          <w:p w:rsidR="00A26B7F" w:rsidRDefault="00A26B7F" w:rsidP="00FB1193">
                            <w:pPr>
                              <w:jc w:val="center"/>
                              <w:rPr>
                                <w:rFonts w:ascii="Albertus" w:hAnsi="Albertus"/>
                                <w:color w:val="000080"/>
                                <w:sz w:val="4"/>
                                <w:szCs w:val="4"/>
                              </w:rPr>
                            </w:pPr>
                          </w:p>
                          <w:p w:rsidR="00413082" w:rsidRPr="00FA17C4" w:rsidRDefault="00413082" w:rsidP="00FB1193">
                            <w:pPr>
                              <w:jc w:val="center"/>
                              <w:rPr>
                                <w:rFonts w:ascii="Albertus" w:hAnsi="Albertus"/>
                                <w:color w:val="000080"/>
                                <w:sz w:val="22"/>
                                <w:szCs w:val="22"/>
                              </w:rPr>
                            </w:pPr>
                            <w:r w:rsidRPr="00FA17C4">
                              <w:rPr>
                                <w:rFonts w:ascii="Albertus" w:hAnsi="Albertus"/>
                                <w:color w:val="000080"/>
                                <w:sz w:val="22"/>
                                <w:szCs w:val="22"/>
                              </w:rPr>
                              <w:t>Office</w:t>
                            </w:r>
                            <w:r w:rsidR="00701A6E">
                              <w:rPr>
                                <w:rFonts w:ascii="Albertus" w:hAnsi="Albertus"/>
                                <w:color w:val="000080"/>
                                <w:sz w:val="22"/>
                                <w:szCs w:val="22"/>
                              </w:rPr>
                              <w:t>:</w:t>
                            </w:r>
                            <w:r w:rsidRPr="00FA17C4">
                              <w:rPr>
                                <w:rFonts w:ascii="Albertus" w:hAnsi="Albertus"/>
                                <w:color w:val="000080"/>
                                <w:sz w:val="22"/>
                                <w:szCs w:val="22"/>
                              </w:rPr>
                              <w:t xml:space="preserve"> </w:t>
                            </w:r>
                            <w:smartTag w:uri="urn:schemas-microsoft-com:office:smarttags" w:element="Street">
                              <w:smartTag w:uri="urn:schemas-microsoft-com:office:smarttags" w:element="address">
                                <w:r w:rsidR="001E139D">
                                  <w:rPr>
                                    <w:rFonts w:ascii="Albertus" w:hAnsi="Albertus"/>
                                    <w:color w:val="000080"/>
                                    <w:sz w:val="22"/>
                                    <w:szCs w:val="22"/>
                                  </w:rPr>
                                  <w:t>5239 SE Woodstock Blvd.</w:t>
                                </w:r>
                              </w:smartTag>
                            </w:smartTag>
                          </w:p>
                          <w:p w:rsidR="00413082" w:rsidRPr="00FA17C4" w:rsidRDefault="00413082" w:rsidP="00FB1193">
                            <w:pPr>
                              <w:jc w:val="center"/>
                              <w:rPr>
                                <w:rFonts w:ascii="Albertus" w:hAnsi="Albertus"/>
                                <w:color w:val="000080"/>
                                <w:sz w:val="22"/>
                                <w:szCs w:val="22"/>
                              </w:rPr>
                            </w:pPr>
                            <w:smartTag w:uri="urn:schemas-microsoft-com:office:smarttags" w:element="place">
                              <w:smartTag w:uri="urn:schemas-microsoft-com:office:smarttags" w:element="City">
                                <w:r w:rsidRPr="00FA17C4">
                                  <w:rPr>
                                    <w:rFonts w:ascii="Albertus" w:hAnsi="Albertus"/>
                                    <w:color w:val="000080"/>
                                    <w:sz w:val="22"/>
                                    <w:szCs w:val="22"/>
                                  </w:rPr>
                                  <w:t>Portland</w:t>
                                </w:r>
                              </w:smartTag>
                              <w:r w:rsidRPr="00FA17C4">
                                <w:rPr>
                                  <w:rFonts w:ascii="Albertus" w:hAnsi="Albertus"/>
                                  <w:color w:val="000080"/>
                                  <w:sz w:val="22"/>
                                  <w:szCs w:val="22"/>
                                </w:rPr>
                                <w:t xml:space="preserve">, </w:t>
                              </w:r>
                              <w:smartTag w:uri="urn:schemas-microsoft-com:office:smarttags" w:element="State">
                                <w:r w:rsidRPr="00FA17C4">
                                  <w:rPr>
                                    <w:rFonts w:ascii="Albertus" w:hAnsi="Albertus"/>
                                    <w:color w:val="000080"/>
                                    <w:sz w:val="22"/>
                                    <w:szCs w:val="22"/>
                                  </w:rPr>
                                  <w:t>OR</w:t>
                                </w:r>
                              </w:smartTag>
                              <w:r w:rsidRPr="00FA17C4">
                                <w:rPr>
                                  <w:rFonts w:ascii="Albertus" w:hAnsi="Albertus"/>
                                  <w:color w:val="000080"/>
                                  <w:sz w:val="22"/>
                                  <w:szCs w:val="22"/>
                                </w:rPr>
                                <w:t xml:space="preserve"> </w:t>
                              </w:r>
                              <w:smartTag w:uri="urn:schemas-microsoft-com:office:smarttags" w:element="PostalCode">
                                <w:r w:rsidRPr="00FA17C4">
                                  <w:rPr>
                                    <w:rFonts w:ascii="Albertus" w:hAnsi="Albertus"/>
                                    <w:color w:val="000080"/>
                                    <w:sz w:val="22"/>
                                    <w:szCs w:val="22"/>
                                  </w:rPr>
                                  <w:t>97206</w:t>
                                </w:r>
                              </w:smartTag>
                            </w:smartTag>
                          </w:p>
                          <w:p w:rsidR="00413082" w:rsidRPr="00FA17C4" w:rsidRDefault="00413082" w:rsidP="00FB1193">
                            <w:pPr>
                              <w:jc w:val="center"/>
                              <w:rPr>
                                <w:rFonts w:ascii="Albertus" w:hAnsi="Albertus"/>
                                <w:color w:val="000080"/>
                                <w:sz w:val="22"/>
                                <w:szCs w:val="22"/>
                              </w:rPr>
                            </w:pPr>
                            <w:r w:rsidRPr="00FA17C4">
                              <w:rPr>
                                <w:rFonts w:ascii="Albertus" w:hAnsi="Albertus"/>
                                <w:color w:val="000080"/>
                                <w:sz w:val="22"/>
                                <w:szCs w:val="22"/>
                              </w:rPr>
                              <w:t>(503) 775-6731</w:t>
                            </w:r>
                            <w:r w:rsidRPr="00FA17C4">
                              <w:rPr>
                                <w:rFonts w:ascii="Albertus" w:hAnsi="Albertus"/>
                                <w:color w:val="000080"/>
                                <w:sz w:val="22"/>
                                <w:szCs w:val="22"/>
                              </w:rPr>
                              <w:tab/>
                              <w:t>Fax (503) 775-6732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FF27C" id="_x0000_t202" coordsize="21600,21600" o:spt="202" path="m,l,21600r21600,l21600,xe">
                <v:stroke joinstyle="miter"/>
                <v:path gradientshapeok="t" o:connecttype="rect"/>
              </v:shapetype>
              <v:shape id="Text Box 3" o:spid="_x0000_s1026" type="#_x0000_t202" style="position:absolute;left:0;text-align:left;margin-left:102.6pt;margin-top:5.4pt;width:372.6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3hgw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" stroked="f">
                <v:textbox>
                  <w:txbxContent>
                    <w:p w:rsidR="00413082" w:rsidRDefault="00413082" w:rsidP="00FA17C4">
                      <w:pPr>
                        <w:pStyle w:val="Heading1"/>
                        <w:rPr>
                          <w:rFonts w:ascii="Albertus" w:hAnsi="Albertus"/>
                          <w:b/>
                          <w:bCs/>
                          <w:color w:val="000080"/>
                          <w:szCs w:val="28"/>
                        </w:rPr>
                      </w:pPr>
                      <w:r w:rsidRPr="00FA17C4">
                        <w:rPr>
                          <w:rFonts w:ascii="Albertus" w:hAnsi="Albertus"/>
                          <w:b/>
                          <w:bCs/>
                          <w:color w:val="000080"/>
                          <w:szCs w:val="28"/>
                        </w:rPr>
                        <w:t xml:space="preserve">Our Lady of Sorrows Catholic </w:t>
                      </w:r>
                      <w:r w:rsidR="005569C6">
                        <w:rPr>
                          <w:rFonts w:ascii="Albertus" w:hAnsi="Albertus"/>
                          <w:b/>
                          <w:bCs/>
                          <w:color w:val="000080"/>
                          <w:szCs w:val="28"/>
                        </w:rPr>
                        <w:t>Church</w:t>
                      </w:r>
                    </w:p>
                    <w:p w:rsidR="005569C6" w:rsidRPr="005569C6" w:rsidRDefault="005569C6" w:rsidP="005569C6">
                      <w:pPr>
                        <w:jc w:val="center"/>
                        <w:rPr>
                          <w:rFonts w:ascii="Albertus" w:hAnsi="Albertus"/>
                          <w:b/>
                          <w:color w:val="000080"/>
                          <w:sz w:val="28"/>
                        </w:rPr>
                      </w:pPr>
                      <w:smartTag w:uri="urn:schemas-microsoft-com:office:smarttags" w:element="place">
                        <w:smartTag w:uri="urn:schemas-microsoft-com:office:smarttags" w:element="City">
                          <w:r w:rsidRPr="005569C6">
                            <w:rPr>
                              <w:rFonts w:ascii="Albertus" w:hAnsi="Albertus"/>
                              <w:b/>
                              <w:color w:val="000080"/>
                              <w:sz w:val="28"/>
                            </w:rPr>
                            <w:t>Portland</w:t>
                          </w:r>
                        </w:smartTag>
                        <w:r w:rsidRPr="005569C6">
                          <w:rPr>
                            <w:rFonts w:ascii="Albertus" w:hAnsi="Albertus"/>
                            <w:b/>
                            <w:color w:val="000080"/>
                            <w:sz w:val="28"/>
                          </w:rPr>
                          <w:t xml:space="preserve"> </w:t>
                        </w:r>
                        <w:smartTag w:uri="urn:schemas-microsoft-com:office:smarttags" w:element="State">
                          <w:r w:rsidRPr="005569C6">
                            <w:rPr>
                              <w:rFonts w:ascii="Albertus" w:hAnsi="Albertus"/>
                              <w:b/>
                              <w:color w:val="000080"/>
                              <w:sz w:val="28"/>
                            </w:rPr>
                            <w:t>Oregon</w:t>
                          </w:r>
                        </w:smartTag>
                      </w:smartTag>
                    </w:p>
                    <w:p w:rsidR="00413082" w:rsidRPr="00FA17C4" w:rsidRDefault="00613951" w:rsidP="00FB1193">
                      <w:pPr>
                        <w:pStyle w:val="Heading2"/>
                        <w:rPr>
                          <w:rFonts w:ascii="Albertus" w:hAnsi="Albertus"/>
                        </w:rPr>
                      </w:pPr>
                      <w:r>
                        <w:rPr>
                          <w:rFonts w:ascii="Albertus" w:hAnsi="Albertus"/>
                        </w:rPr>
                        <w:t>Rev. Chrispine Otieno,</w:t>
                      </w:r>
                      <w:r w:rsidR="001F5131">
                        <w:rPr>
                          <w:rFonts w:ascii="Albertus" w:hAnsi="Albertus"/>
                        </w:rPr>
                        <w:t xml:space="preserve"> Pastor</w:t>
                      </w:r>
                    </w:p>
                    <w:p w:rsidR="00A26B7F" w:rsidRDefault="00A26B7F" w:rsidP="00FB1193">
                      <w:pPr>
                        <w:jc w:val="center"/>
                        <w:rPr>
                          <w:rFonts w:ascii="Albertus" w:hAnsi="Albertus"/>
                          <w:color w:val="000080"/>
                          <w:sz w:val="4"/>
                          <w:szCs w:val="4"/>
                        </w:rPr>
                      </w:pPr>
                    </w:p>
                    <w:p w:rsidR="00413082" w:rsidRPr="00FA17C4" w:rsidRDefault="00413082" w:rsidP="00FB1193">
                      <w:pPr>
                        <w:jc w:val="center"/>
                        <w:rPr>
                          <w:rFonts w:ascii="Albertus" w:hAnsi="Albertus"/>
                          <w:color w:val="000080"/>
                          <w:sz w:val="22"/>
                          <w:szCs w:val="22"/>
                        </w:rPr>
                      </w:pPr>
                      <w:r w:rsidRPr="00FA17C4">
                        <w:rPr>
                          <w:rFonts w:ascii="Albertus" w:hAnsi="Albertus"/>
                          <w:color w:val="000080"/>
                          <w:sz w:val="22"/>
                          <w:szCs w:val="22"/>
                        </w:rPr>
                        <w:t>Office</w:t>
                      </w:r>
                      <w:r w:rsidR="00701A6E">
                        <w:rPr>
                          <w:rFonts w:ascii="Albertus" w:hAnsi="Albertus"/>
                          <w:color w:val="000080"/>
                          <w:sz w:val="22"/>
                          <w:szCs w:val="22"/>
                        </w:rPr>
                        <w:t>:</w:t>
                      </w:r>
                      <w:r w:rsidRPr="00FA17C4">
                        <w:rPr>
                          <w:rFonts w:ascii="Albertus" w:hAnsi="Albertus"/>
                          <w:color w:val="000080"/>
                          <w:sz w:val="22"/>
                          <w:szCs w:val="22"/>
                        </w:rPr>
                        <w:t xml:space="preserve"> </w:t>
                      </w:r>
                      <w:smartTag w:uri="urn:schemas-microsoft-com:office:smarttags" w:element="Street">
                        <w:smartTag w:uri="urn:schemas-microsoft-com:office:smarttags" w:element="address">
                          <w:r w:rsidR="001E139D">
                            <w:rPr>
                              <w:rFonts w:ascii="Albertus" w:hAnsi="Albertus"/>
                              <w:color w:val="000080"/>
                              <w:sz w:val="22"/>
                              <w:szCs w:val="22"/>
                            </w:rPr>
                            <w:t>5239 SE Woodstock Blvd.</w:t>
                          </w:r>
                        </w:smartTag>
                      </w:smartTag>
                    </w:p>
                    <w:p w:rsidR="00413082" w:rsidRPr="00FA17C4" w:rsidRDefault="00413082" w:rsidP="00FB1193">
                      <w:pPr>
                        <w:jc w:val="center"/>
                        <w:rPr>
                          <w:rFonts w:ascii="Albertus" w:hAnsi="Albertus"/>
                          <w:color w:val="000080"/>
                          <w:sz w:val="22"/>
                          <w:szCs w:val="22"/>
                        </w:rPr>
                      </w:pPr>
                      <w:smartTag w:uri="urn:schemas-microsoft-com:office:smarttags" w:element="place">
                        <w:smartTag w:uri="urn:schemas-microsoft-com:office:smarttags" w:element="City">
                          <w:r w:rsidRPr="00FA17C4">
                            <w:rPr>
                              <w:rFonts w:ascii="Albertus" w:hAnsi="Albertus"/>
                              <w:color w:val="000080"/>
                              <w:sz w:val="22"/>
                              <w:szCs w:val="22"/>
                            </w:rPr>
                            <w:t>Portland</w:t>
                          </w:r>
                        </w:smartTag>
                        <w:r w:rsidRPr="00FA17C4">
                          <w:rPr>
                            <w:rFonts w:ascii="Albertus" w:hAnsi="Albertus"/>
                            <w:color w:val="000080"/>
                            <w:sz w:val="22"/>
                            <w:szCs w:val="22"/>
                          </w:rPr>
                          <w:t xml:space="preserve">, </w:t>
                        </w:r>
                        <w:smartTag w:uri="urn:schemas-microsoft-com:office:smarttags" w:element="State">
                          <w:r w:rsidRPr="00FA17C4">
                            <w:rPr>
                              <w:rFonts w:ascii="Albertus" w:hAnsi="Albertus"/>
                              <w:color w:val="000080"/>
                              <w:sz w:val="22"/>
                              <w:szCs w:val="22"/>
                            </w:rPr>
                            <w:t>OR</w:t>
                          </w:r>
                        </w:smartTag>
                        <w:r w:rsidRPr="00FA17C4">
                          <w:rPr>
                            <w:rFonts w:ascii="Albertus" w:hAnsi="Albertus"/>
                            <w:color w:val="000080"/>
                            <w:sz w:val="22"/>
                            <w:szCs w:val="22"/>
                          </w:rPr>
                          <w:t xml:space="preserve"> </w:t>
                        </w:r>
                        <w:smartTag w:uri="urn:schemas-microsoft-com:office:smarttags" w:element="PostalCode">
                          <w:r w:rsidRPr="00FA17C4">
                            <w:rPr>
                              <w:rFonts w:ascii="Albertus" w:hAnsi="Albertus"/>
                              <w:color w:val="000080"/>
                              <w:sz w:val="22"/>
                              <w:szCs w:val="22"/>
                            </w:rPr>
                            <w:t>97206</w:t>
                          </w:r>
                        </w:smartTag>
                      </w:smartTag>
                    </w:p>
                    <w:p w:rsidR="00413082" w:rsidRPr="00FA17C4" w:rsidRDefault="00413082" w:rsidP="00FB1193">
                      <w:pPr>
                        <w:jc w:val="center"/>
                        <w:rPr>
                          <w:rFonts w:ascii="Albertus" w:hAnsi="Albertus"/>
                          <w:color w:val="000080"/>
                          <w:sz w:val="22"/>
                          <w:szCs w:val="22"/>
                        </w:rPr>
                      </w:pPr>
                      <w:r w:rsidRPr="00FA17C4">
                        <w:rPr>
                          <w:rFonts w:ascii="Albertus" w:hAnsi="Albertus"/>
                          <w:color w:val="000080"/>
                          <w:sz w:val="22"/>
                          <w:szCs w:val="22"/>
                        </w:rPr>
                        <w:t>(503) 775-6731</w:t>
                      </w:r>
                      <w:r w:rsidRPr="00FA17C4">
                        <w:rPr>
                          <w:rFonts w:ascii="Albertus" w:hAnsi="Albertus"/>
                          <w:color w:val="000080"/>
                          <w:sz w:val="22"/>
                          <w:szCs w:val="22"/>
                        </w:rPr>
                        <w:tab/>
                        <w:t>Fax (503) 775-6732</w:t>
                      </w:r>
                    </w:p>
                  </w:txbxContent>
                </v:textbox>
              </v:shape>
            </w:pict>
          </mc:Fallback>
        </mc:AlternateContent>
      </w:r>
    </w:p>
    <w:p w:rsidR="00413082" w:rsidRDefault="00413082" w:rsidP="003E61F4">
      <w:pPr>
        <w:ind w:hanging="720"/>
      </w:pPr>
      <w:r>
        <w:t xml:space="preserve">         </w:t>
      </w:r>
      <w:r w:rsidR="00442233">
        <w:rPr>
          <w:noProof/>
        </w:rPr>
        <w:drawing>
          <wp:inline distT="0" distB="0" distL="0" distR="0" wp14:anchorId="03AE5E3C" wp14:editId="5361CEA8">
            <wp:extent cx="1028700" cy="1143000"/>
            <wp:effectExtent l="0" t="0" r="0" b="0"/>
            <wp:docPr id="1" name="Picture 1" descr="ols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s 19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p w:rsidR="00661D7A" w:rsidRDefault="00661D7A" w:rsidP="003E61F4">
      <w:pPr>
        <w:ind w:hanging="720"/>
      </w:pPr>
    </w:p>
    <w:p w:rsidR="000B06B7" w:rsidRDefault="002937AA" w:rsidP="00BE0A95">
      <w:pPr>
        <w:ind w:left="7200"/>
      </w:pPr>
      <w:r>
        <w:t>August 4</w:t>
      </w:r>
      <w:r w:rsidR="004879E3">
        <w:t>th, 2026</w:t>
      </w:r>
    </w:p>
    <w:p w:rsidR="00BE0A95" w:rsidRDefault="00BE0A95" w:rsidP="007233E7"/>
    <w:p w:rsidR="00C91472" w:rsidRPr="004879E3" w:rsidRDefault="004879E3" w:rsidP="004879E3">
      <w:pPr>
        <w:jc w:val="center"/>
        <w:rPr>
          <w:b/>
          <w:sz w:val="32"/>
          <w:szCs w:val="32"/>
        </w:rPr>
      </w:pPr>
      <w:r w:rsidRPr="004879E3">
        <w:rPr>
          <w:b/>
          <w:sz w:val="32"/>
          <w:szCs w:val="32"/>
        </w:rPr>
        <w:t>Updates on Parish Projects</w:t>
      </w:r>
    </w:p>
    <w:p w:rsidR="00C91472" w:rsidRDefault="00C91472" w:rsidP="007233E7">
      <w:pPr>
        <w:jc w:val="both"/>
      </w:pPr>
    </w:p>
    <w:p w:rsidR="004879E3" w:rsidRDefault="004879E3" w:rsidP="004879E3">
      <w:pPr>
        <w:jc w:val="both"/>
      </w:pPr>
      <w:r>
        <w:rPr>
          <w:rFonts w:ascii="Tahoma" w:hAnsi="Tahoma" w:cs="Tahoma"/>
        </w:rPr>
        <w:t>﻿</w:t>
      </w:r>
      <w:r>
        <w:t>Fellow parish leaders, staff, volunteers and parishioners</w:t>
      </w:r>
    </w:p>
    <w:p w:rsidR="004879E3" w:rsidRDefault="004879E3" w:rsidP="004879E3">
      <w:pPr>
        <w:jc w:val="both"/>
      </w:pPr>
      <w:r>
        <w:t xml:space="preserve">God is good! I hope you are all enjoying your summer. Thank you for all you do for our parish with love and dedication. May the Lord reward </w:t>
      </w:r>
      <w:proofErr w:type="gramStart"/>
      <w:r>
        <w:t>you.</w:t>
      </w:r>
      <w:proofErr w:type="gramEnd"/>
    </w:p>
    <w:p w:rsidR="004879E3" w:rsidRDefault="004879E3" w:rsidP="004879E3">
      <w:pPr>
        <w:jc w:val="both"/>
      </w:pPr>
      <w:r>
        <w:t xml:space="preserve">This is just to update you that though this year we had probably the most projects, we are on the right course and they are getting done, soon we will have a good break except necessary minor maintenance. </w:t>
      </w:r>
    </w:p>
    <w:p w:rsidR="004879E3" w:rsidRDefault="004879E3" w:rsidP="004879E3">
      <w:pPr>
        <w:jc w:val="both"/>
      </w:pPr>
      <w:r>
        <w:t>Here is the progress update</w:t>
      </w:r>
    </w:p>
    <w:p w:rsidR="004879E3" w:rsidRDefault="004879E3" w:rsidP="004879E3">
      <w:pPr>
        <w:jc w:val="both"/>
      </w:pPr>
      <w:r>
        <w:t>1. School's roofs have now all been replaced.</w:t>
      </w:r>
    </w:p>
    <w:p w:rsidR="004879E3" w:rsidRDefault="004879E3" w:rsidP="004879E3">
      <w:pPr>
        <w:jc w:val="both"/>
      </w:pPr>
      <w:r>
        <w:t>2. The parish offic</w:t>
      </w:r>
      <w:r w:rsidR="002937AA">
        <w:t>e roof is getting done this week</w:t>
      </w:r>
      <w:bookmarkStart w:id="0" w:name="_GoBack"/>
      <w:bookmarkEnd w:id="0"/>
      <w:r>
        <w:t>. We were able to pay roofer half of $55,000 and we arranged to pay them the balance in installments until December 2026.</w:t>
      </w:r>
    </w:p>
    <w:p w:rsidR="004879E3" w:rsidRDefault="004879E3" w:rsidP="004879E3">
      <w:pPr>
        <w:jc w:val="both"/>
      </w:pPr>
      <w:r>
        <w:t xml:space="preserve">3. The parking lot has been tedious and expensive project but it is 99% done. Curbing along the fence is being done on 8/4/2026. </w:t>
      </w:r>
    </w:p>
    <w:p w:rsidR="004879E3" w:rsidRDefault="004879E3" w:rsidP="004879E3">
      <w:pPr>
        <w:jc w:val="both"/>
      </w:pPr>
      <w:r>
        <w:t>4. The fence along 54th street is done together with a small lockable gate.</w:t>
      </w:r>
    </w:p>
    <w:p w:rsidR="004879E3" w:rsidRDefault="004879E3" w:rsidP="004879E3">
      <w:pPr>
        <w:jc w:val="both"/>
      </w:pPr>
      <w:r>
        <w:t xml:space="preserve">5. </w:t>
      </w:r>
      <w:proofErr w:type="spellStart"/>
      <w:r>
        <w:t>Carberry</w:t>
      </w:r>
      <w:proofErr w:type="spellEnd"/>
      <w:r>
        <w:t xml:space="preserve"> hall d</w:t>
      </w:r>
      <w:r w:rsidR="002937AA">
        <w:t xml:space="preserve">oors are getting replaced.  New parts are being ordered to complete this project at </w:t>
      </w:r>
      <w:proofErr w:type="gramStart"/>
      <w:r w:rsidR="002937AA">
        <w:t>a to</w:t>
      </w:r>
      <w:proofErr w:type="gramEnd"/>
      <w:r w:rsidR="002937AA">
        <w:t xml:space="preserve"> be determined date, </w:t>
      </w:r>
      <w:r>
        <w:t>the funds were fully donated by a parishioner.</w:t>
      </w:r>
    </w:p>
    <w:p w:rsidR="004879E3" w:rsidRDefault="004879E3" w:rsidP="004879E3">
      <w:pPr>
        <w:jc w:val="both"/>
      </w:pPr>
    </w:p>
    <w:p w:rsidR="004879E3" w:rsidRDefault="004879E3" w:rsidP="004879E3">
      <w:pPr>
        <w:jc w:val="both"/>
      </w:pPr>
      <w:r>
        <w:t>Dear friends,</w:t>
      </w:r>
    </w:p>
    <w:p w:rsidR="004879E3" w:rsidRDefault="004879E3" w:rsidP="004879E3">
      <w:pPr>
        <w:jc w:val="both"/>
      </w:pPr>
      <w:r>
        <w:t xml:space="preserve">These projects have been more than expensive and parishioners have sacrificed because they love God and their Church. As parish leaders, we have dug into our savings and little investments. We almost depleted our savings. We are therefore very tight financially but we hope to build back our savings. We know that the economy is not great now but the offertory has been steady for now. Our rent income has been beneficial and we hope our blue house could be rented soon. My joy is that our property is well maintained which not only adds to the beauty, value and security of our parish but gives our parishioners the right environment to worship and draw closer to God and each other. </w:t>
      </w:r>
    </w:p>
    <w:p w:rsidR="004879E3" w:rsidRDefault="004879E3" w:rsidP="004879E3">
      <w:pPr>
        <w:jc w:val="both"/>
      </w:pPr>
      <w:r>
        <w:t>As tight as we are financially, I would like us to get the fence done as well. The portion that is not done yet is looking bad and weak. I would love to have it all done. It will look good with our new parking lot and will add extra security layer to our campus.</w:t>
      </w:r>
    </w:p>
    <w:p w:rsidR="004879E3" w:rsidRDefault="004879E3" w:rsidP="004879E3">
      <w:pPr>
        <w:jc w:val="both"/>
      </w:pPr>
      <w:r>
        <w:t xml:space="preserve">We received a bid from pacific fence for about $65,000 to get the whole fence done from Knight </w:t>
      </w:r>
      <w:proofErr w:type="gramStart"/>
      <w:r>
        <w:t>street</w:t>
      </w:r>
      <w:proofErr w:type="gramEnd"/>
      <w:r>
        <w:t xml:space="preserve"> all the way to 52nd by the church. To have an automated gate, we need to add about $25,000 to that. As good as this is and I like it automated, I don’t think this is absolutely necessary and urgent for now.</w:t>
      </w:r>
    </w:p>
    <w:p w:rsidR="004879E3" w:rsidRDefault="004879E3" w:rsidP="004879E3">
      <w:pPr>
        <w:jc w:val="both"/>
      </w:pPr>
      <w:r>
        <w:t xml:space="preserve">Right now, I would like us to do all that we can to complete the fence and have a secure gate. Why not wait until next year? One may ask. My fear is that the cost of living is going up, and with inflation and gas prices so unstable, we can predict the cost of materials will go up. Procrastination </w:t>
      </w:r>
      <w:r>
        <w:lastRenderedPageBreak/>
        <w:t xml:space="preserve">is therefore not a solution. I would like to request you dear leaders, council members and volunteers, to support me in getting this done. I always count on your support but more than you God is always good to us and he will not let us down. If anyone is willing to chip in a few dollars or if you know of friends who can donate to this noble cause, please advocate for Our Lady of Sorrows, our beloved home, our beloved parish. </w:t>
      </w:r>
    </w:p>
    <w:p w:rsidR="004879E3" w:rsidRDefault="004879E3" w:rsidP="004879E3">
      <w:pPr>
        <w:jc w:val="both"/>
      </w:pPr>
      <w:r>
        <w:t xml:space="preserve">I invite all of us to pray and continue supporting our parish with our talents, time and treasure.  Together we minister to our people, together we proclaim the gospel, </w:t>
      </w:r>
      <w:proofErr w:type="gramStart"/>
      <w:r>
        <w:t>together</w:t>
      </w:r>
      <w:proofErr w:type="gramEnd"/>
      <w:r>
        <w:t xml:space="preserve"> we are good stewards of the parish resources. I love that our parishioners always step up when called upon. I need everyone to help with this. (Please forward this message to other parishioners. This letter will also be in the bulletin.</w:t>
      </w:r>
    </w:p>
    <w:p w:rsidR="004879E3" w:rsidRDefault="004879E3" w:rsidP="004879E3">
      <w:pPr>
        <w:jc w:val="both"/>
      </w:pPr>
      <w:r>
        <w:t>Thank you again for your contribution, advice and support. I am here to listen. You can email or call me or talk with me in person. I look forward to any ideas and input you may have and of course your financial help however little. To you all dear parishioners and friends, I ask God's blessings over you and your loved ones.</w:t>
      </w:r>
    </w:p>
    <w:p w:rsidR="004879E3" w:rsidRDefault="004879E3" w:rsidP="004879E3">
      <w:pPr>
        <w:jc w:val="both"/>
      </w:pPr>
      <w:r>
        <w:t>Yours in Christ,</w:t>
      </w:r>
    </w:p>
    <w:p w:rsidR="004879E3" w:rsidRDefault="004879E3" w:rsidP="004879E3">
      <w:pPr>
        <w:jc w:val="both"/>
      </w:pPr>
      <w:r>
        <w:t xml:space="preserve">Fr. </w:t>
      </w:r>
      <w:proofErr w:type="spellStart"/>
      <w:r>
        <w:t>Chrispine</w:t>
      </w:r>
      <w:proofErr w:type="spellEnd"/>
      <w:r>
        <w:t xml:space="preserve"> </w:t>
      </w:r>
      <w:proofErr w:type="spellStart"/>
      <w:r>
        <w:t>Otieno</w:t>
      </w:r>
      <w:proofErr w:type="spellEnd"/>
    </w:p>
    <w:p w:rsidR="008E7E13" w:rsidRDefault="004879E3" w:rsidP="004879E3">
      <w:pPr>
        <w:jc w:val="both"/>
      </w:pPr>
      <w:r>
        <w:t>Pastor, OLS</w:t>
      </w:r>
    </w:p>
    <w:sectPr w:rsidR="008E7E13" w:rsidSect="001B143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egasus">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lbertu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B3"/>
    <w:rsid w:val="00005AB3"/>
    <w:rsid w:val="000304DA"/>
    <w:rsid w:val="00060EA0"/>
    <w:rsid w:val="000863E3"/>
    <w:rsid w:val="000B06B7"/>
    <w:rsid w:val="000B0FF5"/>
    <w:rsid w:val="000F176F"/>
    <w:rsid w:val="000F1E00"/>
    <w:rsid w:val="000F3C18"/>
    <w:rsid w:val="00137DC3"/>
    <w:rsid w:val="00137E2D"/>
    <w:rsid w:val="00150293"/>
    <w:rsid w:val="001A5755"/>
    <w:rsid w:val="001B1439"/>
    <w:rsid w:val="001D3164"/>
    <w:rsid w:val="001E139D"/>
    <w:rsid w:val="001F34D2"/>
    <w:rsid w:val="001F5131"/>
    <w:rsid w:val="00213B2A"/>
    <w:rsid w:val="002175A4"/>
    <w:rsid w:val="00226D3F"/>
    <w:rsid w:val="00242C13"/>
    <w:rsid w:val="002869D5"/>
    <w:rsid w:val="002937AA"/>
    <w:rsid w:val="00295696"/>
    <w:rsid w:val="002A56D8"/>
    <w:rsid w:val="002A7D77"/>
    <w:rsid w:val="002D01D6"/>
    <w:rsid w:val="002D6FB7"/>
    <w:rsid w:val="00314A85"/>
    <w:rsid w:val="00337A11"/>
    <w:rsid w:val="00350F89"/>
    <w:rsid w:val="003C16A8"/>
    <w:rsid w:val="003D39A6"/>
    <w:rsid w:val="003E61F4"/>
    <w:rsid w:val="003F565B"/>
    <w:rsid w:val="00403E52"/>
    <w:rsid w:val="00413082"/>
    <w:rsid w:val="00427F80"/>
    <w:rsid w:val="00442233"/>
    <w:rsid w:val="004866B9"/>
    <w:rsid w:val="004879E3"/>
    <w:rsid w:val="004D3346"/>
    <w:rsid w:val="004F094F"/>
    <w:rsid w:val="00503CE8"/>
    <w:rsid w:val="0054706E"/>
    <w:rsid w:val="005569C6"/>
    <w:rsid w:val="0057475F"/>
    <w:rsid w:val="00590C21"/>
    <w:rsid w:val="00591C72"/>
    <w:rsid w:val="005F3159"/>
    <w:rsid w:val="00601055"/>
    <w:rsid w:val="00612E8D"/>
    <w:rsid w:val="00613951"/>
    <w:rsid w:val="00635D12"/>
    <w:rsid w:val="0065104C"/>
    <w:rsid w:val="00651510"/>
    <w:rsid w:val="00661D7A"/>
    <w:rsid w:val="006817FE"/>
    <w:rsid w:val="006858CF"/>
    <w:rsid w:val="006932A6"/>
    <w:rsid w:val="00701A6E"/>
    <w:rsid w:val="00711F5E"/>
    <w:rsid w:val="00713F5B"/>
    <w:rsid w:val="007233E7"/>
    <w:rsid w:val="007257A2"/>
    <w:rsid w:val="0078482B"/>
    <w:rsid w:val="00787EEA"/>
    <w:rsid w:val="0079371F"/>
    <w:rsid w:val="007B6792"/>
    <w:rsid w:val="007C075F"/>
    <w:rsid w:val="007D017D"/>
    <w:rsid w:val="00804071"/>
    <w:rsid w:val="0083122B"/>
    <w:rsid w:val="0084613F"/>
    <w:rsid w:val="00856536"/>
    <w:rsid w:val="008A4094"/>
    <w:rsid w:val="008B78D2"/>
    <w:rsid w:val="008D0BD4"/>
    <w:rsid w:val="008E7E13"/>
    <w:rsid w:val="0095002D"/>
    <w:rsid w:val="00967A74"/>
    <w:rsid w:val="009D3FBD"/>
    <w:rsid w:val="009F08E1"/>
    <w:rsid w:val="00A26B7F"/>
    <w:rsid w:val="00A85C22"/>
    <w:rsid w:val="00AC5172"/>
    <w:rsid w:val="00AD1EF8"/>
    <w:rsid w:val="00AE6B27"/>
    <w:rsid w:val="00AF479B"/>
    <w:rsid w:val="00B11D87"/>
    <w:rsid w:val="00B44A0D"/>
    <w:rsid w:val="00B5622B"/>
    <w:rsid w:val="00B94526"/>
    <w:rsid w:val="00B94C85"/>
    <w:rsid w:val="00BA572E"/>
    <w:rsid w:val="00BC6A40"/>
    <w:rsid w:val="00BE0A95"/>
    <w:rsid w:val="00C354BD"/>
    <w:rsid w:val="00C40C0C"/>
    <w:rsid w:val="00C91472"/>
    <w:rsid w:val="00CA6894"/>
    <w:rsid w:val="00CF02B1"/>
    <w:rsid w:val="00D43892"/>
    <w:rsid w:val="00DA7CFF"/>
    <w:rsid w:val="00DC5747"/>
    <w:rsid w:val="00E23CBD"/>
    <w:rsid w:val="00E4127E"/>
    <w:rsid w:val="00E43D4D"/>
    <w:rsid w:val="00E465B0"/>
    <w:rsid w:val="00E945CF"/>
    <w:rsid w:val="00EF041F"/>
    <w:rsid w:val="00EF1449"/>
    <w:rsid w:val="00F1061B"/>
    <w:rsid w:val="00F22008"/>
    <w:rsid w:val="00FA17C4"/>
    <w:rsid w:val="00FB1193"/>
    <w:rsid w:val="00FE7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7F530CF"/>
  <w15:chartTrackingRefBased/>
  <w15:docId w15:val="{4056B905-65A1-4A75-BB22-12E3D2F6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Pegasus" w:hAnsi="Pegasus"/>
      <w:sz w:val="28"/>
    </w:rPr>
  </w:style>
  <w:style w:type="paragraph" w:styleId="Heading2">
    <w:name w:val="heading 2"/>
    <w:basedOn w:val="Normal"/>
    <w:next w:val="Normal"/>
    <w:qFormat/>
    <w:pPr>
      <w:keepNext/>
      <w:jc w:val="center"/>
      <w:outlineLvl w:val="1"/>
    </w:pPr>
    <w:rPr>
      <w:rFonts w:ascii="Pegasus" w:hAnsi="Pegasus"/>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Salutation">
    <w:name w:val="Salutation"/>
    <w:basedOn w:val="Normal"/>
    <w:next w:val="Normal"/>
    <w:rsid w:val="001D3164"/>
    <w:pPr>
      <w:spacing w:before="240" w:after="240" w:line="240" w:lineRule="atLeast"/>
    </w:pPr>
    <w:rPr>
      <w:rFonts w:ascii="Garamond" w:hAnsi="Garamond"/>
      <w:kern w:val="18"/>
      <w:sz w:val="20"/>
      <w:szCs w:val="20"/>
    </w:rPr>
  </w:style>
  <w:style w:type="paragraph" w:styleId="BodyText">
    <w:name w:val="Body Text"/>
    <w:basedOn w:val="Normal"/>
    <w:rsid w:val="001D3164"/>
    <w:pPr>
      <w:spacing w:after="240" w:line="240" w:lineRule="atLeast"/>
      <w:ind w:firstLine="360"/>
      <w:jc w:val="both"/>
    </w:pPr>
    <w:rPr>
      <w:rFonts w:ascii="Garamond" w:hAnsi="Garamond"/>
      <w:kern w:val="18"/>
      <w:sz w:val="20"/>
      <w:szCs w:val="20"/>
    </w:rPr>
  </w:style>
  <w:style w:type="paragraph" w:styleId="Closing">
    <w:name w:val="Closing"/>
    <w:basedOn w:val="Normal"/>
    <w:next w:val="Signature"/>
    <w:rsid w:val="001D3164"/>
    <w:pPr>
      <w:keepNext/>
      <w:spacing w:after="120" w:line="240" w:lineRule="atLeast"/>
      <w:ind w:left="4565"/>
      <w:jc w:val="both"/>
    </w:pPr>
    <w:rPr>
      <w:rFonts w:ascii="Garamond" w:hAnsi="Garamond"/>
      <w:kern w:val="18"/>
      <w:sz w:val="20"/>
      <w:szCs w:val="20"/>
    </w:rPr>
  </w:style>
  <w:style w:type="paragraph" w:styleId="Signature">
    <w:name w:val="Signature"/>
    <w:basedOn w:val="Normal"/>
    <w:next w:val="SignatureJobTitle"/>
    <w:rsid w:val="001D3164"/>
    <w:pPr>
      <w:keepNext/>
      <w:spacing w:before="880" w:line="240" w:lineRule="atLeast"/>
      <w:ind w:left="4565"/>
    </w:pPr>
    <w:rPr>
      <w:rFonts w:ascii="Garamond" w:hAnsi="Garamond"/>
      <w:kern w:val="18"/>
      <w:sz w:val="20"/>
      <w:szCs w:val="20"/>
    </w:rPr>
  </w:style>
  <w:style w:type="paragraph" w:styleId="Date">
    <w:name w:val="Date"/>
    <w:basedOn w:val="Normal"/>
    <w:next w:val="Normal"/>
    <w:rsid w:val="001D3164"/>
    <w:pPr>
      <w:spacing w:after="220"/>
      <w:ind w:left="4565"/>
      <w:jc w:val="both"/>
    </w:pPr>
    <w:rPr>
      <w:rFonts w:ascii="Garamond" w:hAnsi="Garamond"/>
      <w:kern w:val="18"/>
      <w:sz w:val="20"/>
      <w:szCs w:val="20"/>
    </w:rPr>
  </w:style>
  <w:style w:type="paragraph" w:customStyle="1" w:styleId="InsideAddress">
    <w:name w:val="Inside Address"/>
    <w:basedOn w:val="Normal"/>
    <w:rsid w:val="001D3164"/>
    <w:pPr>
      <w:spacing w:line="240" w:lineRule="atLeast"/>
      <w:jc w:val="both"/>
    </w:pPr>
    <w:rPr>
      <w:rFonts w:ascii="Garamond" w:hAnsi="Garamond"/>
      <w:kern w:val="18"/>
      <w:sz w:val="20"/>
      <w:szCs w:val="20"/>
    </w:rPr>
  </w:style>
  <w:style w:type="paragraph" w:customStyle="1" w:styleId="SignatureJobTitle">
    <w:name w:val="Signature Job Title"/>
    <w:basedOn w:val="Signature"/>
    <w:next w:val="Normal"/>
    <w:rsid w:val="001D3164"/>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ls-main\Public%20Data\Ana\OLS%20Thank%20You%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OLS Thank You Letter.dotx</Template>
  <TotalTime>1</TotalTime>
  <Pages>2</Pages>
  <Words>717</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Bonnie</dc:creator>
  <cp:keywords/>
  <dc:description/>
  <cp:lastModifiedBy>Front Desk</cp:lastModifiedBy>
  <cp:revision>2</cp:revision>
  <cp:lastPrinted>2024-05-10T17:46:00Z</cp:lastPrinted>
  <dcterms:created xsi:type="dcterms:W3CDTF">2026-08-04T20:52:00Z</dcterms:created>
  <dcterms:modified xsi:type="dcterms:W3CDTF">2026-08-04T20:52:00Z</dcterms:modified>
</cp:coreProperties>
</file>