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."/>
      </w:tblPr>
      <w:tblGrid>
        <w:gridCol w:w="3240"/>
        <w:gridCol w:w="1620"/>
        <w:gridCol w:w="3240"/>
      </w:tblGrid>
      <w:tr w:rsidR="00AF300E" w:rsidRPr="009F4850" w:rsidTr="00041E06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AF300E" w:rsidRDefault="00337824" w:rsidP="00337824">
            <w:pPr>
              <w:pStyle w:val="Title"/>
            </w:pPr>
            <w:r>
              <w:t>JUmpSTart</w:t>
            </w:r>
          </w:p>
          <w:p w:rsidR="00337824" w:rsidRDefault="00337824" w:rsidP="00337824">
            <w:pPr>
              <w:jc w:val="center"/>
            </w:pPr>
            <w:r>
              <w:t>Discerning Your Mission in Life</w:t>
            </w:r>
            <w:bookmarkStart w:id="0" w:name="_GoBack"/>
            <w:bookmarkEnd w:id="0"/>
          </w:p>
          <w:p w:rsidR="00337824" w:rsidRPr="00337824" w:rsidRDefault="00337824" w:rsidP="00337824">
            <w:pPr>
              <w:jc w:val="center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 wp14:anchorId="19D8D1C8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256540</wp:posOffset>
                  </wp:positionV>
                  <wp:extent cx="1387475" cy="1557655"/>
                  <wp:effectExtent l="0" t="0" r="3175" b="4445"/>
                  <wp:wrapTight wrapText="bothSides">
                    <wp:wrapPolygon edited="0">
                      <wp:start x="0" y="0"/>
                      <wp:lineTo x="0" y="21397"/>
                      <wp:lineTo x="21353" y="21397"/>
                      <wp:lineTo x="2135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1F6" w:rsidRPr="000F3631" w:rsidTr="00041E06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0F3631" w:rsidRDefault="00337824" w:rsidP="00337824">
            <w:pPr>
              <w:pStyle w:val="Subtitle"/>
            </w:pPr>
            <w:r>
              <w:t xml:space="preserve">Come to the Sioux Spiritual Center for an Overnight Workshop </w:t>
            </w:r>
          </w:p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:rsidTr="00041E06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:rsidR="000F3631" w:rsidRDefault="00337824" w:rsidP="000F3631">
            <w:pPr>
              <w:pStyle w:val="Date"/>
            </w:pPr>
            <w:r>
              <w:t>Friday Night/Saturday</w:t>
            </w:r>
          </w:p>
          <w:p w:rsidR="00EE51F6" w:rsidRPr="000F3631" w:rsidRDefault="00337824" w:rsidP="000F3631">
            <w:pPr>
              <w:pStyle w:val="Address"/>
            </w:pPr>
            <w:r>
              <w:t>Scheduled on Demand for Groups of 10 or More People</w:t>
            </w:r>
          </w:p>
        </w:tc>
      </w:tr>
      <w:tr w:rsidR="004B3C21" w:rsidRPr="004B3C21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337824" w:rsidRDefault="00337824" w:rsidP="00337824">
            <w:pPr>
              <w:pStyle w:val="RSVP"/>
            </w:pPr>
            <w:r>
              <w:t xml:space="preserve">JumpStart is a workshop where you identify your strongest natural and spiritual </w:t>
            </w:r>
            <w:proofErr w:type="spellStart"/>
            <w:r>
              <w:t>giftings</w:t>
            </w:r>
            <w:proofErr w:type="spellEnd"/>
            <w:r>
              <w:t xml:space="preserve">, your ideal motivational environment, and other quirky bits of your personality to figure out what God made you for! </w:t>
            </w:r>
          </w:p>
          <w:p w:rsidR="00EE51F6" w:rsidRPr="000F3631" w:rsidRDefault="00337824" w:rsidP="00337824">
            <w:pPr>
              <w:pStyle w:val="RSVP"/>
            </w:pPr>
            <w:r>
              <w:t>Develop your own personal mission statement.</w:t>
            </w: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3F4" w:rsidRDefault="006C33F4">
      <w:pPr>
        <w:spacing w:before="0"/>
      </w:pPr>
      <w:r>
        <w:separator/>
      </w:r>
    </w:p>
  </w:endnote>
  <w:endnote w:type="continuationSeparator" w:id="0">
    <w:p w:rsidR="006C33F4" w:rsidRDefault="006C33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3F4" w:rsidRDefault="006C33F4">
      <w:pPr>
        <w:spacing w:before="0"/>
      </w:pPr>
      <w:r>
        <w:separator/>
      </w:r>
    </w:p>
  </w:footnote>
  <w:footnote w:type="continuationSeparator" w:id="0">
    <w:p w:rsidR="006C33F4" w:rsidRDefault="006C33F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17" w:rsidRDefault="007B32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4B42C16C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 descr="Background image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F244E4" id="Group 8" o:spid="_x0000_s1026" alt="Background images.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">
              <v:rect id="Rectangle 4" o:spid="_x0000_s1027" alt="Background image.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824"/>
    <w:rsid w:val="00004378"/>
    <w:rsid w:val="000221BB"/>
    <w:rsid w:val="00024B92"/>
    <w:rsid w:val="0003383B"/>
    <w:rsid w:val="00041E06"/>
    <w:rsid w:val="000F3631"/>
    <w:rsid w:val="001241FF"/>
    <w:rsid w:val="00144CDA"/>
    <w:rsid w:val="00296DC4"/>
    <w:rsid w:val="002D3176"/>
    <w:rsid w:val="00301E94"/>
    <w:rsid w:val="00302252"/>
    <w:rsid w:val="003146EC"/>
    <w:rsid w:val="00323CAC"/>
    <w:rsid w:val="00337824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D5674"/>
    <w:rsid w:val="005E12C7"/>
    <w:rsid w:val="005E3B73"/>
    <w:rsid w:val="00673C5F"/>
    <w:rsid w:val="006A330F"/>
    <w:rsid w:val="006B609A"/>
    <w:rsid w:val="006C33F4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57601"/>
    <w:rsid w:val="00B6008F"/>
    <w:rsid w:val="00BD3DDD"/>
    <w:rsid w:val="00CA580F"/>
    <w:rsid w:val="00CC0C51"/>
    <w:rsid w:val="00D15ADF"/>
    <w:rsid w:val="00D85786"/>
    <w:rsid w:val="00DC197E"/>
    <w:rsid w:val="00E45247"/>
    <w:rsid w:val="00E74699"/>
    <w:rsid w:val="00E85761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C%20Office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91E788-2162-4392-AC37-4BB38E6ABE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5C1F5-43D7-4ED4-900D-1FF777301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7FF024-4D6F-4612-AF05-56D8911B2E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2018-07-09T19:39:00Z</dcterms:created>
  <dcterms:modified xsi:type="dcterms:W3CDTF">2018-07-09T19:46:00Z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