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650259" w:rsidRPr="00846B76" w:rsidTr="005D6CC7">
        <w:sdt>
          <w:sdtPr>
            <w:id w:val="1154723608"/>
            <w:placeholder>
              <w:docPart w:val="2872FCA972EA496F9A62C1BAADFFB3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5D6CC7">
                <w:r w:rsidRPr="005D6CC7">
                  <w:t>Date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sdt>
          <w:sdtPr>
            <w:id w:val="1316608284"/>
            <w:placeholder>
              <w:docPart w:val="07E025B479774781B1E32D79F13AFF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5D6CC7">
                <w:r w:rsidRPr="005D6CC7">
                  <w:t>Budget Category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sdt>
          <w:sdtPr>
            <w:id w:val="1864160262"/>
            <w:placeholder>
              <w:docPart w:val="DBE29F8A9E984B0394E46D8D788E272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5D6CC7">
                <w:r w:rsidRPr="005D6CC7">
                  <w:t>Approver Name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  <w:bookmarkStart w:id="0" w:name="_GoBack"/>
        <w:bookmarkEnd w:id="0"/>
      </w:tr>
      <w:tr w:rsidR="00650259" w:rsidRPr="00846B76" w:rsidTr="005D6CC7">
        <w:sdt>
          <w:sdtPr>
            <w:id w:val="461695491"/>
            <w:placeholder>
              <w:docPart w:val="A4703C2874544F87B294E41E5DAB7A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Default="005D6CC7" w:rsidP="005D6CC7">
                <w:r w:rsidRPr="005D6CC7">
                  <w:t>Submitted by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C51D0F" w:rsidRPr="00846B76" w:rsidTr="005D6CC7">
        <w:tc>
          <w:tcPr>
            <w:tcW w:w="1538" w:type="pct"/>
            <w:vAlign w:val="bottom"/>
          </w:tcPr>
          <w:p w:rsidR="00C51D0F" w:rsidRDefault="00C51D0F" w:rsidP="005D6CC7">
            <w:r w:rsidRPr="0083486E">
              <w:rPr>
                <w:color w:val="0070C0"/>
              </w:rPr>
              <w:t>Signature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C51D0F" w:rsidRPr="00846B76" w:rsidRDefault="00C51D0F" w:rsidP="005D6CC7">
            <w:pPr>
              <w:spacing w:before="120"/>
            </w:pPr>
          </w:p>
        </w:tc>
      </w:tr>
      <w:tr w:rsidR="00650259" w:rsidRPr="00846B76" w:rsidTr="005D6CC7">
        <w:sdt>
          <w:sdtPr>
            <w:id w:val="-919250154"/>
            <w:placeholder>
              <w:docPart w:val="49D1AC5B5B844130AF6B06CA9F2556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5D6CC7">
                <w:r w:rsidRPr="005D6CC7">
                  <w:t>Phone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sdt>
          <w:sdtPr>
            <w:id w:val="-322891068"/>
            <w:placeholder>
              <w:docPart w:val="242D27712C844E769F5713AE2F87D7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5D6CC7">
                <w:r w:rsidRPr="005D6CC7">
                  <w:t>Email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sdt>
          <w:sdtPr>
            <w:id w:val="-161320991"/>
            <w:placeholder>
              <w:docPart w:val="3607972A70C04AB993FE7777FA081A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5D6CC7">
                <w:r w:rsidRPr="005D6CC7">
                  <w:t>Send Check to (name)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sdt>
          <w:sdtPr>
            <w:id w:val="-1800907052"/>
            <w:placeholder>
              <w:docPart w:val="AEFF61FD919546D5A22C10C022583C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5D6CC7">
                <w:r w:rsidRPr="005D6CC7">
                  <w:t>Address</w:t>
                </w:r>
              </w:p>
            </w:tc>
          </w:sdtContent>
        </w:sdt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806FF3" w:rsidRPr="00846B76" w:rsidTr="005D6CC7">
        <w:sdt>
          <w:sdtPr>
            <w:id w:val="-812094125"/>
            <w:placeholder>
              <w:docPart w:val="EC6D8A8D3EE8427E9F446566C1BAEE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806FF3" w:rsidRPr="00846B76" w:rsidRDefault="005D6CC7" w:rsidP="005D6CC7">
                <w:r w:rsidRPr="005D6CC7">
                  <w:t>City/State/Zip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806FF3" w:rsidRPr="00846B76" w:rsidRDefault="00806FF3" w:rsidP="005D6CC7">
            <w:pPr>
              <w:spacing w:before="120"/>
            </w:pPr>
          </w:p>
        </w:tc>
      </w:tr>
    </w:tbl>
    <w:p w:rsidR="00806FF3" w:rsidRDefault="00806FF3" w:rsidP="0073326A">
      <w:pPr>
        <w:spacing w:after="0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1"/>
        <w:gridCol w:w="359"/>
        <w:gridCol w:w="2340"/>
      </w:tblGrid>
      <w:tr w:rsidR="00806FF3" w:rsidRPr="00846B76" w:rsidTr="005D6CC7">
        <w:sdt>
          <w:sdtPr>
            <w:id w:val="-2044509802"/>
            <w:placeholder>
              <w:docPart w:val="CE10246EC97A47CCBBABA7550741BD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8" w:type="pct"/>
                <w:vAlign w:val="bottom"/>
              </w:tcPr>
              <w:p w:rsidR="00806FF3" w:rsidRPr="00846B76" w:rsidRDefault="005D6CC7" w:rsidP="005D6CC7">
                <w:r w:rsidRPr="005D6CC7">
                  <w:t>Description of Purchase</w:t>
                </w:r>
              </w:p>
            </w:tc>
          </w:sdtContent>
        </w:sdt>
        <w:tc>
          <w:tcPr>
            <w:tcW w:w="192" w:type="pct"/>
          </w:tcPr>
          <w:p w:rsidR="00806FF3" w:rsidRPr="00846B76" w:rsidRDefault="00806FF3" w:rsidP="00806FF3">
            <w:pPr>
              <w:spacing w:before="240"/>
            </w:pPr>
          </w:p>
        </w:tc>
        <w:sdt>
          <w:sdtPr>
            <w:id w:val="-1960097559"/>
            <w:placeholder>
              <w:docPart w:val="4A4804F156FC4F5DA39DC53EBE1D06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0" w:type="pct"/>
                <w:vAlign w:val="bottom"/>
              </w:tcPr>
              <w:p w:rsidR="00806FF3" w:rsidRPr="00846B76" w:rsidRDefault="005D6CC7" w:rsidP="005D6CC7">
                <w:pPr>
                  <w:jc w:val="right"/>
                </w:pPr>
                <w:r w:rsidRPr="005D6CC7">
                  <w:t>Amount</w:t>
                </w:r>
              </w:p>
            </w:tc>
          </w:sdtContent>
        </w:sdt>
      </w:tr>
      <w:tr w:rsidR="00806FF3" w:rsidRPr="00846B76" w:rsidTr="00806FF3">
        <w:tc>
          <w:tcPr>
            <w:tcW w:w="3558" w:type="pct"/>
            <w:tcBorders>
              <w:bottom w:val="single" w:sz="4" w:space="0" w:color="auto"/>
            </w:tcBorders>
          </w:tcPr>
          <w:p w:rsidR="00806FF3" w:rsidRPr="0083486E" w:rsidRDefault="0083486E" w:rsidP="00806FF3">
            <w:pPr>
              <w:spacing w:before="120"/>
            </w:pPr>
            <w:r w:rsidRPr="0083486E">
              <w:rPr>
                <w:color w:val="0070C0"/>
              </w:rPr>
              <w:t>Please attach your receipts</w:t>
            </w: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:rsidR="00806FF3" w:rsidRPr="00846B76" w:rsidRDefault="00806FF3" w:rsidP="002340B5">
            <w:pPr>
              <w:spacing w:before="120"/>
              <w:jc w:val="right"/>
            </w:pPr>
          </w:p>
        </w:tc>
      </w:tr>
      <w:tr w:rsidR="00806FF3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E334D0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E334D0">
            <w:pPr>
              <w:spacing w:before="120"/>
            </w:pPr>
          </w:p>
        </w:tc>
      </w:tr>
      <w:tr w:rsidR="0083486E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3486E" w:rsidRPr="00846B76" w:rsidRDefault="0083486E" w:rsidP="00806FF3">
            <w:pPr>
              <w:spacing w:before="120"/>
            </w:pPr>
          </w:p>
        </w:tc>
        <w:tc>
          <w:tcPr>
            <w:tcW w:w="192" w:type="pct"/>
          </w:tcPr>
          <w:p w:rsidR="0083486E" w:rsidRPr="00846B76" w:rsidRDefault="0083486E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3486E" w:rsidRPr="00846B76" w:rsidRDefault="0083486E" w:rsidP="00806FF3">
            <w:pPr>
              <w:spacing w:before="120"/>
            </w:pPr>
          </w:p>
        </w:tc>
      </w:tr>
      <w:tr w:rsidR="0083486E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3486E" w:rsidRPr="00846B76" w:rsidRDefault="0083486E" w:rsidP="00806FF3">
            <w:pPr>
              <w:spacing w:before="120"/>
            </w:pPr>
          </w:p>
        </w:tc>
        <w:tc>
          <w:tcPr>
            <w:tcW w:w="192" w:type="pct"/>
          </w:tcPr>
          <w:p w:rsidR="0083486E" w:rsidRPr="00846B76" w:rsidRDefault="0083486E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3486E" w:rsidRPr="00846B76" w:rsidRDefault="0083486E" w:rsidP="00806FF3">
            <w:pPr>
              <w:spacing w:before="120"/>
            </w:pPr>
          </w:p>
        </w:tc>
      </w:tr>
      <w:tr w:rsidR="00806FF3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</w:tr>
      <w:tr w:rsidR="00806FF3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</w:tr>
      <w:tr w:rsidR="00806FF3" w:rsidRPr="00846B76" w:rsidTr="00C51D0F">
        <w:sdt>
          <w:sdtPr>
            <w:id w:val="-1349872469"/>
            <w:placeholder>
              <w:docPart w:val="93F33BE8B1C1447AAC19FC0B6F4E4B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8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806FF3" w:rsidRPr="00846B76" w:rsidRDefault="00C72268" w:rsidP="00C72268">
                <w:pPr>
                  <w:jc w:val="right"/>
                </w:pPr>
                <w:r w:rsidRPr="00C72268">
                  <w:t>Total</w:t>
                </w:r>
              </w:p>
            </w:tc>
          </w:sdtContent>
        </w:sdt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1A0FAD">
            <w:pPr>
              <w:spacing w:before="120"/>
              <w:jc w:val="right"/>
            </w:pPr>
          </w:p>
        </w:tc>
      </w:tr>
    </w:tbl>
    <w:p w:rsidR="00806FF3" w:rsidRPr="00732B16" w:rsidRDefault="00806FF3" w:rsidP="0073326A">
      <w:pPr>
        <w:spacing w:after="0"/>
        <w:rPr>
          <w:sz w:val="22"/>
        </w:rPr>
      </w:pP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2"/>
        <w:gridCol w:w="189"/>
        <w:gridCol w:w="1412"/>
        <w:gridCol w:w="1138"/>
        <w:gridCol w:w="1938"/>
        <w:gridCol w:w="896"/>
        <w:gridCol w:w="1795"/>
      </w:tblGrid>
      <w:tr w:rsidR="00B160CA" w:rsidRPr="00846B76" w:rsidTr="005D6CC7">
        <w:tc>
          <w:tcPr>
            <w:tcW w:w="5000" w:type="pct"/>
            <w:gridSpan w:val="7"/>
            <w:shd w:val="clear" w:color="auto" w:fill="731F1C" w:themeFill="accent5"/>
            <w:vAlign w:val="center"/>
          </w:tcPr>
          <w:p w:rsidR="00B160CA" w:rsidRPr="005D6CC7" w:rsidRDefault="00893974" w:rsidP="00893974">
            <w:pPr>
              <w:pStyle w:val="Heading1"/>
              <w:outlineLvl w:val="0"/>
            </w:pPr>
            <w:r>
              <w:t>Office Manager Use</w:t>
            </w:r>
          </w:p>
        </w:tc>
      </w:tr>
      <w:tr w:rsidR="00B160CA" w:rsidRPr="00846B76" w:rsidTr="005D6CC7">
        <w:sdt>
          <w:sdtPr>
            <w:id w:val="1753941409"/>
            <w:placeholder>
              <w:docPart w:val="C59B0F3CFC33479C8CB60DDFFA8191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2" w:type="pct"/>
                <w:vAlign w:val="bottom"/>
              </w:tcPr>
              <w:p w:rsidR="00B160CA" w:rsidRPr="00846B76" w:rsidRDefault="005D6CC7" w:rsidP="005D6CC7">
                <w:r w:rsidRPr="005D6CC7">
                  <w:t>Check Number</w:t>
                </w:r>
              </w:p>
            </w:tc>
          </w:sdtContent>
        </w:sdt>
        <w:tc>
          <w:tcPr>
            <w:tcW w:w="859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:rsidR="00B160CA" w:rsidRPr="00846B76" w:rsidRDefault="00B160CA" w:rsidP="005D6CC7">
            <w:pPr>
              <w:spacing w:before="240"/>
            </w:pPr>
          </w:p>
        </w:tc>
        <w:sdt>
          <w:sdtPr>
            <w:id w:val="1513030952"/>
            <w:placeholder>
              <w:docPart w:val="A95AF6CCCB3F42F4B6242476680A84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8" w:type="pct"/>
                <w:vAlign w:val="bottom"/>
              </w:tcPr>
              <w:p w:rsidR="00B160CA" w:rsidRPr="00846B76" w:rsidRDefault="005D6CC7" w:rsidP="005D6CC7">
                <w:r w:rsidRPr="005D6CC7">
                  <w:t>Amount</w:t>
                </w:r>
              </w:p>
            </w:tc>
          </w:sdtContent>
        </w:sdt>
        <w:tc>
          <w:tcPr>
            <w:tcW w:w="1039" w:type="pct"/>
            <w:tcBorders>
              <w:top w:val="nil"/>
              <w:bottom w:val="single" w:sz="2" w:space="0" w:color="auto"/>
            </w:tcBorders>
            <w:vAlign w:val="bottom"/>
          </w:tcPr>
          <w:p w:rsidR="00B160CA" w:rsidRPr="00846B76" w:rsidRDefault="00B160CA" w:rsidP="005D6CC7">
            <w:pPr>
              <w:spacing w:before="240"/>
            </w:pPr>
          </w:p>
        </w:tc>
        <w:sdt>
          <w:sdtPr>
            <w:id w:val="-1183045000"/>
            <w:placeholder>
              <w:docPart w:val="C095E82B430B4B67A2BFF3DE7A20FA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0" w:type="pct"/>
                <w:vAlign w:val="bottom"/>
              </w:tcPr>
              <w:p w:rsidR="00B160CA" w:rsidRPr="00846B76" w:rsidRDefault="005D6CC7" w:rsidP="005D6CC7">
                <w:r w:rsidRPr="005D6CC7">
                  <w:t>Date</w:t>
                </w:r>
              </w:p>
            </w:tc>
          </w:sdtContent>
        </w:sdt>
        <w:tc>
          <w:tcPr>
            <w:tcW w:w="962" w:type="pct"/>
            <w:tcBorders>
              <w:top w:val="nil"/>
              <w:bottom w:val="single" w:sz="2" w:space="0" w:color="auto"/>
            </w:tcBorders>
            <w:vAlign w:val="bottom"/>
          </w:tcPr>
          <w:p w:rsidR="00B160CA" w:rsidRPr="00846B76" w:rsidRDefault="00B160CA" w:rsidP="005D6CC7">
            <w:pPr>
              <w:spacing w:before="240"/>
            </w:pPr>
          </w:p>
        </w:tc>
      </w:tr>
      <w:tr w:rsidR="00B160CA" w:rsidRPr="00846B76" w:rsidTr="005D6CC7">
        <w:sdt>
          <w:sdtPr>
            <w:id w:val="1330795787"/>
            <w:placeholder>
              <w:docPart w:val="0A6B03936B5143E196E6A6AF866516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4" w:type="pct"/>
                <w:gridSpan w:val="2"/>
                <w:vAlign w:val="bottom"/>
              </w:tcPr>
              <w:p w:rsidR="00B160CA" w:rsidRPr="00B160CA" w:rsidRDefault="005D6CC7" w:rsidP="005D6CC7">
                <w:r w:rsidRPr="005D6CC7">
                  <w:t>Budget Category</w:t>
                </w:r>
              </w:p>
            </w:tc>
          </w:sdtContent>
        </w:sdt>
        <w:tc>
          <w:tcPr>
            <w:tcW w:w="3846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:rsidR="00B160CA" w:rsidRDefault="00B160CA" w:rsidP="005D6CC7">
            <w:pPr>
              <w:spacing w:before="240"/>
            </w:pPr>
          </w:p>
        </w:tc>
      </w:tr>
      <w:tr w:rsidR="00B160CA" w:rsidRPr="00B160CA" w:rsidTr="005D6CC7">
        <w:tc>
          <w:tcPr>
            <w:tcW w:w="1154" w:type="pct"/>
            <w:gridSpan w:val="2"/>
            <w:vAlign w:val="bottom"/>
          </w:tcPr>
          <w:p w:rsidR="00B160CA" w:rsidRPr="00B160CA" w:rsidRDefault="00B160CA" w:rsidP="005D6CC7">
            <w:pPr>
              <w:rPr>
                <w:sz w:val="22"/>
              </w:rPr>
            </w:pPr>
          </w:p>
        </w:tc>
        <w:tc>
          <w:tcPr>
            <w:tcW w:w="3846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:rsidR="00B160CA" w:rsidRPr="00B160CA" w:rsidRDefault="00B160CA" w:rsidP="005D6CC7">
            <w:pPr>
              <w:rPr>
                <w:sz w:val="22"/>
              </w:rPr>
            </w:pPr>
          </w:p>
        </w:tc>
      </w:tr>
    </w:tbl>
    <w:p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7332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ABD" w:rsidRDefault="00F87ABD" w:rsidP="00650259">
      <w:pPr>
        <w:spacing w:after="0" w:line="240" w:lineRule="auto"/>
      </w:pPr>
      <w:r>
        <w:separator/>
      </w:r>
    </w:p>
  </w:endnote>
  <w:endnote w:type="continuationSeparator" w:id="0">
    <w:p w:rsidR="00F87ABD" w:rsidRDefault="00F87AB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88D300-0476-4A9F-8D75-3090CE800A5F}"/>
    <w:embedBold r:id="rId2" w:fontKey="{9B4D3B48-15D7-4295-BC90-BA266673B9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6229786-5457-4829-A57D-5FFA59289BEE}"/>
    <w:embedBold r:id="rId4" w:fontKey="{D469D48F-D6E3-4EB5-B1CE-303B8A7BB251}"/>
    <w:embedItalic r:id="rId5" w:fontKey="{243EE80C-A272-4259-8534-51A300883C5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CA05BAF-ACBC-4939-A0D5-A51581C8C39B}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  <w:embedRegular r:id="rId7" w:fontKey="{F79C68BE-F184-4221-8A7F-8AC6C119730B}"/>
    <w:embedBold r:id="rId8" w:fontKey="{B7D325C3-809B-4880-8148-1F6BE5D4BA7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72" w:rsidRDefault="00AE30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:rsidTr="00C4167A">
      <w:tc>
        <w:tcPr>
          <w:tcW w:w="4675" w:type="dxa"/>
          <w:vAlign w:val="center"/>
        </w:tcPr>
        <w:p w:rsidR="0073326A" w:rsidRPr="00E45354" w:rsidRDefault="00AE3072" w:rsidP="00AE3072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Californian FB" w:hAnsi="Californian FB"/>
              <w:b/>
              <w:noProof/>
              <w:color w:val="731F1C" w:themeColor="accent5"/>
            </w:rPr>
          </w:pPr>
          <w:r w:rsidRPr="00E45354">
            <w:rPr>
              <w:rFonts w:ascii="Californian FB" w:hAnsi="Californian FB"/>
              <w:b/>
              <w:noProof/>
              <w:color w:val="731F1C" w:themeColor="accent5"/>
            </w:rPr>
            <w:t>St Dominic’s Catholic Church</w:t>
          </w:r>
        </w:p>
        <w:p w:rsidR="00AE3072" w:rsidRPr="00AE3072" w:rsidRDefault="00AE3072" w:rsidP="00AE3072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Californian FB" w:hAnsi="Californian FB"/>
              <w:noProof/>
            </w:rPr>
          </w:pPr>
          <w:r w:rsidRPr="00AE3072">
            <w:rPr>
              <w:rFonts w:ascii="Californian FB" w:hAnsi="Californian FB"/>
              <w:noProof/>
            </w:rPr>
            <w:t>2390 Bush Street</w:t>
          </w:r>
        </w:p>
        <w:p w:rsidR="00AE3072" w:rsidRPr="0073326A" w:rsidRDefault="00AE3072" w:rsidP="00AE307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AE3072">
            <w:rPr>
              <w:rFonts w:ascii="Californian FB" w:hAnsi="Californian FB"/>
              <w:noProof/>
            </w:rPr>
            <w:t>San Francisco, CA 94115</w:t>
          </w:r>
        </w:p>
      </w:tc>
      <w:tc>
        <w:tcPr>
          <w:tcW w:w="4675" w:type="dxa"/>
          <w:vAlign w:val="center"/>
        </w:tcPr>
        <w:p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326A" w:rsidRDefault="0073326A" w:rsidP="0073326A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72" w:rsidRDefault="00AE30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ABD" w:rsidRDefault="00F87ABD" w:rsidP="00650259">
      <w:pPr>
        <w:spacing w:after="0" w:line="240" w:lineRule="auto"/>
      </w:pPr>
      <w:r>
        <w:separator/>
      </w:r>
    </w:p>
  </w:footnote>
  <w:footnote w:type="continuationSeparator" w:id="0">
    <w:p w:rsidR="00F87ABD" w:rsidRDefault="00F87AB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72" w:rsidRDefault="00AE30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B000925" wp14:editId="6B6B7EAB">
                <wp:extent cx="640080" cy="640080"/>
                <wp:effectExtent l="0" t="0" r="7620" b="0"/>
                <wp:docPr id="1" name="Graphic 1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3AAE7DF8B13A49A48787040C30EA9044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shd w:val="clear" w:color="auto" w:fill="731F1C" w:themeFill="accent5"/>
              <w:vAlign w:val="center"/>
            </w:tcPr>
            <w:p w:rsidR="00576892" w:rsidRPr="00732B16" w:rsidRDefault="00713D1C" w:rsidP="00732B16">
              <w:pPr>
                <w:pStyle w:val="Header"/>
              </w:pPr>
              <w:r w:rsidRPr="00732B16">
                <w:t>Reimbursement Form</w:t>
              </w:r>
            </w:p>
          </w:tc>
        </w:sdtContent>
      </w:sdt>
    </w:tr>
  </w:tbl>
  <w:p w:rsidR="00650259" w:rsidRDefault="00650259" w:rsidP="00713D1C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72" w:rsidRDefault="00AE30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974"/>
    <w:rsid w:val="00052382"/>
    <w:rsid w:val="0006568A"/>
    <w:rsid w:val="00076F0F"/>
    <w:rsid w:val="00084253"/>
    <w:rsid w:val="00097520"/>
    <w:rsid w:val="000D1F49"/>
    <w:rsid w:val="00117EC0"/>
    <w:rsid w:val="001727CA"/>
    <w:rsid w:val="001A0FAD"/>
    <w:rsid w:val="002340B5"/>
    <w:rsid w:val="00290F5E"/>
    <w:rsid w:val="002C56E6"/>
    <w:rsid w:val="0031214A"/>
    <w:rsid w:val="00335230"/>
    <w:rsid w:val="00361E11"/>
    <w:rsid w:val="003B4744"/>
    <w:rsid w:val="003E4524"/>
    <w:rsid w:val="003F0847"/>
    <w:rsid w:val="003F55D9"/>
    <w:rsid w:val="0040090B"/>
    <w:rsid w:val="0046302A"/>
    <w:rsid w:val="00487D2D"/>
    <w:rsid w:val="004B1EBF"/>
    <w:rsid w:val="004D5D62"/>
    <w:rsid w:val="005112D0"/>
    <w:rsid w:val="005460FE"/>
    <w:rsid w:val="00577E06"/>
    <w:rsid w:val="005A3BF7"/>
    <w:rsid w:val="005D6CC7"/>
    <w:rsid w:val="005F2035"/>
    <w:rsid w:val="005F7990"/>
    <w:rsid w:val="0063739C"/>
    <w:rsid w:val="00650259"/>
    <w:rsid w:val="00651C81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11498"/>
    <w:rsid w:val="0082043E"/>
    <w:rsid w:val="0083486E"/>
    <w:rsid w:val="00866776"/>
    <w:rsid w:val="00893974"/>
    <w:rsid w:val="008E203A"/>
    <w:rsid w:val="0091229C"/>
    <w:rsid w:val="00912F68"/>
    <w:rsid w:val="00940E73"/>
    <w:rsid w:val="00976D36"/>
    <w:rsid w:val="0098597D"/>
    <w:rsid w:val="009A6A82"/>
    <w:rsid w:val="009F619A"/>
    <w:rsid w:val="009F6DDE"/>
    <w:rsid w:val="00A02BF5"/>
    <w:rsid w:val="00A3359E"/>
    <w:rsid w:val="00A370A8"/>
    <w:rsid w:val="00A51B9A"/>
    <w:rsid w:val="00A60442"/>
    <w:rsid w:val="00AB0BCC"/>
    <w:rsid w:val="00AE3072"/>
    <w:rsid w:val="00B03A8B"/>
    <w:rsid w:val="00B160CA"/>
    <w:rsid w:val="00B52B93"/>
    <w:rsid w:val="00BD4753"/>
    <w:rsid w:val="00BD5CB1"/>
    <w:rsid w:val="00BE62EE"/>
    <w:rsid w:val="00C003BA"/>
    <w:rsid w:val="00C46878"/>
    <w:rsid w:val="00C51D0F"/>
    <w:rsid w:val="00C72268"/>
    <w:rsid w:val="00CB4A51"/>
    <w:rsid w:val="00CD4532"/>
    <w:rsid w:val="00CD47B0"/>
    <w:rsid w:val="00CE6104"/>
    <w:rsid w:val="00CE7918"/>
    <w:rsid w:val="00D06A8F"/>
    <w:rsid w:val="00D16163"/>
    <w:rsid w:val="00D25C7D"/>
    <w:rsid w:val="00D65D86"/>
    <w:rsid w:val="00DB3FAD"/>
    <w:rsid w:val="00E334D0"/>
    <w:rsid w:val="00E4193B"/>
    <w:rsid w:val="00E45354"/>
    <w:rsid w:val="00E61C09"/>
    <w:rsid w:val="00E677FE"/>
    <w:rsid w:val="00EB3B58"/>
    <w:rsid w:val="00EC7359"/>
    <w:rsid w:val="00EE3054"/>
    <w:rsid w:val="00F00606"/>
    <w:rsid w:val="00F01256"/>
    <w:rsid w:val="00F87ABD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B55D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y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AAE7DF8B13A49A48787040C30EA9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95274-0DB5-4944-87B8-7B339CE20708}"/>
      </w:docPartPr>
      <w:docPartBody>
        <w:p w:rsidR="00793EEF" w:rsidRDefault="00944EE9">
          <w:pPr>
            <w:pStyle w:val="3AAE7DF8B13A49A48787040C30EA9044"/>
          </w:pPr>
          <w:r w:rsidRPr="00806FF3">
            <w:t>hansson@example.com</w:t>
          </w:r>
        </w:p>
      </w:docPartBody>
    </w:docPart>
    <w:docPart>
      <w:docPartPr>
        <w:name w:val="2872FCA972EA496F9A62C1BAADFFB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24656-17CF-4DD4-B8AE-712CC77950C7}"/>
      </w:docPartPr>
      <w:docPartBody>
        <w:p w:rsidR="00793EEF" w:rsidRDefault="00944EE9">
          <w:pPr>
            <w:pStyle w:val="2872FCA972EA496F9A62C1BAADFFB3EA"/>
          </w:pPr>
          <w:r w:rsidRPr="005D6CC7">
            <w:t>Date</w:t>
          </w:r>
        </w:p>
      </w:docPartBody>
    </w:docPart>
    <w:docPart>
      <w:docPartPr>
        <w:name w:val="07E025B479774781B1E32D79F13AF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F0D15-D3B1-4231-8AB5-D78C29246C96}"/>
      </w:docPartPr>
      <w:docPartBody>
        <w:p w:rsidR="00793EEF" w:rsidRDefault="00944EE9">
          <w:pPr>
            <w:pStyle w:val="07E025B479774781B1E32D79F13AFFEA"/>
          </w:pPr>
          <w:r w:rsidRPr="005D6CC7">
            <w:t>Budget Category</w:t>
          </w:r>
        </w:p>
      </w:docPartBody>
    </w:docPart>
    <w:docPart>
      <w:docPartPr>
        <w:name w:val="DBE29F8A9E984B0394E46D8D788E2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7BE84-4970-4FF3-8237-BD5203D3D556}"/>
      </w:docPartPr>
      <w:docPartBody>
        <w:p w:rsidR="00793EEF" w:rsidRDefault="00944EE9">
          <w:pPr>
            <w:pStyle w:val="DBE29F8A9E984B0394E46D8D788E2726"/>
          </w:pPr>
          <w:r w:rsidRPr="005D6CC7">
            <w:t>Approver Name</w:t>
          </w:r>
        </w:p>
      </w:docPartBody>
    </w:docPart>
    <w:docPart>
      <w:docPartPr>
        <w:name w:val="A4703C2874544F87B294E41E5DAB7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9F0C7-B13E-45D6-B4CB-58AE581AB4EB}"/>
      </w:docPartPr>
      <w:docPartBody>
        <w:p w:rsidR="00793EEF" w:rsidRDefault="00944EE9">
          <w:pPr>
            <w:pStyle w:val="A4703C2874544F87B294E41E5DAB7ADA"/>
          </w:pPr>
          <w:r w:rsidRPr="005D6CC7">
            <w:t>Submitted by</w:t>
          </w:r>
        </w:p>
      </w:docPartBody>
    </w:docPart>
    <w:docPart>
      <w:docPartPr>
        <w:name w:val="49D1AC5B5B844130AF6B06CA9F255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65D27-2115-493A-A456-11178A23356D}"/>
      </w:docPartPr>
      <w:docPartBody>
        <w:p w:rsidR="00793EEF" w:rsidRDefault="00944EE9">
          <w:pPr>
            <w:pStyle w:val="49D1AC5B5B844130AF6B06CA9F2556A7"/>
          </w:pPr>
          <w:r w:rsidRPr="005D6CC7">
            <w:t>Phone</w:t>
          </w:r>
        </w:p>
      </w:docPartBody>
    </w:docPart>
    <w:docPart>
      <w:docPartPr>
        <w:name w:val="242D27712C844E769F5713AE2F87D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996A-DD9A-4907-B4DB-AB35AD4F4302}"/>
      </w:docPartPr>
      <w:docPartBody>
        <w:p w:rsidR="00793EEF" w:rsidRDefault="00944EE9">
          <w:pPr>
            <w:pStyle w:val="242D27712C844E769F5713AE2F87D77B"/>
          </w:pPr>
          <w:r w:rsidRPr="005D6CC7">
            <w:t>Email</w:t>
          </w:r>
        </w:p>
      </w:docPartBody>
    </w:docPart>
    <w:docPart>
      <w:docPartPr>
        <w:name w:val="3607972A70C04AB993FE7777FA081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F838E-28E3-403B-8359-C2D5F8133534}"/>
      </w:docPartPr>
      <w:docPartBody>
        <w:p w:rsidR="00793EEF" w:rsidRDefault="00944EE9">
          <w:pPr>
            <w:pStyle w:val="3607972A70C04AB993FE7777FA081A40"/>
          </w:pPr>
          <w:r w:rsidRPr="005D6CC7">
            <w:t>Send Check to (name)</w:t>
          </w:r>
        </w:p>
      </w:docPartBody>
    </w:docPart>
    <w:docPart>
      <w:docPartPr>
        <w:name w:val="AEFF61FD919546D5A22C10C022583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2B65C-ECC0-44FB-A79D-C5C5D79DF976}"/>
      </w:docPartPr>
      <w:docPartBody>
        <w:p w:rsidR="00793EEF" w:rsidRDefault="00944EE9">
          <w:pPr>
            <w:pStyle w:val="AEFF61FD919546D5A22C10C022583CFE"/>
          </w:pPr>
          <w:r w:rsidRPr="005D6CC7">
            <w:t>Address</w:t>
          </w:r>
        </w:p>
      </w:docPartBody>
    </w:docPart>
    <w:docPart>
      <w:docPartPr>
        <w:name w:val="EC6D8A8D3EE8427E9F446566C1BAE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64DE6-F591-49F8-BBB5-5DF09DA0303A}"/>
      </w:docPartPr>
      <w:docPartBody>
        <w:p w:rsidR="00793EEF" w:rsidRDefault="00944EE9">
          <w:pPr>
            <w:pStyle w:val="EC6D8A8D3EE8427E9F446566C1BAEE44"/>
          </w:pPr>
          <w:r w:rsidRPr="005D6CC7">
            <w:t>City/State/Zip</w:t>
          </w:r>
        </w:p>
      </w:docPartBody>
    </w:docPart>
    <w:docPart>
      <w:docPartPr>
        <w:name w:val="CE10246EC97A47CCBBABA7550741B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CAC87-E6BD-46B7-ACBC-6E6CCD9076D4}"/>
      </w:docPartPr>
      <w:docPartBody>
        <w:p w:rsidR="00793EEF" w:rsidRDefault="00944EE9">
          <w:pPr>
            <w:pStyle w:val="CE10246EC97A47CCBBABA7550741BDD9"/>
          </w:pPr>
          <w:r w:rsidRPr="005D6CC7">
            <w:t>Description of Purchase</w:t>
          </w:r>
        </w:p>
      </w:docPartBody>
    </w:docPart>
    <w:docPart>
      <w:docPartPr>
        <w:name w:val="4A4804F156FC4F5DA39DC53EBE1D0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B638D-F8A6-46A2-A061-BDE6203F6533}"/>
      </w:docPartPr>
      <w:docPartBody>
        <w:p w:rsidR="00793EEF" w:rsidRDefault="00944EE9">
          <w:pPr>
            <w:pStyle w:val="4A4804F156FC4F5DA39DC53EBE1D06C6"/>
          </w:pPr>
          <w:r w:rsidRPr="005D6CC7">
            <w:t>Amount</w:t>
          </w:r>
        </w:p>
      </w:docPartBody>
    </w:docPart>
    <w:docPart>
      <w:docPartPr>
        <w:name w:val="93F33BE8B1C1447AAC19FC0B6F4E4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3F654-347C-434D-B19B-F2F2F7AF80C1}"/>
      </w:docPartPr>
      <w:docPartBody>
        <w:p w:rsidR="00793EEF" w:rsidRDefault="00944EE9">
          <w:pPr>
            <w:pStyle w:val="93F33BE8B1C1447AAC19FC0B6F4E4B00"/>
          </w:pPr>
          <w:r w:rsidRPr="00C72268">
            <w:t>Total</w:t>
          </w:r>
        </w:p>
      </w:docPartBody>
    </w:docPart>
    <w:docPart>
      <w:docPartPr>
        <w:name w:val="C59B0F3CFC33479C8CB60DDFFA819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1F015-5890-4AE7-9E3A-ADE498DBCCA1}"/>
      </w:docPartPr>
      <w:docPartBody>
        <w:p w:rsidR="00793EEF" w:rsidRDefault="00944EE9">
          <w:pPr>
            <w:pStyle w:val="C59B0F3CFC33479C8CB60DDFFA81916D"/>
          </w:pPr>
          <w:r w:rsidRPr="005D6CC7">
            <w:t>Check Number</w:t>
          </w:r>
        </w:p>
      </w:docPartBody>
    </w:docPart>
    <w:docPart>
      <w:docPartPr>
        <w:name w:val="A95AF6CCCB3F42F4B6242476680A8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B5AD1-FB41-4FEF-B23F-E0BF0D8D0751}"/>
      </w:docPartPr>
      <w:docPartBody>
        <w:p w:rsidR="00793EEF" w:rsidRDefault="00944EE9">
          <w:pPr>
            <w:pStyle w:val="A95AF6CCCB3F42F4B6242476680A8412"/>
          </w:pPr>
          <w:r w:rsidRPr="005D6CC7">
            <w:t>Amount</w:t>
          </w:r>
        </w:p>
      </w:docPartBody>
    </w:docPart>
    <w:docPart>
      <w:docPartPr>
        <w:name w:val="C095E82B430B4B67A2BFF3DE7A20F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21FF6-896E-4052-8678-9B5C2B0523BD}"/>
      </w:docPartPr>
      <w:docPartBody>
        <w:p w:rsidR="00793EEF" w:rsidRDefault="00944EE9">
          <w:pPr>
            <w:pStyle w:val="C095E82B430B4B67A2BFF3DE7A20FA79"/>
          </w:pPr>
          <w:r w:rsidRPr="005D6CC7">
            <w:t>Date</w:t>
          </w:r>
        </w:p>
      </w:docPartBody>
    </w:docPart>
    <w:docPart>
      <w:docPartPr>
        <w:name w:val="0A6B03936B5143E196E6A6AF86651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8B72E-855C-44A0-9786-BC9C6BF17D21}"/>
      </w:docPartPr>
      <w:docPartBody>
        <w:p w:rsidR="00793EEF" w:rsidRDefault="00944EE9">
          <w:pPr>
            <w:pStyle w:val="0A6B03936B5143E196E6A6AF86651687"/>
          </w:pPr>
          <w:r w:rsidRPr="005D6CC7">
            <w:t>Budget Category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EE9"/>
    <w:rsid w:val="00381FC2"/>
    <w:rsid w:val="005E34A1"/>
    <w:rsid w:val="00793EEF"/>
    <w:rsid w:val="00857E95"/>
    <w:rsid w:val="00944EE9"/>
    <w:rsid w:val="00964AD6"/>
    <w:rsid w:val="00B9386A"/>
    <w:rsid w:val="00C03CE8"/>
    <w:rsid w:val="00E2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81842FA020844C88F277D5FDE65FBEC">
    <w:name w:val="281842FA020844C88F277D5FDE65FBEC"/>
  </w:style>
  <w:style w:type="paragraph" w:customStyle="1" w:styleId="3AAE7DF8B13A49A48787040C30EA9044">
    <w:name w:val="3AAE7DF8B13A49A48787040C30EA9044"/>
  </w:style>
  <w:style w:type="paragraph" w:customStyle="1" w:styleId="2872FCA972EA496F9A62C1BAADFFB3EA">
    <w:name w:val="2872FCA972EA496F9A62C1BAADFFB3EA"/>
  </w:style>
  <w:style w:type="paragraph" w:customStyle="1" w:styleId="07E025B479774781B1E32D79F13AFFEA">
    <w:name w:val="07E025B479774781B1E32D79F13AFFEA"/>
  </w:style>
  <w:style w:type="paragraph" w:customStyle="1" w:styleId="DBE29F8A9E984B0394E46D8D788E2726">
    <w:name w:val="DBE29F8A9E984B0394E46D8D788E2726"/>
  </w:style>
  <w:style w:type="paragraph" w:customStyle="1" w:styleId="A4703C2874544F87B294E41E5DAB7ADA">
    <w:name w:val="A4703C2874544F87B294E41E5DAB7ADA"/>
  </w:style>
  <w:style w:type="paragraph" w:customStyle="1" w:styleId="49D1AC5B5B844130AF6B06CA9F2556A7">
    <w:name w:val="49D1AC5B5B844130AF6B06CA9F2556A7"/>
  </w:style>
  <w:style w:type="paragraph" w:customStyle="1" w:styleId="242D27712C844E769F5713AE2F87D77B">
    <w:name w:val="242D27712C844E769F5713AE2F87D77B"/>
  </w:style>
  <w:style w:type="paragraph" w:customStyle="1" w:styleId="3607972A70C04AB993FE7777FA081A40">
    <w:name w:val="3607972A70C04AB993FE7777FA081A40"/>
  </w:style>
  <w:style w:type="paragraph" w:customStyle="1" w:styleId="AEFF61FD919546D5A22C10C022583CFE">
    <w:name w:val="AEFF61FD919546D5A22C10C022583CFE"/>
  </w:style>
  <w:style w:type="paragraph" w:customStyle="1" w:styleId="EC6D8A8D3EE8427E9F446566C1BAEE44">
    <w:name w:val="EC6D8A8D3EE8427E9F446566C1BAEE44"/>
  </w:style>
  <w:style w:type="paragraph" w:customStyle="1" w:styleId="CE10246EC97A47CCBBABA7550741BDD9">
    <w:name w:val="CE10246EC97A47CCBBABA7550741BDD9"/>
  </w:style>
  <w:style w:type="paragraph" w:customStyle="1" w:styleId="4A4804F156FC4F5DA39DC53EBE1D06C6">
    <w:name w:val="4A4804F156FC4F5DA39DC53EBE1D06C6"/>
  </w:style>
  <w:style w:type="paragraph" w:customStyle="1" w:styleId="93F33BE8B1C1447AAC19FC0B6F4E4B00">
    <w:name w:val="93F33BE8B1C1447AAC19FC0B6F4E4B00"/>
  </w:style>
  <w:style w:type="paragraph" w:customStyle="1" w:styleId="939A142FE0E04318B4B208C9083CBAF1">
    <w:name w:val="939A142FE0E04318B4B208C9083CBAF1"/>
  </w:style>
  <w:style w:type="paragraph" w:customStyle="1" w:styleId="C59B0F3CFC33479C8CB60DDFFA81916D">
    <w:name w:val="C59B0F3CFC33479C8CB60DDFFA81916D"/>
  </w:style>
  <w:style w:type="paragraph" w:customStyle="1" w:styleId="A95AF6CCCB3F42F4B6242476680A8412">
    <w:name w:val="A95AF6CCCB3F42F4B6242476680A8412"/>
  </w:style>
  <w:style w:type="paragraph" w:customStyle="1" w:styleId="C095E82B430B4B67A2BFF3DE7A20FA79">
    <w:name w:val="C095E82B430B4B67A2BFF3DE7A20FA79"/>
  </w:style>
  <w:style w:type="paragraph" w:customStyle="1" w:styleId="0A6B03936B5143E196E6A6AF86651687">
    <w:name w:val="0A6B03936B5143E196E6A6AF866516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2024-10-17T19:14:00Z</dcterms:created>
  <dcterms:modified xsi:type="dcterms:W3CDTF">2024-10-17T19:14:00Z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