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3C1" w:rsidRDefault="001260BB" w:rsidP="00A112E4">
      <w:pPr>
        <w:jc w:val="right"/>
        <w:rPr>
          <w:szCs w:val="18"/>
        </w:rPr>
      </w:pPr>
      <w:r>
        <w:rPr>
          <w:szCs w:val="18"/>
        </w:rPr>
        <w:t>XXXXX (DATE)</w:t>
      </w:r>
    </w:p>
    <w:p w:rsidR="0005607E" w:rsidRPr="001260BB" w:rsidRDefault="001260BB" w:rsidP="00243D76">
      <w:r w:rsidRPr="001260BB">
        <w:t xml:space="preserve">Most Reverend </w:t>
      </w:r>
      <w:r w:rsidR="00FA166A">
        <w:t>Donald J</w:t>
      </w:r>
      <w:r w:rsidR="0086329F">
        <w:t>.</w:t>
      </w:r>
      <w:bookmarkStart w:id="0" w:name="_GoBack"/>
      <w:bookmarkEnd w:id="0"/>
      <w:r w:rsidR="00FA166A">
        <w:t xml:space="preserve"> Hying</w:t>
      </w:r>
    </w:p>
    <w:p w:rsidR="001260BB" w:rsidRPr="001260BB" w:rsidRDefault="001260BB" w:rsidP="00243D76">
      <w:r w:rsidRPr="001260BB">
        <w:t xml:space="preserve">Bishop of </w:t>
      </w:r>
      <w:smartTag w:uri="urn:schemas-microsoft-com:office:smarttags" w:element="City">
        <w:smartTag w:uri="urn:schemas-microsoft-com:office:smarttags" w:element="place">
          <w:r w:rsidRPr="001260BB">
            <w:t>Madison</w:t>
          </w:r>
        </w:smartTag>
      </w:smartTag>
    </w:p>
    <w:p w:rsidR="001260BB" w:rsidRPr="001260BB" w:rsidRDefault="00FA166A" w:rsidP="001260BB">
      <w:pPr>
        <w:autoSpaceDE w:val="0"/>
        <w:autoSpaceDN w:val="0"/>
        <w:adjustRightInd w:val="0"/>
      </w:pPr>
      <w:r>
        <w:t>702 S. High Point Rd., Suite 225</w:t>
      </w:r>
    </w:p>
    <w:p w:rsidR="001260BB" w:rsidRPr="001260BB" w:rsidRDefault="001260BB" w:rsidP="001260BB">
      <w:pPr>
        <w:autoSpaceDE w:val="0"/>
        <w:autoSpaceDN w:val="0"/>
        <w:adjustRightInd w:val="0"/>
      </w:pPr>
      <w:r w:rsidRPr="001260BB">
        <w:t xml:space="preserve">Madison, Wisconsin </w:t>
      </w:r>
      <w:r w:rsidR="00FA166A">
        <w:t>53719</w:t>
      </w:r>
    </w:p>
    <w:p w:rsidR="001260BB" w:rsidRDefault="001260BB" w:rsidP="00243D76">
      <w:pPr>
        <w:rPr>
          <w:szCs w:val="18"/>
        </w:rPr>
      </w:pPr>
    </w:p>
    <w:p w:rsidR="00E603C1" w:rsidRDefault="00E603C1" w:rsidP="00243D76">
      <w:pPr>
        <w:tabs>
          <w:tab w:val="left" w:pos="540"/>
        </w:tabs>
        <w:rPr>
          <w:szCs w:val="18"/>
        </w:rPr>
      </w:pPr>
      <w:r>
        <w:rPr>
          <w:szCs w:val="18"/>
        </w:rPr>
        <w:t>Re:</w:t>
      </w:r>
      <w:r>
        <w:rPr>
          <w:szCs w:val="18"/>
        </w:rPr>
        <w:tab/>
      </w:r>
      <w:r w:rsidR="00964E1F">
        <w:rPr>
          <w:b/>
          <w:szCs w:val="18"/>
        </w:rPr>
        <w:t>Request for A</w:t>
      </w:r>
      <w:r w:rsidR="001260BB">
        <w:rPr>
          <w:b/>
          <w:szCs w:val="18"/>
        </w:rPr>
        <w:t>pproval of Parish Trustees</w:t>
      </w:r>
    </w:p>
    <w:p w:rsidR="00E603C1" w:rsidRDefault="00E603C1" w:rsidP="00243D76">
      <w:pPr>
        <w:rPr>
          <w:szCs w:val="18"/>
        </w:rPr>
      </w:pPr>
    </w:p>
    <w:p w:rsidR="00E603C1" w:rsidRDefault="001260BB" w:rsidP="00243D76">
      <w:pPr>
        <w:rPr>
          <w:szCs w:val="18"/>
        </w:rPr>
      </w:pPr>
      <w:r>
        <w:rPr>
          <w:szCs w:val="18"/>
        </w:rPr>
        <w:t>Most Reverend Bishop,</w:t>
      </w:r>
    </w:p>
    <w:p w:rsidR="00E603C1" w:rsidRDefault="00E603C1" w:rsidP="00243D76">
      <w:pPr>
        <w:rPr>
          <w:szCs w:val="18"/>
        </w:rPr>
      </w:pPr>
    </w:p>
    <w:p w:rsidR="00364C5D" w:rsidRDefault="001260BB" w:rsidP="001260BB">
      <w:pPr>
        <w:rPr>
          <w:szCs w:val="18"/>
        </w:rPr>
      </w:pPr>
      <w:r>
        <w:rPr>
          <w:szCs w:val="18"/>
        </w:rPr>
        <w:t>The term</w:t>
      </w:r>
      <w:r w:rsidR="00964E1F">
        <w:rPr>
          <w:szCs w:val="18"/>
        </w:rPr>
        <w:t>(</w:t>
      </w:r>
      <w:r>
        <w:rPr>
          <w:szCs w:val="18"/>
        </w:rPr>
        <w:t>s</w:t>
      </w:r>
      <w:r w:rsidR="00964E1F">
        <w:rPr>
          <w:szCs w:val="18"/>
        </w:rPr>
        <w:t>)</w:t>
      </w:r>
      <w:r>
        <w:rPr>
          <w:szCs w:val="18"/>
        </w:rPr>
        <w:t xml:space="preserve"> of </w:t>
      </w:r>
      <w:r w:rsidR="005C0AA8">
        <w:rPr>
          <w:szCs w:val="18"/>
        </w:rPr>
        <w:t xml:space="preserve">the </w:t>
      </w:r>
      <w:r>
        <w:rPr>
          <w:szCs w:val="18"/>
        </w:rPr>
        <w:t xml:space="preserve">former </w:t>
      </w:r>
      <w:r w:rsidRPr="001260BB">
        <w:rPr>
          <w:szCs w:val="18"/>
        </w:rPr>
        <w:t>lay trustee</w:t>
      </w:r>
      <w:r w:rsidR="00964E1F">
        <w:rPr>
          <w:szCs w:val="18"/>
        </w:rPr>
        <w:t>(</w:t>
      </w:r>
      <w:r w:rsidRPr="001260BB">
        <w:rPr>
          <w:szCs w:val="18"/>
        </w:rPr>
        <w:t>s</w:t>
      </w:r>
      <w:r w:rsidR="00964E1F">
        <w:rPr>
          <w:szCs w:val="18"/>
        </w:rPr>
        <w:t>)</w:t>
      </w:r>
      <w:r w:rsidRPr="001260BB">
        <w:rPr>
          <w:szCs w:val="18"/>
        </w:rPr>
        <w:t xml:space="preserve"> </w:t>
      </w:r>
      <w:r>
        <w:rPr>
          <w:szCs w:val="18"/>
        </w:rPr>
        <w:t xml:space="preserve">having expired, </w:t>
      </w:r>
      <w:r w:rsidR="00364C5D">
        <w:rPr>
          <w:szCs w:val="18"/>
        </w:rPr>
        <w:t xml:space="preserve">the parishioners of XXXXX Parish have selected </w:t>
      </w:r>
      <w:r w:rsidR="00964E1F">
        <w:rPr>
          <w:szCs w:val="18"/>
        </w:rPr>
        <w:t>the following</w:t>
      </w:r>
      <w:r w:rsidR="00364C5D">
        <w:rPr>
          <w:szCs w:val="18"/>
        </w:rPr>
        <w:t xml:space="preserve"> candidate</w:t>
      </w:r>
      <w:r w:rsidR="00964E1F">
        <w:rPr>
          <w:szCs w:val="18"/>
        </w:rPr>
        <w:t>(</w:t>
      </w:r>
      <w:r w:rsidR="00364C5D">
        <w:rPr>
          <w:szCs w:val="18"/>
        </w:rPr>
        <w:t>s</w:t>
      </w:r>
      <w:r w:rsidR="00964E1F">
        <w:rPr>
          <w:szCs w:val="18"/>
        </w:rPr>
        <w:t>)</w:t>
      </w:r>
      <w:r w:rsidR="00364C5D">
        <w:rPr>
          <w:szCs w:val="18"/>
        </w:rPr>
        <w:t xml:space="preserve"> according to the bylaws of the parish corporation and humbly request that you approve and confirm the candidate</w:t>
      </w:r>
      <w:r w:rsidR="00964E1F">
        <w:rPr>
          <w:szCs w:val="18"/>
        </w:rPr>
        <w:t>(</w:t>
      </w:r>
      <w:r w:rsidR="00364C5D">
        <w:rPr>
          <w:szCs w:val="18"/>
        </w:rPr>
        <w:t>s</w:t>
      </w:r>
      <w:r w:rsidR="00964E1F">
        <w:rPr>
          <w:szCs w:val="18"/>
        </w:rPr>
        <w:t>)</w:t>
      </w:r>
      <w:r w:rsidR="00364C5D">
        <w:rPr>
          <w:szCs w:val="18"/>
        </w:rPr>
        <w:t xml:space="preserve"> in the role of parish trustee.</w:t>
      </w:r>
      <w:r w:rsidR="0002052B">
        <w:rPr>
          <w:szCs w:val="18"/>
        </w:rPr>
        <w:t xml:space="preserve">  The candidate(s) understand the role of the trustee and its responsibility for the temporal goods of parish and the requirements of the laws of the State of </w:t>
      </w:r>
      <w:smartTag w:uri="urn:schemas-microsoft-com:office:smarttags" w:element="State">
        <w:smartTag w:uri="urn:schemas-microsoft-com:office:smarttags" w:element="place">
          <w:r w:rsidR="0002052B">
            <w:rPr>
              <w:szCs w:val="18"/>
            </w:rPr>
            <w:t>Wisconsin</w:t>
          </w:r>
        </w:smartTag>
      </w:smartTag>
      <w:r w:rsidR="0002052B">
        <w:rPr>
          <w:szCs w:val="18"/>
        </w:rPr>
        <w:t xml:space="preserve"> for the parish corporation and its trustees.</w:t>
      </w:r>
    </w:p>
    <w:p w:rsidR="00364C5D" w:rsidRDefault="00364C5D" w:rsidP="001260BB">
      <w:pPr>
        <w:rPr>
          <w:szCs w:val="18"/>
        </w:rPr>
      </w:pPr>
    </w:p>
    <w:p w:rsidR="00364C5D" w:rsidRDefault="00364C5D" w:rsidP="00364C5D">
      <w:pPr>
        <w:rPr>
          <w:szCs w:val="18"/>
        </w:rPr>
      </w:pPr>
      <w:r>
        <w:rPr>
          <w:szCs w:val="18"/>
        </w:rPr>
        <w:t>Specifically, I ask you to confirm the ca</w:t>
      </w:r>
      <w:r w:rsidR="005C0AA8">
        <w:rPr>
          <w:szCs w:val="18"/>
        </w:rPr>
        <w:t>ndidate</w:t>
      </w:r>
      <w:r w:rsidR="00964E1F">
        <w:rPr>
          <w:szCs w:val="18"/>
        </w:rPr>
        <w:t>(</w:t>
      </w:r>
      <w:r w:rsidR="005C0AA8">
        <w:rPr>
          <w:szCs w:val="18"/>
        </w:rPr>
        <w:t>s</w:t>
      </w:r>
      <w:r w:rsidR="00964E1F">
        <w:rPr>
          <w:szCs w:val="18"/>
        </w:rPr>
        <w:t>)</w:t>
      </w:r>
      <w:r w:rsidR="005C0AA8">
        <w:rPr>
          <w:szCs w:val="18"/>
        </w:rPr>
        <w:t xml:space="preserve"> to the following roles for a term through XXXXXX (DATE).</w:t>
      </w:r>
    </w:p>
    <w:p w:rsidR="00364C5D" w:rsidRDefault="00364C5D" w:rsidP="00364C5D">
      <w:pPr>
        <w:rPr>
          <w:szCs w:val="18"/>
        </w:rPr>
      </w:pPr>
    </w:p>
    <w:tbl>
      <w:tblPr>
        <w:tblStyle w:val="TableGrid"/>
        <w:tblW w:w="76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888"/>
        <w:gridCol w:w="3780"/>
      </w:tblGrid>
      <w:tr w:rsidR="00364C5D" w:rsidTr="00364C5D">
        <w:trPr>
          <w:jc w:val="center"/>
        </w:trPr>
        <w:tc>
          <w:tcPr>
            <w:tcW w:w="3888" w:type="dxa"/>
          </w:tcPr>
          <w:p w:rsidR="00364C5D" w:rsidRPr="00364C5D" w:rsidRDefault="00364C5D" w:rsidP="00364C5D">
            <w:pPr>
              <w:rPr>
                <w:szCs w:val="18"/>
                <w:u w:val="single"/>
              </w:rPr>
            </w:pPr>
            <w:r w:rsidRPr="00364C5D">
              <w:rPr>
                <w:szCs w:val="18"/>
                <w:u w:val="single"/>
              </w:rPr>
              <w:t>As Trustee-Treasurer:</w:t>
            </w:r>
          </w:p>
        </w:tc>
        <w:tc>
          <w:tcPr>
            <w:tcW w:w="3780" w:type="dxa"/>
          </w:tcPr>
          <w:p w:rsidR="00364C5D" w:rsidRPr="00364C5D" w:rsidRDefault="00364C5D" w:rsidP="005E6B08">
            <w:pPr>
              <w:rPr>
                <w:szCs w:val="18"/>
                <w:u w:val="single"/>
              </w:rPr>
            </w:pPr>
            <w:r w:rsidRPr="00364C5D">
              <w:rPr>
                <w:szCs w:val="18"/>
                <w:u w:val="single"/>
              </w:rPr>
              <w:t>As Trustee-</w:t>
            </w:r>
            <w:r w:rsidR="00964E1F">
              <w:rPr>
                <w:szCs w:val="18"/>
                <w:u w:val="single"/>
              </w:rPr>
              <w:t>Secretary</w:t>
            </w:r>
            <w:r w:rsidRPr="00364C5D">
              <w:rPr>
                <w:szCs w:val="18"/>
                <w:u w:val="single"/>
              </w:rPr>
              <w:t>:</w:t>
            </w:r>
          </w:p>
        </w:tc>
      </w:tr>
      <w:tr w:rsidR="00364C5D" w:rsidTr="00364C5D">
        <w:trPr>
          <w:jc w:val="center"/>
        </w:trPr>
        <w:tc>
          <w:tcPr>
            <w:tcW w:w="3888" w:type="dxa"/>
          </w:tcPr>
          <w:p w:rsidR="00364C5D" w:rsidRDefault="00364C5D" w:rsidP="00364C5D">
            <w:pPr>
              <w:rPr>
                <w:szCs w:val="18"/>
              </w:rPr>
            </w:pPr>
            <w:r>
              <w:rPr>
                <w:szCs w:val="18"/>
              </w:rPr>
              <w:t xml:space="preserve">     Name</w:t>
            </w:r>
          </w:p>
        </w:tc>
        <w:tc>
          <w:tcPr>
            <w:tcW w:w="3780" w:type="dxa"/>
          </w:tcPr>
          <w:p w:rsidR="00364C5D" w:rsidRDefault="00364C5D" w:rsidP="005E6B08">
            <w:pPr>
              <w:rPr>
                <w:szCs w:val="18"/>
              </w:rPr>
            </w:pPr>
            <w:r>
              <w:rPr>
                <w:szCs w:val="18"/>
              </w:rPr>
              <w:t xml:space="preserve">     Name</w:t>
            </w:r>
          </w:p>
        </w:tc>
      </w:tr>
      <w:tr w:rsidR="00364C5D" w:rsidTr="00364C5D">
        <w:trPr>
          <w:jc w:val="center"/>
        </w:trPr>
        <w:tc>
          <w:tcPr>
            <w:tcW w:w="3888" w:type="dxa"/>
          </w:tcPr>
          <w:p w:rsidR="00364C5D" w:rsidRDefault="00364C5D" w:rsidP="00364C5D">
            <w:pPr>
              <w:rPr>
                <w:szCs w:val="18"/>
              </w:rPr>
            </w:pPr>
            <w:r>
              <w:rPr>
                <w:szCs w:val="18"/>
              </w:rPr>
              <w:t xml:space="preserve">     Address</w:t>
            </w:r>
          </w:p>
        </w:tc>
        <w:tc>
          <w:tcPr>
            <w:tcW w:w="3780" w:type="dxa"/>
          </w:tcPr>
          <w:p w:rsidR="00364C5D" w:rsidRDefault="00364C5D" w:rsidP="005E6B08">
            <w:pPr>
              <w:rPr>
                <w:szCs w:val="18"/>
              </w:rPr>
            </w:pPr>
            <w:r>
              <w:rPr>
                <w:szCs w:val="18"/>
              </w:rPr>
              <w:t xml:space="preserve">     Address</w:t>
            </w:r>
          </w:p>
        </w:tc>
      </w:tr>
      <w:tr w:rsidR="00364C5D" w:rsidTr="00364C5D">
        <w:trPr>
          <w:jc w:val="center"/>
        </w:trPr>
        <w:tc>
          <w:tcPr>
            <w:tcW w:w="3888" w:type="dxa"/>
          </w:tcPr>
          <w:p w:rsidR="00364C5D" w:rsidRDefault="00364C5D" w:rsidP="00364C5D">
            <w:pPr>
              <w:rPr>
                <w:szCs w:val="18"/>
              </w:rPr>
            </w:pPr>
            <w:r>
              <w:rPr>
                <w:szCs w:val="18"/>
              </w:rPr>
              <w:t xml:space="preserve">     City, State   Zip</w:t>
            </w:r>
          </w:p>
        </w:tc>
        <w:tc>
          <w:tcPr>
            <w:tcW w:w="3780" w:type="dxa"/>
          </w:tcPr>
          <w:p w:rsidR="00364C5D" w:rsidRDefault="00364C5D" w:rsidP="005E6B08">
            <w:pPr>
              <w:rPr>
                <w:szCs w:val="18"/>
              </w:rPr>
            </w:pPr>
            <w:r>
              <w:rPr>
                <w:szCs w:val="18"/>
              </w:rPr>
              <w:t xml:space="preserve">     City, State   Zip</w:t>
            </w:r>
          </w:p>
        </w:tc>
      </w:tr>
      <w:tr w:rsidR="00364C5D" w:rsidTr="00364C5D">
        <w:trPr>
          <w:jc w:val="center"/>
        </w:trPr>
        <w:tc>
          <w:tcPr>
            <w:tcW w:w="3888" w:type="dxa"/>
          </w:tcPr>
          <w:p w:rsidR="00364C5D" w:rsidRDefault="00364C5D" w:rsidP="00364C5D">
            <w:pPr>
              <w:rPr>
                <w:szCs w:val="18"/>
              </w:rPr>
            </w:pPr>
            <w:r>
              <w:rPr>
                <w:szCs w:val="18"/>
              </w:rPr>
              <w:t xml:space="preserve">     Email address</w:t>
            </w:r>
          </w:p>
        </w:tc>
        <w:tc>
          <w:tcPr>
            <w:tcW w:w="3780" w:type="dxa"/>
          </w:tcPr>
          <w:p w:rsidR="00364C5D" w:rsidRDefault="00364C5D" w:rsidP="005E6B08">
            <w:pPr>
              <w:rPr>
                <w:szCs w:val="18"/>
              </w:rPr>
            </w:pPr>
            <w:r>
              <w:rPr>
                <w:szCs w:val="18"/>
              </w:rPr>
              <w:t xml:space="preserve">     Email address</w:t>
            </w:r>
          </w:p>
        </w:tc>
      </w:tr>
      <w:tr w:rsidR="00364C5D" w:rsidTr="00364C5D">
        <w:trPr>
          <w:jc w:val="center"/>
        </w:trPr>
        <w:tc>
          <w:tcPr>
            <w:tcW w:w="3888" w:type="dxa"/>
          </w:tcPr>
          <w:p w:rsidR="00364C5D" w:rsidRDefault="00364C5D" w:rsidP="00364C5D">
            <w:pPr>
              <w:rPr>
                <w:szCs w:val="18"/>
              </w:rPr>
            </w:pPr>
            <w:r>
              <w:rPr>
                <w:szCs w:val="18"/>
              </w:rPr>
              <w:t xml:space="preserve">     Phone</w:t>
            </w:r>
          </w:p>
        </w:tc>
        <w:tc>
          <w:tcPr>
            <w:tcW w:w="3780" w:type="dxa"/>
          </w:tcPr>
          <w:p w:rsidR="00364C5D" w:rsidRDefault="00364C5D" w:rsidP="005E6B08">
            <w:pPr>
              <w:rPr>
                <w:szCs w:val="18"/>
              </w:rPr>
            </w:pPr>
            <w:r>
              <w:rPr>
                <w:szCs w:val="18"/>
              </w:rPr>
              <w:t xml:space="preserve">     Phone</w:t>
            </w:r>
          </w:p>
        </w:tc>
      </w:tr>
    </w:tbl>
    <w:p w:rsidR="00364C5D" w:rsidRDefault="00364C5D" w:rsidP="00364C5D">
      <w:pPr>
        <w:rPr>
          <w:szCs w:val="18"/>
        </w:rPr>
      </w:pPr>
    </w:p>
    <w:p w:rsidR="00364C5D" w:rsidRDefault="00364C5D" w:rsidP="00364C5D">
      <w:pPr>
        <w:rPr>
          <w:szCs w:val="18"/>
        </w:rPr>
      </w:pPr>
      <w:r>
        <w:rPr>
          <w:szCs w:val="18"/>
        </w:rPr>
        <w:t xml:space="preserve">I attest that both XXXXXXXX and YYYYYYYY </w:t>
      </w:r>
      <w:r w:rsidR="00590D8E">
        <w:rPr>
          <w:szCs w:val="18"/>
        </w:rPr>
        <w:t>is/</w:t>
      </w:r>
      <w:r>
        <w:rPr>
          <w:szCs w:val="18"/>
        </w:rPr>
        <w:t>are faithful Catholic adult</w:t>
      </w:r>
      <w:r w:rsidR="00590D8E">
        <w:rPr>
          <w:szCs w:val="18"/>
        </w:rPr>
        <w:t>(</w:t>
      </w:r>
      <w:r>
        <w:rPr>
          <w:szCs w:val="18"/>
        </w:rPr>
        <w:t>s</w:t>
      </w:r>
      <w:r w:rsidR="00590D8E">
        <w:rPr>
          <w:szCs w:val="18"/>
        </w:rPr>
        <w:t>)</w:t>
      </w:r>
      <w:r>
        <w:rPr>
          <w:szCs w:val="18"/>
        </w:rPr>
        <w:t xml:space="preserve"> over </w:t>
      </w:r>
      <w:r w:rsidR="0002052B">
        <w:rPr>
          <w:szCs w:val="18"/>
        </w:rPr>
        <w:t>21</w:t>
      </w:r>
      <w:r>
        <w:rPr>
          <w:szCs w:val="18"/>
        </w:rPr>
        <w:t xml:space="preserve"> years of age, </w:t>
      </w:r>
      <w:r w:rsidR="0002052B">
        <w:rPr>
          <w:szCs w:val="18"/>
        </w:rPr>
        <w:t xml:space="preserve">fully-initiated in the sacraments, </w:t>
      </w:r>
      <w:r>
        <w:rPr>
          <w:szCs w:val="18"/>
        </w:rPr>
        <w:t>in full communion with the Catholic Church, active member</w:t>
      </w:r>
      <w:r w:rsidR="00590D8E">
        <w:rPr>
          <w:szCs w:val="18"/>
        </w:rPr>
        <w:t>(</w:t>
      </w:r>
      <w:r>
        <w:rPr>
          <w:szCs w:val="18"/>
        </w:rPr>
        <w:t>s</w:t>
      </w:r>
      <w:r w:rsidR="00590D8E">
        <w:rPr>
          <w:szCs w:val="18"/>
        </w:rPr>
        <w:t>)</w:t>
      </w:r>
      <w:r>
        <w:rPr>
          <w:szCs w:val="18"/>
        </w:rPr>
        <w:t xml:space="preserve"> of XXXXXXXXX Parish, and </w:t>
      </w:r>
      <w:r w:rsidR="00341383">
        <w:rPr>
          <w:szCs w:val="18"/>
        </w:rPr>
        <w:t>understand and accept</w:t>
      </w:r>
      <w:r>
        <w:rPr>
          <w:szCs w:val="18"/>
        </w:rPr>
        <w:t xml:space="preserve"> all policies and codes of conduct of the </w:t>
      </w:r>
      <w:r w:rsidRPr="001260BB">
        <w:rPr>
          <w:szCs w:val="18"/>
        </w:rPr>
        <w:t>Diocese of Madison</w:t>
      </w:r>
      <w:r>
        <w:rPr>
          <w:szCs w:val="18"/>
        </w:rPr>
        <w:t>.</w:t>
      </w:r>
      <w:r w:rsidR="000F3F2F">
        <w:rPr>
          <w:szCs w:val="18"/>
        </w:rPr>
        <w:t xml:space="preserve">  I have attached a biographical sketch for the proposed trustee(s).</w:t>
      </w:r>
    </w:p>
    <w:p w:rsidR="00364C5D" w:rsidRDefault="00364C5D" w:rsidP="001260BB">
      <w:pPr>
        <w:rPr>
          <w:szCs w:val="18"/>
        </w:rPr>
      </w:pPr>
    </w:p>
    <w:p w:rsidR="001260BB" w:rsidRDefault="001260BB" w:rsidP="001260BB">
      <w:pPr>
        <w:rPr>
          <w:szCs w:val="18"/>
        </w:rPr>
      </w:pPr>
      <w:r w:rsidRPr="001260BB">
        <w:rPr>
          <w:szCs w:val="18"/>
        </w:rPr>
        <w:t>Thank you very much for your attention to this matter.</w:t>
      </w:r>
    </w:p>
    <w:p w:rsidR="00964E1F" w:rsidRPr="001260BB" w:rsidRDefault="00964E1F" w:rsidP="001260BB">
      <w:pPr>
        <w:rPr>
          <w:szCs w:val="18"/>
        </w:rPr>
      </w:pPr>
    </w:p>
    <w:p w:rsidR="00E603C1" w:rsidRPr="001260BB" w:rsidRDefault="001260BB" w:rsidP="001260BB">
      <w:pPr>
        <w:rPr>
          <w:szCs w:val="18"/>
        </w:rPr>
      </w:pPr>
      <w:r w:rsidRPr="001260BB">
        <w:rPr>
          <w:szCs w:val="18"/>
        </w:rPr>
        <w:t>Yours faithfully,</w:t>
      </w:r>
    </w:p>
    <w:p w:rsidR="00E603C1" w:rsidRDefault="00E603C1" w:rsidP="00243D76">
      <w:pPr>
        <w:rPr>
          <w:szCs w:val="18"/>
        </w:rPr>
      </w:pPr>
    </w:p>
    <w:p w:rsidR="00E603C1" w:rsidRDefault="00E603C1" w:rsidP="00243D76">
      <w:pPr>
        <w:rPr>
          <w:szCs w:val="18"/>
        </w:rPr>
      </w:pPr>
    </w:p>
    <w:p w:rsidR="005721AE" w:rsidRPr="001951F4" w:rsidRDefault="001260BB" w:rsidP="005721AE">
      <w:pPr>
        <w:rPr>
          <w:szCs w:val="18"/>
        </w:rPr>
      </w:pPr>
      <w:r>
        <w:rPr>
          <w:spacing w:val="-3"/>
        </w:rPr>
        <w:t>Father XXXXXXXXXXXXX,</w:t>
      </w:r>
    </w:p>
    <w:p w:rsidR="005721AE" w:rsidRDefault="005721AE" w:rsidP="005721AE">
      <w:pPr>
        <w:rPr>
          <w:i/>
          <w:szCs w:val="18"/>
        </w:rPr>
      </w:pPr>
      <w:r>
        <w:rPr>
          <w:i/>
          <w:szCs w:val="18"/>
        </w:rPr>
        <w:t>Vice-President / Pastor</w:t>
      </w:r>
    </w:p>
    <w:p w:rsidR="009600BE" w:rsidRDefault="001260BB" w:rsidP="00243D76">
      <w:r>
        <w:t>XXXXXXXXX</w:t>
      </w:r>
      <w:r w:rsidR="008D4569" w:rsidRPr="008D4569">
        <w:t xml:space="preserve"> Congregation, </w:t>
      </w:r>
      <w:r>
        <w:t>XXXX</w:t>
      </w:r>
      <w:r w:rsidR="008D4569" w:rsidRPr="008D4569">
        <w:t xml:space="preserve"> County, WI Inc.</w:t>
      </w:r>
    </w:p>
    <w:p w:rsidR="008D4569" w:rsidRPr="008D4569" w:rsidRDefault="008D4569" w:rsidP="00243D76">
      <w:pPr>
        <w:rPr>
          <w:szCs w:val="18"/>
        </w:rPr>
      </w:pPr>
    </w:p>
    <w:p w:rsidR="00E603C1" w:rsidRPr="00E603C1" w:rsidRDefault="00E603C1" w:rsidP="00243D76">
      <w:pPr>
        <w:rPr>
          <w:szCs w:val="18"/>
        </w:rPr>
      </w:pPr>
      <w:r>
        <w:rPr>
          <w:szCs w:val="18"/>
        </w:rPr>
        <w:t>Enclosure</w:t>
      </w:r>
      <w:r w:rsidR="001260BB">
        <w:rPr>
          <w:szCs w:val="18"/>
        </w:rPr>
        <w:t>s:</w:t>
      </w:r>
      <w:r w:rsidR="001260BB">
        <w:rPr>
          <w:szCs w:val="18"/>
        </w:rPr>
        <w:tab/>
        <w:t>Biographical sketch</w:t>
      </w:r>
      <w:r w:rsidR="005C0AA8">
        <w:rPr>
          <w:szCs w:val="18"/>
        </w:rPr>
        <w:t>es of</w:t>
      </w:r>
      <w:r w:rsidR="001260BB">
        <w:rPr>
          <w:szCs w:val="18"/>
        </w:rPr>
        <w:t xml:space="preserve"> </w:t>
      </w:r>
      <w:r w:rsidR="005C0AA8">
        <w:rPr>
          <w:szCs w:val="18"/>
        </w:rPr>
        <w:t xml:space="preserve">proposed </w:t>
      </w:r>
      <w:r w:rsidR="001260BB">
        <w:rPr>
          <w:szCs w:val="18"/>
        </w:rPr>
        <w:t>parish trustees</w:t>
      </w:r>
    </w:p>
    <w:sectPr w:rsidR="00E603C1" w:rsidRPr="00E603C1" w:rsidSect="000A507B">
      <w:pgSz w:w="12240" w:h="15840"/>
      <w:pgMar w:top="2880" w:right="1440" w:bottom="720" w:left="1440" w:header="54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CDA" w:rsidRDefault="00702CDA">
      <w:r>
        <w:separator/>
      </w:r>
    </w:p>
  </w:endnote>
  <w:endnote w:type="continuationSeparator" w:id="0">
    <w:p w:rsidR="00702CDA" w:rsidRDefault="00702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2CDA" w:rsidRDefault="00702CDA">
      <w:r>
        <w:separator/>
      </w:r>
    </w:p>
  </w:footnote>
  <w:footnote w:type="continuationSeparator" w:id="0">
    <w:p w:rsidR="00702CDA" w:rsidRDefault="00702C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76A63"/>
    <w:multiLevelType w:val="hybridMultilevel"/>
    <w:tmpl w:val="65061F3E"/>
    <w:lvl w:ilvl="0" w:tplc="88D28A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17E50D9"/>
    <w:multiLevelType w:val="hybridMultilevel"/>
    <w:tmpl w:val="9FD42F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CE4C8C"/>
    <w:multiLevelType w:val="hybridMultilevel"/>
    <w:tmpl w:val="C2C248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3C1"/>
    <w:rsid w:val="00004DDA"/>
    <w:rsid w:val="0002052B"/>
    <w:rsid w:val="0005607E"/>
    <w:rsid w:val="000A507B"/>
    <w:rsid w:val="000F3F2F"/>
    <w:rsid w:val="001260BB"/>
    <w:rsid w:val="00132BAC"/>
    <w:rsid w:val="00144318"/>
    <w:rsid w:val="00147CC7"/>
    <w:rsid w:val="00154D26"/>
    <w:rsid w:val="0017262E"/>
    <w:rsid w:val="001951F4"/>
    <w:rsid w:val="001F5D1B"/>
    <w:rsid w:val="002377F8"/>
    <w:rsid w:val="00243D76"/>
    <w:rsid w:val="00263A39"/>
    <w:rsid w:val="00272B9B"/>
    <w:rsid w:val="002873A1"/>
    <w:rsid w:val="002C71EE"/>
    <w:rsid w:val="00331490"/>
    <w:rsid w:val="00341383"/>
    <w:rsid w:val="00347F0B"/>
    <w:rsid w:val="00364C5D"/>
    <w:rsid w:val="00370FED"/>
    <w:rsid w:val="003C2A45"/>
    <w:rsid w:val="0046232B"/>
    <w:rsid w:val="00476E73"/>
    <w:rsid w:val="004871D4"/>
    <w:rsid w:val="004909AB"/>
    <w:rsid w:val="004C30D7"/>
    <w:rsid w:val="005004EE"/>
    <w:rsid w:val="0052619A"/>
    <w:rsid w:val="00537477"/>
    <w:rsid w:val="005433CC"/>
    <w:rsid w:val="005721AE"/>
    <w:rsid w:val="00590D8E"/>
    <w:rsid w:val="005C0AA8"/>
    <w:rsid w:val="005C0C2B"/>
    <w:rsid w:val="005D57B7"/>
    <w:rsid w:val="005E6B08"/>
    <w:rsid w:val="00607714"/>
    <w:rsid w:val="0062341F"/>
    <w:rsid w:val="0069013C"/>
    <w:rsid w:val="00695C58"/>
    <w:rsid w:val="006C7434"/>
    <w:rsid w:val="00702CDA"/>
    <w:rsid w:val="00755550"/>
    <w:rsid w:val="007863BF"/>
    <w:rsid w:val="007D0C46"/>
    <w:rsid w:val="007F6AF8"/>
    <w:rsid w:val="0086329F"/>
    <w:rsid w:val="0089470D"/>
    <w:rsid w:val="008D4569"/>
    <w:rsid w:val="009600BE"/>
    <w:rsid w:val="00964E1F"/>
    <w:rsid w:val="0099226B"/>
    <w:rsid w:val="009B09AE"/>
    <w:rsid w:val="009E5454"/>
    <w:rsid w:val="00A112E4"/>
    <w:rsid w:val="00A208EB"/>
    <w:rsid w:val="00A2401C"/>
    <w:rsid w:val="00B70A6D"/>
    <w:rsid w:val="00BC518D"/>
    <w:rsid w:val="00BD6064"/>
    <w:rsid w:val="00C52A88"/>
    <w:rsid w:val="00C864F4"/>
    <w:rsid w:val="00CC002B"/>
    <w:rsid w:val="00CD4AD6"/>
    <w:rsid w:val="00D07371"/>
    <w:rsid w:val="00D13086"/>
    <w:rsid w:val="00D32211"/>
    <w:rsid w:val="00D35C52"/>
    <w:rsid w:val="00D42D29"/>
    <w:rsid w:val="00D507C8"/>
    <w:rsid w:val="00D81425"/>
    <w:rsid w:val="00D93946"/>
    <w:rsid w:val="00DA43BD"/>
    <w:rsid w:val="00DF4401"/>
    <w:rsid w:val="00E02102"/>
    <w:rsid w:val="00E125C6"/>
    <w:rsid w:val="00E41820"/>
    <w:rsid w:val="00E603C1"/>
    <w:rsid w:val="00E774F2"/>
    <w:rsid w:val="00E908E2"/>
    <w:rsid w:val="00EE514B"/>
    <w:rsid w:val="00EF22B2"/>
    <w:rsid w:val="00F16667"/>
    <w:rsid w:val="00F510A7"/>
    <w:rsid w:val="00F54C9C"/>
    <w:rsid w:val="00FA166A"/>
    <w:rsid w:val="00FA413B"/>
    <w:rsid w:val="00FB0874"/>
    <w:rsid w:val="00FB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6145"/>
    <o:shapelayout v:ext="edit">
      <o:idmap v:ext="edit" data="1"/>
    </o:shapelayout>
  </w:shapeDefaults>
  <w:decimalSymbol w:val="."/>
  <w:listSeparator w:val=","/>
  <w14:docId w14:val="42582D9E"/>
  <w15:chartTrackingRefBased/>
  <w15:docId w15:val="{F86E18EB-DBEE-4C6A-8258-D7F51FE4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9226B"/>
    <w:rPr>
      <w:color w:val="0000FF"/>
      <w:u w:val="single"/>
    </w:rPr>
  </w:style>
  <w:style w:type="paragraph" w:styleId="Header">
    <w:name w:val="header"/>
    <w:basedOn w:val="Normal"/>
    <w:rsid w:val="00D42D2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42D2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54D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64C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rant.Emmel\Application%20Data\Microsoft\Templates\Planning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Planning Letterhead</Template>
  <TotalTime>3</TotalTime>
  <Pages>1</Pages>
  <Words>233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Via AM Hand Delivery</vt:lpstr>
    </vt:vector>
  </TitlesOfParts>
  <Company>RCAN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Via AM Hand Delivery</dc:title>
  <dc:subject/>
  <dc:creator>Grant.Emmel</dc:creator>
  <cp:keywords/>
  <dc:description/>
  <cp:lastModifiedBy>John Kolasinski</cp:lastModifiedBy>
  <cp:revision>3</cp:revision>
  <cp:lastPrinted>2012-03-05T21:26:00Z</cp:lastPrinted>
  <dcterms:created xsi:type="dcterms:W3CDTF">2021-01-15T17:18:00Z</dcterms:created>
  <dcterms:modified xsi:type="dcterms:W3CDTF">2021-01-15T17:20:00Z</dcterms:modified>
</cp:coreProperties>
</file>